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43FFE506" w14:textId="77777777" w:rsidTr="001D4135">
        <w:trPr>
          <w:trHeight w:hRule="exact" w:val="567"/>
        </w:trPr>
        <w:tc>
          <w:tcPr>
            <w:tcW w:w="284" w:type="dxa"/>
            <w:shd w:val="clear" w:color="auto" w:fill="0077B3" w:themeFill="accent1"/>
          </w:tcPr>
          <w:p w14:paraId="0B2DAEA6" w14:textId="77777777" w:rsidR="00CE460E" w:rsidRDefault="00CE460E" w:rsidP="00C96934"/>
        </w:tc>
        <w:tc>
          <w:tcPr>
            <w:tcW w:w="7937" w:type="dxa"/>
            <w:tcBorders>
              <w:bottom w:val="single" w:sz="8" w:space="0" w:color="FFFFFF" w:themeColor="background1"/>
            </w:tcBorders>
            <w:shd w:val="clear" w:color="auto" w:fill="0077B3" w:themeFill="accent1"/>
          </w:tcPr>
          <w:p w14:paraId="7291DEC2" w14:textId="77777777" w:rsidR="00CE460E" w:rsidRDefault="00CE460E" w:rsidP="001D4135"/>
        </w:tc>
        <w:tc>
          <w:tcPr>
            <w:tcW w:w="2268" w:type="dxa"/>
            <w:tcBorders>
              <w:bottom w:val="single" w:sz="8" w:space="0" w:color="FFFFFF" w:themeColor="background1"/>
            </w:tcBorders>
            <w:shd w:val="clear" w:color="auto" w:fill="0077B3" w:themeFill="accent1"/>
          </w:tcPr>
          <w:p w14:paraId="611BAB1D" w14:textId="77777777" w:rsidR="00CE460E" w:rsidRDefault="00CE460E" w:rsidP="0053392F">
            <w:pPr>
              <w:jc w:val="right"/>
            </w:pPr>
          </w:p>
        </w:tc>
        <w:tc>
          <w:tcPr>
            <w:tcW w:w="284" w:type="dxa"/>
            <w:shd w:val="clear" w:color="auto" w:fill="0077B3" w:themeFill="accent1"/>
          </w:tcPr>
          <w:p w14:paraId="7D807470" w14:textId="77777777" w:rsidR="00CE460E" w:rsidRDefault="00CE460E" w:rsidP="00C96934"/>
        </w:tc>
      </w:tr>
      <w:tr w:rsidR="00CE460E" w14:paraId="0589F1A6" w14:textId="77777777" w:rsidTr="00A62C15">
        <w:trPr>
          <w:trHeight w:hRule="exact" w:val="454"/>
        </w:trPr>
        <w:tc>
          <w:tcPr>
            <w:tcW w:w="284" w:type="dxa"/>
            <w:shd w:val="clear" w:color="auto" w:fill="0077B3" w:themeFill="accent1"/>
          </w:tcPr>
          <w:p w14:paraId="4B01E63B" w14:textId="77777777" w:rsidR="00CE460E" w:rsidRDefault="00CE460E" w:rsidP="00C96934"/>
        </w:tc>
        <w:tc>
          <w:tcPr>
            <w:tcW w:w="7937" w:type="dxa"/>
            <w:tcBorders>
              <w:top w:val="single" w:sz="8" w:space="0" w:color="FFFFFF" w:themeColor="background1"/>
            </w:tcBorders>
            <w:shd w:val="clear" w:color="auto" w:fill="0077B3" w:themeFill="accent1"/>
          </w:tcPr>
          <w:p w14:paraId="22EA311D" w14:textId="77777777" w:rsidR="00CE460E" w:rsidRDefault="00CE460E" w:rsidP="00C96934"/>
        </w:tc>
        <w:tc>
          <w:tcPr>
            <w:tcW w:w="2268" w:type="dxa"/>
            <w:tcBorders>
              <w:top w:val="single" w:sz="8" w:space="0" w:color="FFFFFF" w:themeColor="background1"/>
            </w:tcBorders>
            <w:shd w:val="clear" w:color="auto" w:fill="0077B3" w:themeFill="accent1"/>
          </w:tcPr>
          <w:p w14:paraId="0D6AEA8C" w14:textId="77777777" w:rsidR="00CE460E" w:rsidRDefault="00CE460E" w:rsidP="00C96934"/>
        </w:tc>
        <w:tc>
          <w:tcPr>
            <w:tcW w:w="284" w:type="dxa"/>
            <w:shd w:val="clear" w:color="auto" w:fill="0077B3" w:themeFill="accent1"/>
          </w:tcPr>
          <w:p w14:paraId="59B4BB80" w14:textId="77777777" w:rsidR="00CE460E" w:rsidRDefault="00CE460E" w:rsidP="00C96934"/>
        </w:tc>
      </w:tr>
      <w:tr w:rsidR="00CE460E" w14:paraId="057FF7A9" w14:textId="77777777" w:rsidTr="00A62C15">
        <w:trPr>
          <w:cantSplit/>
          <w:trHeight w:hRule="exact" w:val="737"/>
        </w:trPr>
        <w:tc>
          <w:tcPr>
            <w:tcW w:w="284" w:type="dxa"/>
            <w:shd w:val="clear" w:color="auto" w:fill="0077B3" w:themeFill="accent1"/>
          </w:tcPr>
          <w:p w14:paraId="1808201C" w14:textId="77777777" w:rsidR="00CE460E" w:rsidRDefault="00CE460E" w:rsidP="00C96934"/>
        </w:tc>
        <w:tc>
          <w:tcPr>
            <w:tcW w:w="7937" w:type="dxa"/>
            <w:shd w:val="clear" w:color="auto" w:fill="0077B3" w:themeFill="accent1"/>
          </w:tcPr>
          <w:p w14:paraId="0AC48B7F" w14:textId="77777777" w:rsidR="00CE460E" w:rsidRDefault="00CE460E" w:rsidP="00E42830">
            <w:pPr>
              <w:pStyle w:val="Titel"/>
            </w:pPr>
            <w:r>
              <w:t>Pædagogisk læreplan for</w:t>
            </w:r>
          </w:p>
        </w:tc>
        <w:tc>
          <w:tcPr>
            <w:tcW w:w="2268" w:type="dxa"/>
            <w:vMerge w:val="restart"/>
            <w:shd w:val="clear" w:color="auto" w:fill="0077B3" w:themeFill="accent1"/>
          </w:tcPr>
          <w:p w14:paraId="312838E4" w14:textId="77777777" w:rsidR="00CE460E" w:rsidRDefault="0053392F" w:rsidP="0053392F">
            <w:pPr>
              <w:jc w:val="right"/>
            </w:pPr>
            <w:r>
              <w:rPr>
                <w:noProof/>
                <w:lang w:eastAsia="da-DK"/>
              </w:rPr>
              <w:drawing>
                <wp:inline distT="0" distB="0" distL="0" distR="0" wp14:anchorId="0720C915" wp14:editId="0FCEE2C1">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6F1B4DAE" w14:textId="77777777" w:rsidR="00CE460E" w:rsidRDefault="00CE460E" w:rsidP="00C96934"/>
        </w:tc>
      </w:tr>
      <w:tr w:rsidR="00CE460E" w14:paraId="0DD4F9A1" w14:textId="77777777" w:rsidTr="00A62C15">
        <w:trPr>
          <w:cantSplit/>
          <w:trHeight w:val="1077"/>
        </w:trPr>
        <w:tc>
          <w:tcPr>
            <w:tcW w:w="284" w:type="dxa"/>
            <w:shd w:val="clear" w:color="auto" w:fill="0077B3" w:themeFill="accent1"/>
          </w:tcPr>
          <w:p w14:paraId="194CD428" w14:textId="77777777" w:rsidR="00CE460E" w:rsidRDefault="00CE460E" w:rsidP="00C96934"/>
        </w:tc>
        <w:tc>
          <w:tcPr>
            <w:tcW w:w="7937" w:type="dxa"/>
            <w:shd w:val="clear" w:color="auto" w:fill="0077B3" w:themeFill="accent1"/>
          </w:tcPr>
          <w:sdt>
            <w:sdtPr>
              <w:id w:val="836268051"/>
              <w:placeholder>
                <w:docPart w:val="0E5D97F3C57144BEA2251CF7FB3ED55A"/>
              </w:placeholder>
              <w:dataBinding w:prefixMappings="xmlns:ns0='http://www.getsharp.dk/gsit_eva_laereplan' " w:xpath="/ns0:gsit_EVA_laereplan[1]/ns0:dokumentinfo[1]/ns0:dagtilbudsnavn[1]" w:storeItemID="{D44A66B1-F680-485B-B6D8-DF618F4B95EC}"/>
              <w:text/>
            </w:sdtPr>
            <w:sdtEndPr/>
            <w:sdtContent>
              <w:p w14:paraId="3373BA21" w14:textId="09882B72" w:rsidR="00CE460E" w:rsidRDefault="00B23243" w:rsidP="00994526">
                <w:pPr>
                  <w:pStyle w:val="Undertitel"/>
                </w:pPr>
                <w:r>
                  <w:t xml:space="preserve">Børnebiksen </w:t>
                </w:r>
              </w:p>
            </w:sdtContent>
          </w:sdt>
          <w:sdt>
            <w:sdtPr>
              <w:id w:val="-649517404"/>
              <w:placeholder>
                <w:docPart w:val="3DFE1942D0A74407B8093DE5CCFC9C03"/>
              </w:placeholder>
              <w:dataBinding w:prefixMappings="xmlns:ns0='http://www.getsharp.dk/gsit_eva_laereplan' " w:xpath="/ns0:gsit_EVA_laereplan[1]/ns0:dokumentinfo[1]/ns0:aarstal[1]" w:storeItemID="{D44A66B1-F680-485B-B6D8-DF618F4B95EC}"/>
              <w:text/>
            </w:sdtPr>
            <w:sdtEndPr/>
            <w:sdtContent>
              <w:p w14:paraId="79B85548" w14:textId="783C14EC" w:rsidR="00CE460E" w:rsidRDefault="00B23243" w:rsidP="00A62C15">
                <w:pPr>
                  <w:pStyle w:val="Undertitel"/>
                  <w:spacing w:after="284"/>
                </w:pPr>
                <w:r>
                  <w:t>2021</w:t>
                </w:r>
              </w:p>
            </w:sdtContent>
          </w:sdt>
        </w:tc>
        <w:tc>
          <w:tcPr>
            <w:tcW w:w="2268" w:type="dxa"/>
            <w:vMerge/>
            <w:shd w:val="clear" w:color="auto" w:fill="0077B3" w:themeFill="accent1"/>
          </w:tcPr>
          <w:p w14:paraId="2FACAE6F" w14:textId="77777777" w:rsidR="00CE460E" w:rsidRDefault="00CE460E" w:rsidP="00C96934"/>
        </w:tc>
        <w:tc>
          <w:tcPr>
            <w:tcW w:w="284" w:type="dxa"/>
            <w:shd w:val="clear" w:color="auto" w:fill="0077B3" w:themeFill="accent1"/>
          </w:tcPr>
          <w:p w14:paraId="0EAC94CB" w14:textId="77777777" w:rsidR="00CE460E" w:rsidRDefault="00CE460E" w:rsidP="00C96934"/>
        </w:tc>
      </w:tr>
    </w:tbl>
    <w:p w14:paraId="3E794CB6" w14:textId="77777777" w:rsidR="00B23B09" w:rsidRDefault="00B23B09" w:rsidP="00C96934"/>
    <w:p w14:paraId="4E80B6EF" w14:textId="3435D417" w:rsidR="00247A1D" w:rsidRDefault="001145EF" w:rsidP="00C96934">
      <w:r>
        <w:rPr>
          <w:noProof/>
        </w:rPr>
        <w:pict w14:anchorId="38F1EDA0">
          <v:shapetype id="_x0000_t202" coordsize="21600,21600" o:spt="202" path="m,l,21600r21600,l21600,xe">
            <v:stroke joinstyle="miter"/>
            <v:path gradientshapeok="t" o:connecttype="rect"/>
          </v:shapetype>
          <v:shape id="Text Box 7" o:spid="_x0000_s1028" type="#_x0000_t202" style="position:absolute;margin-left:0;margin-top:0;width:595.3pt;height:841.9pt;z-index:-251654144;visibility:visible;mso-position-horizontal:left;mso-position-horizontal-relative:page;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1626CB57" w14:textId="77777777" w:rsidR="00956B4A" w:rsidRDefault="00956B4A" w:rsidP="00924C1F">
                  <w:pPr>
                    <w:jc w:val="center"/>
                  </w:pPr>
                  <w:r>
                    <w:rPr>
                      <w:noProof/>
                      <w:lang w:eastAsia="da-DK"/>
                    </w:rPr>
                    <w:drawing>
                      <wp:inline distT="0" distB="0" distL="0" distR="0" wp14:anchorId="3690639F" wp14:editId="0750D760">
                        <wp:extent cx="5322570" cy="565963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329539" cy="5667049"/>
                                </a:xfrm>
                                <a:prstGeom prst="rect">
                                  <a:avLst/>
                                </a:prstGeom>
                              </pic:spPr>
                            </pic:pic>
                          </a:graphicData>
                        </a:graphic>
                      </wp:inline>
                    </w:drawing>
                  </w:r>
                </w:p>
              </w:txbxContent>
            </v:textbox>
            <w10:wrap anchorx="page" anchory="page"/>
          </v:shape>
        </w:pict>
      </w:r>
      <w:r>
        <w:rPr>
          <w:noProof/>
        </w:rPr>
        <w:pict w14:anchorId="76D1A454">
          <v:shape id="Text Box 8" o:spid="_x0000_s1027" type="#_x0000_t202" style="position:absolute;margin-left:0;margin-top:694.6pt;width:345.85pt;height:90.7pt;z-index:251659264;visibility:visible;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44FC8A15" w14:textId="77777777" w:rsidR="00956B4A" w:rsidRPr="003D4CFD" w:rsidRDefault="00956B4A"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w:r>
    </w:p>
    <w:p w14:paraId="3AF6E057" w14:textId="77777777" w:rsidR="00247A1D" w:rsidRDefault="00247A1D" w:rsidP="00247A1D">
      <w:pPr>
        <w:jc w:val="center"/>
      </w:pPr>
    </w:p>
    <w:p w14:paraId="2C094A90" w14:textId="77777777" w:rsidR="00247A1D" w:rsidRDefault="00247A1D" w:rsidP="00C96934"/>
    <w:p w14:paraId="7B7E51CC" w14:textId="77777777" w:rsidR="00C96934" w:rsidRDefault="00C96934" w:rsidP="00C96934"/>
    <w:p w14:paraId="3814F6FF"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543C83B2" w14:textId="1CA2F793"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6579B9F0" w14:textId="77777777" w:rsidTr="0070357C">
        <w:trPr>
          <w:cantSplit/>
          <w:trHeight w:hRule="exact" w:val="1758"/>
        </w:trPr>
        <w:tc>
          <w:tcPr>
            <w:tcW w:w="9628" w:type="dxa"/>
          </w:tcPr>
          <w:p w14:paraId="30952A04" w14:textId="77777777" w:rsidR="0036270F" w:rsidRDefault="0036270F" w:rsidP="006C01ED">
            <w:pPr>
              <w:pStyle w:val="Overskrift1"/>
              <w:spacing w:before="0"/>
            </w:pPr>
            <w:r>
              <w:t>Ramme for udarbejdelse</w:t>
            </w:r>
            <w:r w:rsidR="00B65F98">
              <w:t xml:space="preserve"> </w:t>
            </w:r>
            <w:r>
              <w:t>af den pædagogiske læreplan</w:t>
            </w:r>
          </w:p>
        </w:tc>
      </w:tr>
      <w:tr w:rsidR="00946390" w14:paraId="4C3EE8FB" w14:textId="77777777" w:rsidTr="0070357C">
        <w:trPr>
          <w:cantSplit/>
        </w:trPr>
        <w:tc>
          <w:tcPr>
            <w:tcW w:w="9628" w:type="dxa"/>
            <w:tcMar>
              <w:top w:w="454" w:type="dxa"/>
            </w:tcMar>
          </w:tcPr>
          <w:p w14:paraId="09DF07E7" w14:textId="77777777" w:rsidR="00946390" w:rsidRDefault="00946390" w:rsidP="00946390">
            <w:r>
              <w:rPr>
                <w:noProof/>
                <w:lang w:eastAsia="da-DK"/>
              </w:rPr>
              <w:drawing>
                <wp:inline distT="0" distB="0" distL="0" distR="0" wp14:anchorId="11573C43" wp14:editId="5AAF919B">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47CCAA3" w14:textId="77777777" w:rsidR="0036270F" w:rsidRDefault="0036270F" w:rsidP="0036270F"/>
    <w:p w14:paraId="6276A6CE"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7CEA13A2"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3B003626"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4"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732297ED"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45E8B642" w14:textId="77777777" w:rsidTr="004B1E17">
        <w:trPr>
          <w:cantSplit/>
          <w:trHeight w:hRule="exact" w:val="1296"/>
        </w:trPr>
        <w:tc>
          <w:tcPr>
            <w:tcW w:w="9638" w:type="dxa"/>
          </w:tcPr>
          <w:p w14:paraId="112B51AB" w14:textId="77777777" w:rsidR="0070357C" w:rsidRDefault="0070357C" w:rsidP="006F1048">
            <w:pPr>
              <w:pStyle w:val="Overskrift1"/>
              <w:pageBreakBefore/>
            </w:pPr>
            <w:r>
              <w:lastRenderedPageBreak/>
              <w:t>Hvem er vi</w:t>
            </w:r>
            <w:r w:rsidR="005252DB">
              <w:t>?</w:t>
            </w:r>
          </w:p>
        </w:tc>
      </w:tr>
      <w:tr w:rsidR="00364E96" w14:paraId="4CF6A517" w14:textId="77777777" w:rsidTr="00A523CB">
        <w:trPr>
          <w:cantSplit/>
          <w:trHeight w:hRule="exact" w:val="454"/>
        </w:trPr>
        <w:tc>
          <w:tcPr>
            <w:tcW w:w="9638" w:type="dxa"/>
            <w:tcMar>
              <w:top w:w="0" w:type="dxa"/>
              <w:bottom w:w="0" w:type="dxa"/>
            </w:tcMar>
          </w:tcPr>
          <w:p w14:paraId="0BA4D11B" w14:textId="77777777" w:rsidR="00364E96" w:rsidRDefault="00364E96" w:rsidP="00364E96"/>
        </w:tc>
      </w:tr>
    </w:tbl>
    <w:p w14:paraId="4AB23FE7" w14:textId="335889E5" w:rsidR="00920E71" w:rsidRPr="007D04F1" w:rsidRDefault="00A96913">
      <w:pPr>
        <w:spacing w:line="240" w:lineRule="auto"/>
        <w:rPr>
          <w:sz w:val="22"/>
          <w:szCs w:val="22"/>
        </w:rPr>
      </w:pPr>
      <w:r w:rsidRPr="007D04F1">
        <w:rPr>
          <w:b/>
          <w:bCs/>
          <w:sz w:val="22"/>
          <w:szCs w:val="22"/>
        </w:rPr>
        <w:t>Børne</w:t>
      </w:r>
      <w:r w:rsidR="00920E71" w:rsidRPr="007D04F1">
        <w:rPr>
          <w:b/>
          <w:bCs/>
          <w:sz w:val="22"/>
          <w:szCs w:val="22"/>
        </w:rPr>
        <w:t>B</w:t>
      </w:r>
      <w:r w:rsidRPr="007D04F1">
        <w:rPr>
          <w:b/>
          <w:bCs/>
          <w:sz w:val="22"/>
          <w:szCs w:val="22"/>
        </w:rPr>
        <w:t>iksen</w:t>
      </w:r>
      <w:r w:rsidRPr="007D04F1">
        <w:rPr>
          <w:sz w:val="22"/>
          <w:szCs w:val="22"/>
        </w:rPr>
        <w:t xml:space="preserve"> er en privat institution med integreret vuggestue og børnehave. </w:t>
      </w:r>
      <w:r w:rsidR="00D0649E" w:rsidRPr="007D04F1">
        <w:rPr>
          <w:sz w:val="22"/>
          <w:szCs w:val="22"/>
        </w:rPr>
        <w:br/>
      </w:r>
      <w:r w:rsidR="00920E71" w:rsidRPr="007D04F1">
        <w:rPr>
          <w:sz w:val="22"/>
          <w:szCs w:val="22"/>
        </w:rPr>
        <w:t>Vi har til huse i den østlige del af Svendborg, hvor vi ligger centralt.</w:t>
      </w:r>
    </w:p>
    <w:p w14:paraId="5058D50F" w14:textId="73E6F6C8" w:rsidR="00920E71" w:rsidRPr="007D04F1" w:rsidRDefault="00920E71">
      <w:pPr>
        <w:spacing w:line="240" w:lineRule="auto"/>
        <w:rPr>
          <w:sz w:val="22"/>
          <w:szCs w:val="22"/>
        </w:rPr>
      </w:pPr>
      <w:r w:rsidRPr="007D04F1">
        <w:rPr>
          <w:sz w:val="22"/>
          <w:szCs w:val="22"/>
        </w:rPr>
        <w:t>V</w:t>
      </w:r>
      <w:r w:rsidR="00D0649E" w:rsidRPr="007D04F1">
        <w:rPr>
          <w:sz w:val="22"/>
          <w:szCs w:val="22"/>
        </w:rPr>
        <w:t>ores</w:t>
      </w:r>
      <w:r w:rsidRPr="007D04F1">
        <w:rPr>
          <w:sz w:val="22"/>
          <w:szCs w:val="22"/>
        </w:rPr>
        <w:t xml:space="preserve"> grundnormering</w:t>
      </w:r>
      <w:r w:rsidR="00D0649E" w:rsidRPr="007D04F1">
        <w:rPr>
          <w:sz w:val="22"/>
          <w:szCs w:val="22"/>
        </w:rPr>
        <w:t xml:space="preserve"> er</w:t>
      </w:r>
      <w:r w:rsidRPr="007D04F1">
        <w:rPr>
          <w:sz w:val="22"/>
          <w:szCs w:val="22"/>
        </w:rPr>
        <w:t xml:space="preserve"> på 3</w:t>
      </w:r>
      <w:r w:rsidR="00536A05">
        <w:rPr>
          <w:sz w:val="22"/>
          <w:szCs w:val="22"/>
        </w:rPr>
        <w:t>1</w:t>
      </w:r>
      <w:r w:rsidRPr="007D04F1">
        <w:rPr>
          <w:sz w:val="22"/>
          <w:szCs w:val="22"/>
        </w:rPr>
        <w:t xml:space="preserve"> børnehavebørn og 12 vuggestuebørn. </w:t>
      </w:r>
    </w:p>
    <w:p w14:paraId="5CEDCF42" w14:textId="2847F434" w:rsidR="00920E71" w:rsidRPr="007D04F1" w:rsidRDefault="00920E71">
      <w:pPr>
        <w:spacing w:line="240" w:lineRule="auto"/>
        <w:rPr>
          <w:sz w:val="22"/>
          <w:szCs w:val="22"/>
        </w:rPr>
      </w:pPr>
      <w:r w:rsidRPr="007D04F1">
        <w:rPr>
          <w:sz w:val="22"/>
          <w:szCs w:val="22"/>
        </w:rPr>
        <w:t xml:space="preserve">BørneBiksen modtager børn fra alle dele af Svendborg samt fra de omkringliggende småbyer. </w:t>
      </w:r>
    </w:p>
    <w:p w14:paraId="71725E35" w14:textId="77777777" w:rsidR="00920E71" w:rsidRPr="007D04F1" w:rsidRDefault="00920E71">
      <w:pPr>
        <w:spacing w:line="240" w:lineRule="auto"/>
        <w:rPr>
          <w:sz w:val="22"/>
          <w:szCs w:val="22"/>
        </w:rPr>
      </w:pPr>
    </w:p>
    <w:p w14:paraId="1D4CF401" w14:textId="0CDFA0E0" w:rsidR="00F02AC6" w:rsidRPr="007D04F1" w:rsidRDefault="00A96913">
      <w:pPr>
        <w:spacing w:line="240" w:lineRule="auto"/>
        <w:rPr>
          <w:sz w:val="22"/>
          <w:szCs w:val="22"/>
        </w:rPr>
      </w:pPr>
      <w:r w:rsidRPr="007D04F1">
        <w:rPr>
          <w:sz w:val="22"/>
          <w:szCs w:val="22"/>
        </w:rPr>
        <w:t>Vi</w:t>
      </w:r>
      <w:r w:rsidR="008A5370" w:rsidRPr="007D04F1">
        <w:rPr>
          <w:sz w:val="22"/>
          <w:szCs w:val="22"/>
        </w:rPr>
        <w:t xml:space="preserve"> er en institution </w:t>
      </w:r>
      <w:r w:rsidR="00536A05">
        <w:rPr>
          <w:sz w:val="22"/>
          <w:szCs w:val="22"/>
        </w:rPr>
        <w:t xml:space="preserve">der bruger </w:t>
      </w:r>
      <w:r w:rsidRPr="007D04F1">
        <w:rPr>
          <w:sz w:val="22"/>
          <w:szCs w:val="22"/>
        </w:rPr>
        <w:t>natur</w:t>
      </w:r>
      <w:r w:rsidR="00536A05">
        <w:rPr>
          <w:sz w:val="22"/>
          <w:szCs w:val="22"/>
        </w:rPr>
        <w:t>en</w:t>
      </w:r>
      <w:r w:rsidRPr="007D04F1">
        <w:rPr>
          <w:sz w:val="22"/>
          <w:szCs w:val="22"/>
        </w:rPr>
        <w:t>,</w:t>
      </w:r>
      <w:r w:rsidR="00C04D54" w:rsidRPr="007D04F1">
        <w:rPr>
          <w:sz w:val="22"/>
          <w:szCs w:val="22"/>
        </w:rPr>
        <w:t xml:space="preserve"> vi bruger de omkringliggende grønne områder og vores store legeplads meget. </w:t>
      </w:r>
    </w:p>
    <w:p w14:paraId="07F99A1E" w14:textId="36CB9E07" w:rsidR="00906A42" w:rsidRPr="007D04F1" w:rsidRDefault="00C04D54">
      <w:pPr>
        <w:spacing w:line="240" w:lineRule="auto"/>
        <w:rPr>
          <w:sz w:val="22"/>
          <w:szCs w:val="22"/>
        </w:rPr>
      </w:pPr>
      <w:r w:rsidRPr="007D04F1">
        <w:rPr>
          <w:sz w:val="22"/>
          <w:szCs w:val="22"/>
        </w:rPr>
        <w:t xml:space="preserve">Vi har på legepladsen både et grønt areal med boldbane og bålplads, et stort klatrestativ til børnehaven og et mindre nede på vuggestuens legeplads. </w:t>
      </w:r>
      <w:r w:rsidR="00F02AC6" w:rsidRPr="007D04F1">
        <w:rPr>
          <w:sz w:val="22"/>
          <w:szCs w:val="22"/>
        </w:rPr>
        <w:br/>
      </w:r>
      <w:r w:rsidRPr="007D04F1">
        <w:rPr>
          <w:sz w:val="22"/>
          <w:szCs w:val="22"/>
        </w:rPr>
        <w:t xml:space="preserve">Vi har god plads til at cykle, løbe på løbecykel og kører på </w:t>
      </w:r>
      <w:proofErr w:type="spellStart"/>
      <w:r w:rsidRPr="007D04F1">
        <w:rPr>
          <w:sz w:val="22"/>
          <w:szCs w:val="22"/>
        </w:rPr>
        <w:t>mooncar</w:t>
      </w:r>
      <w:proofErr w:type="spellEnd"/>
      <w:r w:rsidRPr="007D04F1">
        <w:rPr>
          <w:sz w:val="22"/>
          <w:szCs w:val="22"/>
        </w:rPr>
        <w:t xml:space="preserve">. </w:t>
      </w:r>
      <w:r w:rsidRPr="007D04F1">
        <w:rPr>
          <w:sz w:val="22"/>
          <w:szCs w:val="22"/>
        </w:rPr>
        <w:br/>
      </w:r>
    </w:p>
    <w:p w14:paraId="68859D2C" w14:textId="77777777" w:rsidR="002223B4" w:rsidRDefault="00C04D54">
      <w:pPr>
        <w:spacing w:line="240" w:lineRule="auto"/>
        <w:rPr>
          <w:sz w:val="22"/>
          <w:szCs w:val="22"/>
        </w:rPr>
      </w:pPr>
      <w:r w:rsidRPr="007D04F1">
        <w:rPr>
          <w:sz w:val="22"/>
          <w:szCs w:val="22"/>
        </w:rPr>
        <w:t xml:space="preserve">Indenfor er vi inddelt i </w:t>
      </w:r>
      <w:r w:rsidR="00F02AC6" w:rsidRPr="007D04F1">
        <w:rPr>
          <w:sz w:val="22"/>
          <w:szCs w:val="22"/>
        </w:rPr>
        <w:t xml:space="preserve">en </w:t>
      </w:r>
      <w:r w:rsidRPr="007D04F1">
        <w:rPr>
          <w:sz w:val="22"/>
          <w:szCs w:val="22"/>
        </w:rPr>
        <w:t>vuggestue</w:t>
      </w:r>
      <w:r w:rsidR="00F02AC6" w:rsidRPr="007D04F1">
        <w:rPr>
          <w:sz w:val="22"/>
          <w:szCs w:val="22"/>
        </w:rPr>
        <w:t xml:space="preserve"> ”Spirene”</w:t>
      </w:r>
      <w:r w:rsidRPr="007D04F1">
        <w:rPr>
          <w:sz w:val="22"/>
          <w:szCs w:val="22"/>
        </w:rPr>
        <w:t xml:space="preserve"> og to børnehavestuer</w:t>
      </w:r>
      <w:r w:rsidR="00F02AC6" w:rsidRPr="007D04F1">
        <w:rPr>
          <w:sz w:val="22"/>
          <w:szCs w:val="22"/>
        </w:rPr>
        <w:t xml:space="preserve"> ”Kastanjerne” og ”Koglerne”</w:t>
      </w:r>
      <w:r w:rsidRPr="007D04F1">
        <w:rPr>
          <w:sz w:val="22"/>
          <w:szCs w:val="22"/>
        </w:rPr>
        <w:t xml:space="preserve"> </w:t>
      </w:r>
    </w:p>
    <w:p w14:paraId="08B2C81B" w14:textId="0846AEFC" w:rsidR="00C04D54" w:rsidRPr="007D04F1" w:rsidRDefault="00F02AC6">
      <w:pPr>
        <w:spacing w:line="240" w:lineRule="auto"/>
        <w:rPr>
          <w:sz w:val="22"/>
          <w:szCs w:val="22"/>
        </w:rPr>
      </w:pPr>
      <w:r w:rsidRPr="007D04F1">
        <w:rPr>
          <w:sz w:val="22"/>
          <w:szCs w:val="22"/>
        </w:rPr>
        <w:t>Der er desuden mulighed for at de to børnehavestuer kan åbne op til hinanden, da de ”kun” adskilles af en foldevæg, så de har mulighed for at lave noget fælles for begge stuer.</w:t>
      </w:r>
      <w:r w:rsidR="00C04D54" w:rsidRPr="007D04F1">
        <w:rPr>
          <w:sz w:val="22"/>
          <w:szCs w:val="22"/>
        </w:rPr>
        <w:t xml:space="preserve"> </w:t>
      </w:r>
      <w:r w:rsidRPr="007D04F1">
        <w:rPr>
          <w:sz w:val="22"/>
          <w:szCs w:val="22"/>
        </w:rPr>
        <w:t xml:space="preserve">Hver stue har deres eget toilet og garderobe. </w:t>
      </w:r>
      <w:r w:rsidRPr="007D04F1">
        <w:rPr>
          <w:sz w:val="22"/>
          <w:szCs w:val="22"/>
        </w:rPr>
        <w:br/>
      </w:r>
      <w:r w:rsidR="00C04D54" w:rsidRPr="007D04F1">
        <w:rPr>
          <w:sz w:val="22"/>
          <w:szCs w:val="22"/>
        </w:rPr>
        <w:t>Vuggestuen har eget køkken, toilet og garderobe</w:t>
      </w:r>
      <w:r w:rsidR="00536A05">
        <w:rPr>
          <w:sz w:val="22"/>
          <w:szCs w:val="22"/>
        </w:rPr>
        <w:t xml:space="preserve"> samt e</w:t>
      </w:r>
      <w:r w:rsidRPr="007D04F1">
        <w:rPr>
          <w:sz w:val="22"/>
          <w:szCs w:val="22"/>
        </w:rPr>
        <w:t xml:space="preserve">t </w:t>
      </w:r>
      <w:r w:rsidR="00536A05">
        <w:rPr>
          <w:sz w:val="22"/>
          <w:szCs w:val="22"/>
        </w:rPr>
        <w:t>tumler</w:t>
      </w:r>
      <w:r w:rsidRPr="007D04F1">
        <w:rPr>
          <w:sz w:val="22"/>
          <w:szCs w:val="22"/>
        </w:rPr>
        <w:t>um hvor der kan arbejdes med motori</w:t>
      </w:r>
      <w:r w:rsidR="00536A05">
        <w:rPr>
          <w:sz w:val="22"/>
          <w:szCs w:val="22"/>
        </w:rPr>
        <w:t xml:space="preserve">k, </w:t>
      </w:r>
      <w:r w:rsidRPr="007D04F1">
        <w:rPr>
          <w:sz w:val="22"/>
          <w:szCs w:val="22"/>
        </w:rPr>
        <w:t>musik</w:t>
      </w:r>
      <w:r w:rsidR="00536A05">
        <w:rPr>
          <w:sz w:val="22"/>
          <w:szCs w:val="22"/>
        </w:rPr>
        <w:t xml:space="preserve"> og meget mere</w:t>
      </w:r>
      <w:r w:rsidRPr="007D04F1">
        <w:rPr>
          <w:sz w:val="22"/>
          <w:szCs w:val="22"/>
        </w:rPr>
        <w:t>.</w:t>
      </w:r>
      <w:r w:rsidR="00D0649E" w:rsidRPr="007D04F1">
        <w:rPr>
          <w:sz w:val="22"/>
          <w:szCs w:val="22"/>
        </w:rPr>
        <w:t xml:space="preserve"> </w:t>
      </w:r>
    </w:p>
    <w:p w14:paraId="25A13547" w14:textId="77777777" w:rsidR="00C04D54" w:rsidRPr="007D04F1" w:rsidRDefault="00C04D54">
      <w:pPr>
        <w:spacing w:line="240" w:lineRule="auto"/>
        <w:rPr>
          <w:sz w:val="22"/>
          <w:szCs w:val="22"/>
        </w:rPr>
      </w:pPr>
    </w:p>
    <w:p w14:paraId="741CE396" w14:textId="61B19A59" w:rsidR="008C0086" w:rsidRPr="007D04F1" w:rsidRDefault="007D04F1">
      <w:pPr>
        <w:spacing w:line="240" w:lineRule="auto"/>
        <w:rPr>
          <w:sz w:val="22"/>
          <w:szCs w:val="22"/>
        </w:rPr>
      </w:pPr>
      <w:r>
        <w:rPr>
          <w:sz w:val="22"/>
          <w:szCs w:val="22"/>
        </w:rPr>
        <w:t>Vi</w:t>
      </w:r>
      <w:r w:rsidR="008C0086" w:rsidRPr="007D04F1">
        <w:rPr>
          <w:sz w:val="22"/>
          <w:szCs w:val="22"/>
        </w:rPr>
        <w:t xml:space="preserve"> har nogle god</w:t>
      </w:r>
      <w:r>
        <w:rPr>
          <w:sz w:val="22"/>
          <w:szCs w:val="22"/>
        </w:rPr>
        <w:t>e</w:t>
      </w:r>
      <w:r w:rsidR="008C0086" w:rsidRPr="007D04F1">
        <w:rPr>
          <w:sz w:val="22"/>
          <w:szCs w:val="22"/>
        </w:rPr>
        <w:t xml:space="preserve"> fysiske rammer samt stort fokus på de psykiske rammer</w:t>
      </w:r>
      <w:r w:rsidR="00BA7A7C" w:rsidRPr="007D04F1">
        <w:rPr>
          <w:sz w:val="22"/>
          <w:szCs w:val="22"/>
        </w:rPr>
        <w:t xml:space="preserve">, vi vægter den gode omgangstone højt og arbejder ud fra synspunktet </w:t>
      </w:r>
      <w:r w:rsidR="00BA7A7C" w:rsidRPr="007D04F1">
        <w:rPr>
          <w:i/>
          <w:iCs/>
          <w:sz w:val="22"/>
          <w:szCs w:val="22"/>
        </w:rPr>
        <w:t>”alle har noget at bidrage med til fællesskabet”</w:t>
      </w:r>
      <w:r w:rsidR="00BA7A7C" w:rsidRPr="007D04F1">
        <w:rPr>
          <w:sz w:val="22"/>
          <w:szCs w:val="22"/>
        </w:rPr>
        <w:t xml:space="preserve"> </w:t>
      </w:r>
    </w:p>
    <w:p w14:paraId="641BC9D2" w14:textId="191A7195" w:rsidR="00BA7A7C" w:rsidRPr="007D04F1" w:rsidRDefault="00BA7A7C">
      <w:pPr>
        <w:spacing w:line="240" w:lineRule="auto"/>
        <w:rPr>
          <w:sz w:val="22"/>
          <w:szCs w:val="22"/>
        </w:rPr>
      </w:pPr>
    </w:p>
    <w:p w14:paraId="26841103" w14:textId="38D4542A" w:rsidR="00BA7A7C" w:rsidRPr="007D04F1" w:rsidRDefault="00BA7A7C" w:rsidP="007D04F1">
      <w:pPr>
        <w:spacing w:line="240" w:lineRule="auto"/>
        <w:jc w:val="center"/>
        <w:rPr>
          <w:sz w:val="22"/>
          <w:szCs w:val="22"/>
        </w:rPr>
      </w:pPr>
      <w:r w:rsidRPr="007D04F1">
        <w:rPr>
          <w:sz w:val="22"/>
          <w:szCs w:val="22"/>
        </w:rPr>
        <w:t>Se evt. vores hjemmeside for yderlige</w:t>
      </w:r>
      <w:r w:rsidR="0028768B">
        <w:rPr>
          <w:sz w:val="22"/>
          <w:szCs w:val="22"/>
        </w:rPr>
        <w:t>re</w:t>
      </w:r>
      <w:r w:rsidRPr="007D04F1">
        <w:rPr>
          <w:sz w:val="22"/>
          <w:szCs w:val="22"/>
        </w:rPr>
        <w:t xml:space="preserve"> oplysninger:</w:t>
      </w:r>
    </w:p>
    <w:p w14:paraId="49EDE620" w14:textId="03C2E509" w:rsidR="0086665C" w:rsidRPr="007D04F1" w:rsidRDefault="001145EF" w:rsidP="007D04F1">
      <w:pPr>
        <w:spacing w:line="240" w:lineRule="auto"/>
        <w:jc w:val="center"/>
        <w:rPr>
          <w:sz w:val="22"/>
          <w:szCs w:val="22"/>
        </w:rPr>
      </w:pPr>
      <w:hyperlink r:id="rId15" w:history="1">
        <w:r w:rsidR="0086665C" w:rsidRPr="007D04F1">
          <w:rPr>
            <w:rStyle w:val="Hyperlink"/>
            <w:sz w:val="22"/>
            <w:szCs w:val="22"/>
          </w:rPr>
          <w:t>https://boernebiksen.dk/</w:t>
        </w:r>
      </w:hyperlink>
    </w:p>
    <w:p w14:paraId="132622D8" w14:textId="39137A68" w:rsidR="00BA7A7C" w:rsidRPr="007D04F1" w:rsidRDefault="00BA7A7C">
      <w:pPr>
        <w:spacing w:line="240" w:lineRule="auto"/>
        <w:rPr>
          <w:sz w:val="22"/>
          <w:szCs w:val="22"/>
        </w:rPr>
      </w:pPr>
    </w:p>
    <w:p w14:paraId="3B4BBBA0" w14:textId="00DBBC1C" w:rsidR="00BA7A7C" w:rsidRPr="007D04F1" w:rsidRDefault="00BA7A7C">
      <w:pPr>
        <w:spacing w:line="240" w:lineRule="auto"/>
        <w:rPr>
          <w:sz w:val="22"/>
          <w:szCs w:val="22"/>
        </w:rPr>
      </w:pPr>
      <w:r w:rsidRPr="007D04F1">
        <w:rPr>
          <w:sz w:val="22"/>
          <w:szCs w:val="22"/>
        </w:rPr>
        <w:t xml:space="preserve">BørneBiksen er en privat institution, og er derfor drevet af en forældrebestyrelse. Vi har et tæt samarbejde med både forældrebestyrelsen og de øvrige forældre. </w:t>
      </w:r>
      <w:r w:rsidR="00794D9E" w:rsidRPr="007D04F1">
        <w:rPr>
          <w:sz w:val="22"/>
          <w:szCs w:val="22"/>
        </w:rPr>
        <w:br/>
      </w:r>
      <w:r w:rsidRPr="007D04F1">
        <w:rPr>
          <w:sz w:val="22"/>
          <w:szCs w:val="22"/>
        </w:rPr>
        <w:t xml:space="preserve">Bestyrelsen har det overordnede økonomiske ansvar og har et stort ansvar </w:t>
      </w:r>
      <w:r w:rsidR="00794D9E" w:rsidRPr="007D04F1">
        <w:rPr>
          <w:sz w:val="22"/>
          <w:szCs w:val="22"/>
        </w:rPr>
        <w:t>for</w:t>
      </w:r>
      <w:r w:rsidRPr="007D04F1">
        <w:rPr>
          <w:sz w:val="22"/>
          <w:szCs w:val="22"/>
        </w:rPr>
        <w:t xml:space="preserve"> at BørneBiksen </w:t>
      </w:r>
      <w:r w:rsidR="00CE769B" w:rsidRPr="007D04F1">
        <w:rPr>
          <w:sz w:val="22"/>
          <w:szCs w:val="22"/>
        </w:rPr>
        <w:t xml:space="preserve">er et godt sted både for børn og voksne, dette ansvar </w:t>
      </w:r>
      <w:r w:rsidR="00794D9E" w:rsidRPr="007D04F1">
        <w:rPr>
          <w:sz w:val="22"/>
          <w:szCs w:val="22"/>
        </w:rPr>
        <w:t>deles med</w:t>
      </w:r>
      <w:r w:rsidR="00CE769B" w:rsidRPr="007D04F1">
        <w:rPr>
          <w:sz w:val="22"/>
          <w:szCs w:val="22"/>
        </w:rPr>
        <w:t xml:space="preserve"> den daglige leder, som står for den almene daglige drift i institutionen.</w:t>
      </w:r>
    </w:p>
    <w:p w14:paraId="6683D852" w14:textId="40F05393" w:rsidR="00CE769B" w:rsidRPr="007D04F1" w:rsidRDefault="00794D9E">
      <w:pPr>
        <w:spacing w:line="240" w:lineRule="auto"/>
        <w:rPr>
          <w:sz w:val="22"/>
          <w:szCs w:val="22"/>
        </w:rPr>
      </w:pPr>
      <w:r w:rsidRPr="007D04F1">
        <w:rPr>
          <w:sz w:val="22"/>
          <w:szCs w:val="22"/>
        </w:rPr>
        <w:t>Bestyrelsen arbejder løbende med at etablere frivillige arbejdsgrupper, hvor forældre med lyst til at bidrage kan arbejde sammen om at styrke BørneBiksen</w:t>
      </w:r>
      <w:r w:rsidR="001768F5" w:rsidRPr="007D04F1">
        <w:rPr>
          <w:sz w:val="22"/>
          <w:szCs w:val="22"/>
        </w:rPr>
        <w:t xml:space="preserve"> yderligere, dette kan f.eks. ske via fondsøgning til udvikling af børnenes læringsmiljø. </w:t>
      </w:r>
    </w:p>
    <w:p w14:paraId="5EC30D43" w14:textId="77777777" w:rsidR="001768F5" w:rsidRPr="007D04F1" w:rsidRDefault="001768F5">
      <w:pPr>
        <w:spacing w:line="240" w:lineRule="auto"/>
        <w:rPr>
          <w:sz w:val="22"/>
          <w:szCs w:val="22"/>
        </w:rPr>
      </w:pPr>
    </w:p>
    <w:p w14:paraId="2C9A4876" w14:textId="553FD5A0" w:rsidR="00CE769B" w:rsidRPr="007D04F1" w:rsidRDefault="00CE769B">
      <w:pPr>
        <w:spacing w:line="240" w:lineRule="auto"/>
        <w:rPr>
          <w:sz w:val="22"/>
          <w:szCs w:val="22"/>
        </w:rPr>
      </w:pPr>
      <w:r w:rsidRPr="007D04F1">
        <w:rPr>
          <w:sz w:val="22"/>
          <w:szCs w:val="22"/>
        </w:rPr>
        <w:t xml:space="preserve">BørneBiksen </w:t>
      </w:r>
      <w:r w:rsidR="001768F5" w:rsidRPr="007D04F1">
        <w:rPr>
          <w:sz w:val="22"/>
          <w:szCs w:val="22"/>
        </w:rPr>
        <w:t>l</w:t>
      </w:r>
      <w:r w:rsidR="0028768B">
        <w:rPr>
          <w:sz w:val="22"/>
          <w:szCs w:val="22"/>
        </w:rPr>
        <w:t>æ</w:t>
      </w:r>
      <w:r w:rsidR="001768F5" w:rsidRPr="007D04F1">
        <w:rPr>
          <w:sz w:val="22"/>
          <w:szCs w:val="22"/>
        </w:rPr>
        <w:t xml:space="preserve">gger stor vægt på at </w:t>
      </w:r>
      <w:r w:rsidRPr="007D04F1">
        <w:rPr>
          <w:sz w:val="22"/>
          <w:szCs w:val="22"/>
        </w:rPr>
        <w:t xml:space="preserve">respekterer familiernes forskellige baggrunde, og tager udgangspunkt heri, i mødet med både forældre og barn. </w:t>
      </w:r>
    </w:p>
    <w:p w14:paraId="5D2935BD" w14:textId="284F3BA4" w:rsidR="0086665C" w:rsidRPr="007D04F1" w:rsidRDefault="0086665C">
      <w:pPr>
        <w:spacing w:line="240" w:lineRule="auto"/>
        <w:rPr>
          <w:sz w:val="22"/>
          <w:szCs w:val="22"/>
        </w:rPr>
      </w:pPr>
      <w:r w:rsidRPr="007D04F1">
        <w:rPr>
          <w:sz w:val="22"/>
          <w:szCs w:val="22"/>
        </w:rPr>
        <w:t xml:space="preserve">Vi arbejder gennem faglige </w:t>
      </w:r>
      <w:r w:rsidR="009A5CFD" w:rsidRPr="007D04F1">
        <w:rPr>
          <w:sz w:val="22"/>
          <w:szCs w:val="22"/>
        </w:rPr>
        <w:t>refleksioner</w:t>
      </w:r>
      <w:r w:rsidRPr="007D04F1">
        <w:rPr>
          <w:sz w:val="22"/>
          <w:szCs w:val="22"/>
        </w:rPr>
        <w:t xml:space="preserve"> og overvejelser kontinuerligt med </w:t>
      </w:r>
      <w:r w:rsidR="009A5CFD" w:rsidRPr="007D04F1">
        <w:rPr>
          <w:sz w:val="22"/>
          <w:szCs w:val="22"/>
        </w:rPr>
        <w:t>udvikling</w:t>
      </w:r>
      <w:r w:rsidRPr="007D04F1">
        <w:rPr>
          <w:sz w:val="22"/>
          <w:szCs w:val="22"/>
        </w:rPr>
        <w:t xml:space="preserve"> af og tilrettelægger de læringsmiljøer</w:t>
      </w:r>
      <w:r w:rsidR="009A5CFD" w:rsidRPr="007D04F1">
        <w:rPr>
          <w:sz w:val="22"/>
          <w:szCs w:val="22"/>
        </w:rPr>
        <w:t xml:space="preserve">ne som til stadighed </w:t>
      </w:r>
      <w:r w:rsidR="00164F4C" w:rsidRPr="007D04F1">
        <w:rPr>
          <w:sz w:val="22"/>
          <w:szCs w:val="22"/>
        </w:rPr>
        <w:t>forandrer</w:t>
      </w:r>
      <w:r w:rsidR="009A5CFD" w:rsidRPr="007D04F1">
        <w:rPr>
          <w:sz w:val="22"/>
          <w:szCs w:val="22"/>
        </w:rPr>
        <w:t xml:space="preserve"> sig i takt med børnegruppens behov og udfordringer.</w:t>
      </w:r>
      <w:r w:rsidRPr="007D04F1">
        <w:rPr>
          <w:sz w:val="22"/>
          <w:szCs w:val="22"/>
        </w:rPr>
        <w:t xml:space="preserve"> </w:t>
      </w:r>
      <w:r w:rsidR="001768F5" w:rsidRPr="007D04F1">
        <w:rPr>
          <w:sz w:val="22"/>
          <w:szCs w:val="22"/>
        </w:rPr>
        <w:br/>
      </w:r>
    </w:p>
    <w:p w14:paraId="3E5791DF" w14:textId="141F87D7" w:rsidR="006F1048" w:rsidRDefault="001768F5" w:rsidP="00E536AC">
      <w:pPr>
        <w:spacing w:line="240" w:lineRule="auto"/>
      </w:pPr>
      <w:r w:rsidRPr="007D04F1">
        <w:rPr>
          <w:sz w:val="22"/>
          <w:szCs w:val="22"/>
        </w:rPr>
        <w:t>Vores samarbejdspartnere er ikke kun forældrene men også i høj grad skolerne i byen og især i vores lokalområde, da vi her har mulighed for at låne f.eks. gymnastiksal en gang ugentligt. Derudover har vi samarbejde med ergo-og fysiote</w:t>
      </w:r>
      <w:r w:rsidR="00145FE6" w:rsidRPr="007D04F1">
        <w:rPr>
          <w:sz w:val="22"/>
          <w:szCs w:val="22"/>
        </w:rPr>
        <w:t>r</w:t>
      </w:r>
      <w:r w:rsidRPr="007D04F1">
        <w:rPr>
          <w:sz w:val="22"/>
          <w:szCs w:val="22"/>
        </w:rPr>
        <w:t>apeut</w:t>
      </w:r>
      <w:r w:rsidR="00145FE6" w:rsidRPr="007D04F1">
        <w:rPr>
          <w:sz w:val="22"/>
          <w:szCs w:val="22"/>
        </w:rPr>
        <w:t xml:space="preserve">, tale/hører konsulent, psykologer og sundhedsplejerske alt sammen for at vi kan skabe de bedste betingelser for børnenes udvikling og læring i forpligtende fællesskaber.   </w:t>
      </w: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78F5FDC6" w14:textId="77777777" w:rsidTr="00373C52">
        <w:trPr>
          <w:cantSplit/>
          <w:trHeight w:hRule="exact" w:val="2835"/>
        </w:trPr>
        <w:tc>
          <w:tcPr>
            <w:tcW w:w="7087" w:type="dxa"/>
            <w:tcBorders>
              <w:top w:val="nil"/>
              <w:bottom w:val="nil"/>
            </w:tcBorders>
          </w:tcPr>
          <w:p w14:paraId="4083F992" w14:textId="77777777" w:rsidR="006C01ED" w:rsidRPr="006406AA" w:rsidRDefault="006C01ED" w:rsidP="006F1048">
            <w:pPr>
              <w:pStyle w:val="Overskrift1"/>
              <w:rPr>
                <w:color w:val="0077B3" w:themeColor="accent1"/>
              </w:rPr>
            </w:pPr>
            <w:r>
              <w:rPr>
                <w:color w:val="0077B3" w:themeColor="accent1"/>
              </w:rPr>
              <w:lastRenderedPageBreak/>
              <w:t>Pædagogisk grundlag</w:t>
            </w:r>
          </w:p>
        </w:tc>
        <w:tc>
          <w:tcPr>
            <w:tcW w:w="2551" w:type="dxa"/>
            <w:tcBorders>
              <w:top w:val="nil"/>
              <w:bottom w:val="nil"/>
            </w:tcBorders>
          </w:tcPr>
          <w:p w14:paraId="220A1C8C" w14:textId="77777777" w:rsidR="006C01ED" w:rsidRDefault="006C01ED" w:rsidP="006C01ED">
            <w:pPr>
              <w:jc w:val="right"/>
              <w:rPr>
                <w:color w:val="0077B3" w:themeColor="accent1"/>
              </w:rPr>
            </w:pPr>
            <w:r>
              <w:rPr>
                <w:noProof/>
                <w:color w:val="0077B3" w:themeColor="accent1"/>
                <w:lang w:eastAsia="da-DK"/>
              </w:rPr>
              <w:drawing>
                <wp:inline distT="0" distB="0" distL="0" distR="0" wp14:anchorId="7989C9C4" wp14:editId="360E67B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01589BF" w14:textId="77777777" w:rsidR="006C01ED" w:rsidRPr="00F33B97" w:rsidRDefault="006C01ED" w:rsidP="006F1048">
      <w:pPr>
        <w:pStyle w:val="TyndBl"/>
        <w:rPr>
          <w:b/>
          <w:bCs/>
        </w:rPr>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7F188055" w14:textId="77777777" w:rsidTr="009A74B6">
        <w:tc>
          <w:tcPr>
            <w:tcW w:w="9638" w:type="dxa"/>
            <w:tcMar>
              <w:top w:w="454" w:type="dxa"/>
            </w:tcMar>
          </w:tcPr>
          <w:p w14:paraId="25521EC2" w14:textId="77777777" w:rsidR="001A38A0" w:rsidRPr="009C55F0" w:rsidRDefault="001A38A0" w:rsidP="001A38A0">
            <w:pPr>
              <w:pStyle w:val="Tekst2"/>
              <w:rPr>
                <w:sz w:val="24"/>
                <w:szCs w:val="24"/>
              </w:rPr>
            </w:pPr>
            <w:r w:rsidRPr="009C55F0">
              <w:rPr>
                <w:sz w:val="24"/>
                <w:szCs w:val="24"/>
              </w:rPr>
              <w:t xml:space="preserve">”Den pædagogiske læreplan skal udarbejdes med udgangspunkt i et fælles pædagogisk grundlag.” </w:t>
            </w:r>
          </w:p>
          <w:p w14:paraId="5A72BF0F" w14:textId="77777777" w:rsidR="00CD4684" w:rsidRPr="009C55F0" w:rsidRDefault="001A38A0" w:rsidP="001527A1">
            <w:pPr>
              <w:pStyle w:val="Tekst2"/>
              <w:suppressAutoHyphens/>
              <w:rPr>
                <w:sz w:val="24"/>
                <w:szCs w:val="24"/>
              </w:rPr>
            </w:pPr>
            <w:r w:rsidRPr="009C55F0">
              <w:rPr>
                <w:rFonts w:cs="Arial"/>
                <w:sz w:val="24"/>
                <w:szCs w:val="24"/>
              </w:rPr>
              <w:t>”Det pædagogiske grundlag består af en række fælles centrale elementer, som skal være kende</w:t>
            </w:r>
            <w:r w:rsidR="001527A1" w:rsidRPr="009C55F0">
              <w:rPr>
                <w:rFonts w:cs="Arial"/>
                <w:sz w:val="24"/>
                <w:szCs w:val="24"/>
              </w:rPr>
              <w:softHyphen/>
            </w:r>
            <w:r w:rsidRPr="009C55F0">
              <w:rPr>
                <w:rFonts w:cs="Arial"/>
                <w:sz w:val="24"/>
                <w:szCs w:val="24"/>
              </w:rPr>
              <w:t xml:space="preserve">tegnende for den forståelse og tilgang, hvormed der skal arbejdes med børns trivsel, læring, udvikling og dannelse i alle dagtilbud i Danmark.” </w:t>
            </w:r>
          </w:p>
        </w:tc>
      </w:tr>
      <w:tr w:rsidR="00CD4684" w14:paraId="65F5F32A" w14:textId="77777777" w:rsidTr="009A74B6">
        <w:tc>
          <w:tcPr>
            <w:tcW w:w="9638" w:type="dxa"/>
          </w:tcPr>
          <w:p w14:paraId="6A002D92" w14:textId="77777777" w:rsidR="009A74B6" w:rsidRPr="009C55F0" w:rsidRDefault="009A74B6" w:rsidP="009A74B6">
            <w:pPr>
              <w:pStyle w:val="Tekst2"/>
              <w:rPr>
                <w:sz w:val="24"/>
                <w:szCs w:val="24"/>
              </w:rPr>
            </w:pPr>
            <w:r w:rsidRPr="009C55F0">
              <w:rPr>
                <w:sz w:val="24"/>
                <w:szCs w:val="24"/>
              </w:rPr>
              <w:t xml:space="preserve">”De centrale elementer er: </w:t>
            </w:r>
          </w:p>
          <w:p w14:paraId="23E11B13" w14:textId="77777777" w:rsidR="009A74B6" w:rsidRPr="009C55F0" w:rsidRDefault="009A74B6" w:rsidP="00797308">
            <w:pPr>
              <w:pStyle w:val="Bullettekst2"/>
              <w:rPr>
                <w:sz w:val="24"/>
                <w:szCs w:val="24"/>
              </w:rPr>
            </w:pPr>
            <w:r w:rsidRPr="009C55F0">
              <w:rPr>
                <w:b/>
                <w:sz w:val="24"/>
                <w:szCs w:val="24"/>
              </w:rPr>
              <w:t>Børnesyn</w:t>
            </w:r>
            <w:r w:rsidRPr="009C55F0">
              <w:rPr>
                <w:sz w:val="24"/>
                <w:szCs w:val="24"/>
              </w:rPr>
              <w:t>. Det at være barn har værdi i sig selv.</w:t>
            </w:r>
          </w:p>
          <w:p w14:paraId="0DD86400" w14:textId="77777777" w:rsidR="009A74B6" w:rsidRPr="009C55F0" w:rsidRDefault="009A74B6" w:rsidP="00797308">
            <w:pPr>
              <w:pStyle w:val="Bullettekst2"/>
              <w:rPr>
                <w:sz w:val="24"/>
                <w:szCs w:val="24"/>
              </w:rPr>
            </w:pPr>
            <w:r w:rsidRPr="009C55F0">
              <w:rPr>
                <w:b/>
                <w:sz w:val="24"/>
                <w:szCs w:val="24"/>
              </w:rPr>
              <w:t>Dannelse og børneperspektiv</w:t>
            </w:r>
            <w:r w:rsidRPr="009C55F0">
              <w:rPr>
                <w:sz w:val="24"/>
                <w:szCs w:val="24"/>
              </w:rPr>
              <w:t>. Børn på fx 2 og 4 år skal høres og tages alvorligt som led i starten på en dannelsesproces og demokratisk forståelse.</w:t>
            </w:r>
          </w:p>
          <w:p w14:paraId="4180FB0A" w14:textId="77777777" w:rsidR="009A74B6" w:rsidRPr="009C55F0" w:rsidRDefault="009A74B6" w:rsidP="00797308">
            <w:pPr>
              <w:pStyle w:val="Bullettekst2"/>
              <w:rPr>
                <w:sz w:val="24"/>
                <w:szCs w:val="24"/>
              </w:rPr>
            </w:pPr>
            <w:r w:rsidRPr="009C55F0">
              <w:rPr>
                <w:b/>
                <w:sz w:val="24"/>
                <w:szCs w:val="24"/>
              </w:rPr>
              <w:t>Leg.</w:t>
            </w:r>
            <w:r w:rsidRPr="009C55F0">
              <w:rPr>
                <w:sz w:val="24"/>
                <w:szCs w:val="24"/>
              </w:rPr>
              <w:t xml:space="preserve"> Legen har en værdi i sig selv og skal være en gennemgående del af et dagtilbud.</w:t>
            </w:r>
          </w:p>
          <w:p w14:paraId="0C2B7A77" w14:textId="77777777" w:rsidR="009A74B6" w:rsidRPr="009C55F0" w:rsidRDefault="009A74B6" w:rsidP="00797308">
            <w:pPr>
              <w:pStyle w:val="Bullettekst2"/>
              <w:rPr>
                <w:sz w:val="24"/>
                <w:szCs w:val="24"/>
              </w:rPr>
            </w:pPr>
            <w:r w:rsidRPr="009C55F0">
              <w:rPr>
                <w:b/>
                <w:sz w:val="24"/>
                <w:szCs w:val="24"/>
              </w:rPr>
              <w:t>Læring.</w:t>
            </w:r>
            <w:r w:rsidRPr="009C55F0">
              <w:rPr>
                <w:sz w:val="24"/>
                <w:szCs w:val="24"/>
              </w:rPr>
              <w:t xml:space="preserve"> Læring skal forstås bredt, og læring sker fx gennem leg, relationer, planlagte aktiviteter og udforskning af naturen og ved at blive udfordret.</w:t>
            </w:r>
          </w:p>
          <w:p w14:paraId="7B05D3CF" w14:textId="77777777" w:rsidR="009A74B6" w:rsidRPr="009C55F0" w:rsidRDefault="009A74B6" w:rsidP="00797308">
            <w:pPr>
              <w:pStyle w:val="Bullettekst2"/>
              <w:rPr>
                <w:sz w:val="24"/>
                <w:szCs w:val="24"/>
              </w:rPr>
            </w:pPr>
            <w:r w:rsidRPr="009C55F0">
              <w:rPr>
                <w:b/>
                <w:sz w:val="24"/>
                <w:szCs w:val="24"/>
              </w:rPr>
              <w:t>Børnefællesskaber.</w:t>
            </w:r>
            <w:r w:rsidRPr="009C55F0">
              <w:rPr>
                <w:sz w:val="24"/>
                <w:szCs w:val="24"/>
              </w:rPr>
              <w:t xml:space="preserve"> Leg, dannelse og læring sker i børnefællesskaber, som det pædagogiske personale sætter rammerne for.</w:t>
            </w:r>
          </w:p>
          <w:p w14:paraId="299BAF53" w14:textId="77777777" w:rsidR="009A74B6" w:rsidRPr="009C55F0" w:rsidRDefault="009A74B6" w:rsidP="00797308">
            <w:pPr>
              <w:pStyle w:val="Bullettekst2"/>
              <w:rPr>
                <w:sz w:val="24"/>
                <w:szCs w:val="24"/>
              </w:rPr>
            </w:pPr>
            <w:r w:rsidRPr="009C55F0">
              <w:rPr>
                <w:b/>
                <w:sz w:val="24"/>
                <w:szCs w:val="24"/>
              </w:rPr>
              <w:t>Pædagogisk læringsmiljø</w:t>
            </w:r>
            <w:r w:rsidRPr="009C55F0">
              <w:rPr>
                <w:sz w:val="24"/>
                <w:szCs w:val="24"/>
              </w:rPr>
              <w:t>. Et trygt og stimulerende pædagogisk læringsmiljø er udgangspunktet for arbejdet med børns læring.</w:t>
            </w:r>
          </w:p>
          <w:p w14:paraId="54A1D832" w14:textId="77777777" w:rsidR="009A74B6" w:rsidRPr="009C55F0" w:rsidRDefault="009A74B6" w:rsidP="001527A1">
            <w:pPr>
              <w:pStyle w:val="Bullettekst2"/>
              <w:suppressAutoHyphens/>
              <w:ind w:left="357" w:hanging="357"/>
              <w:rPr>
                <w:sz w:val="24"/>
                <w:szCs w:val="24"/>
              </w:rPr>
            </w:pPr>
            <w:r w:rsidRPr="009C55F0">
              <w:rPr>
                <w:b/>
                <w:sz w:val="24"/>
                <w:szCs w:val="24"/>
              </w:rPr>
              <w:t>Forældresamarbejde</w:t>
            </w:r>
            <w:r w:rsidRPr="009C55F0">
              <w:rPr>
                <w:sz w:val="24"/>
                <w:szCs w:val="24"/>
              </w:rPr>
              <w:t>. Et godt forældresamarbejde har fokus på at styrke både barnets trivsel og barnets læring.</w:t>
            </w:r>
          </w:p>
          <w:p w14:paraId="5FEFD638" w14:textId="77777777" w:rsidR="009A74B6" w:rsidRPr="009C55F0" w:rsidRDefault="009A74B6" w:rsidP="00797308">
            <w:pPr>
              <w:pStyle w:val="Bullettekst2"/>
              <w:rPr>
                <w:sz w:val="24"/>
                <w:szCs w:val="24"/>
              </w:rPr>
            </w:pPr>
            <w:r w:rsidRPr="009C55F0">
              <w:rPr>
                <w:b/>
                <w:sz w:val="24"/>
                <w:szCs w:val="24"/>
              </w:rPr>
              <w:t>Børn i udsatte positioner</w:t>
            </w:r>
            <w:r w:rsidRPr="009C55F0">
              <w:rPr>
                <w:sz w:val="24"/>
                <w:szCs w:val="24"/>
              </w:rPr>
              <w:t>. Alle børn skal udfordres og opleve mestring i lege og aktiviteter.</w:t>
            </w:r>
          </w:p>
          <w:p w14:paraId="0EFA1D4E" w14:textId="77777777" w:rsidR="009A74B6" w:rsidRPr="009C55F0" w:rsidRDefault="009A74B6" w:rsidP="00797308">
            <w:pPr>
              <w:pStyle w:val="Bullettekst2"/>
              <w:rPr>
                <w:sz w:val="24"/>
                <w:szCs w:val="24"/>
              </w:rPr>
            </w:pPr>
            <w:r w:rsidRPr="009C55F0">
              <w:rPr>
                <w:b/>
                <w:sz w:val="24"/>
                <w:szCs w:val="24"/>
              </w:rPr>
              <w:t>Sammenhæng til børnehaveklassen</w:t>
            </w:r>
            <w:r w:rsidRPr="009C55F0">
              <w:rPr>
                <w:sz w:val="24"/>
                <w:szCs w:val="24"/>
              </w:rPr>
              <w:t>. Sammenhæng handler blandt andet om at understøtte børns sociale kompetencer, tro på egne evner, nysgerrighed mv.”</w:t>
            </w:r>
          </w:p>
          <w:p w14:paraId="2C42EF96" w14:textId="77777777" w:rsidR="009A74B6" w:rsidRPr="009C55F0" w:rsidRDefault="009A74B6" w:rsidP="001527A1">
            <w:pPr>
              <w:pStyle w:val="Tekst2"/>
              <w:suppressAutoHyphens/>
              <w:rPr>
                <w:sz w:val="24"/>
                <w:szCs w:val="24"/>
              </w:rPr>
            </w:pPr>
            <w:r w:rsidRPr="009C55F0">
              <w:rPr>
                <w:sz w:val="24"/>
                <w:szCs w:val="24"/>
              </w:rPr>
              <w:t>”Loven fastsætter, at alle elementer i det fælles pædagogiske grundlag skal være udgangspunkt for arbejdet med den pædagogiske læreplan og dermed det pædagogiske arbejde med børns læring i dagtilbud.”</w:t>
            </w:r>
          </w:p>
          <w:p w14:paraId="1EEE1474" w14:textId="0F97EA10" w:rsidR="009A74B6" w:rsidRPr="009C55F0" w:rsidRDefault="009A74B6" w:rsidP="009A74B6">
            <w:pPr>
              <w:pStyle w:val="Tekst2"/>
              <w:rPr>
                <w:sz w:val="24"/>
                <w:szCs w:val="24"/>
              </w:rPr>
            </w:pPr>
            <w:r w:rsidRPr="009C55F0">
              <w:rPr>
                <w:sz w:val="24"/>
                <w:szCs w:val="24"/>
              </w:rPr>
              <w:t>”Nogle elementer i form af fx børnesynet skal altid være til stede i det pædagogiske læringsmiljø, mens andre elementer som fx arbejdet med at skabe en god overgang til børnehaveklassen kan være mere til stede i nogle sammenhænge end andre.”</w:t>
            </w:r>
          </w:p>
          <w:p w14:paraId="2E935A24" w14:textId="06E4E422" w:rsidR="00CD4684" w:rsidRPr="009C55F0" w:rsidRDefault="009A74B6" w:rsidP="009A74B6">
            <w:pPr>
              <w:pStyle w:val="Byline"/>
              <w:rPr>
                <w:sz w:val="24"/>
                <w:szCs w:val="24"/>
              </w:rPr>
            </w:pPr>
            <w:bookmarkStart w:id="0" w:name="_Hlk536453732"/>
            <w:r w:rsidRPr="009C55F0">
              <w:rPr>
                <w:sz w:val="24"/>
                <w:szCs w:val="24"/>
              </w:rPr>
              <w:lastRenderedPageBreak/>
              <w:t>Den styrkede pædagogiske læreplan</w:t>
            </w:r>
            <w:bookmarkEnd w:id="0"/>
            <w:r w:rsidRPr="009C55F0">
              <w:rPr>
                <w:sz w:val="24"/>
                <w:szCs w:val="24"/>
              </w:rPr>
              <w:t>, Rammer og indhold, s. 14</w:t>
            </w: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05C8BAB0" w14:textId="77777777" w:rsidTr="00401B93">
        <w:trPr>
          <w:cantSplit/>
        </w:trPr>
        <w:tc>
          <w:tcPr>
            <w:tcW w:w="7087" w:type="dxa"/>
            <w:tcMar>
              <w:bottom w:w="0" w:type="dxa"/>
            </w:tcMar>
          </w:tcPr>
          <w:p w14:paraId="70D4EE45" w14:textId="4FE4B5CE" w:rsidR="00B02D50" w:rsidRDefault="00B02D50" w:rsidP="00B02D50">
            <w:pPr>
              <w:pStyle w:val="Overskrift2"/>
            </w:pPr>
            <w:r>
              <w:lastRenderedPageBreak/>
              <w:br w:type="page"/>
            </w:r>
            <w:r w:rsidRPr="00B02D50">
              <w:t>Børnesyn, Dannelse og børneperspektiv, Leg, Læring og Børnefællesskaber</w:t>
            </w:r>
            <w:r w:rsidR="00E20CBD">
              <w:t xml:space="preserve"> </w:t>
            </w:r>
          </w:p>
          <w:p w14:paraId="0B2A9D0F" w14:textId="5E35D31B" w:rsidR="00401B93" w:rsidRPr="00401B93" w:rsidRDefault="00401B93" w:rsidP="00401B93">
            <w:pPr>
              <w:pStyle w:val="Tekst2"/>
            </w:pPr>
          </w:p>
        </w:tc>
        <w:tc>
          <w:tcPr>
            <w:tcW w:w="2551" w:type="dxa"/>
            <w:tcMar>
              <w:bottom w:w="0" w:type="dxa"/>
            </w:tcMar>
          </w:tcPr>
          <w:p w14:paraId="7CD801C4" w14:textId="77777777" w:rsidR="00B02D50" w:rsidRDefault="00B02D50" w:rsidP="00F8580F">
            <w:pPr>
              <w:jc w:val="right"/>
              <w:rPr>
                <w:color w:val="0077B3" w:themeColor="accent1"/>
              </w:rPr>
            </w:pPr>
            <w:r>
              <w:rPr>
                <w:noProof/>
                <w:color w:val="0077B3" w:themeColor="accent1"/>
                <w:lang w:eastAsia="da-DK"/>
              </w:rPr>
              <w:drawing>
                <wp:inline distT="0" distB="0" distL="0" distR="0" wp14:anchorId="61AD35D6" wp14:editId="4CF73D97">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bl>
    <w:p w14:paraId="0590A996"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5BBF1FBA" w14:textId="77777777" w:rsidTr="006904B0">
        <w:tc>
          <w:tcPr>
            <w:tcW w:w="9638" w:type="dxa"/>
          </w:tcPr>
          <w:p w14:paraId="19C68AA7" w14:textId="1C827EEF" w:rsidR="000D618C" w:rsidRPr="006E3820" w:rsidRDefault="001145EF" w:rsidP="00074478">
            <w:pPr>
              <w:pStyle w:val="Tekst5bl"/>
              <w:rPr>
                <w:szCs w:val="22"/>
              </w:rPr>
            </w:pPr>
            <w:bookmarkStart w:id="1" w:name="_Hlk532049"/>
            <w:r>
              <w:rPr>
                <w:b w:val="0"/>
                <w:color w:val="auto"/>
                <w:sz w:val="20"/>
              </w:rPr>
              <w:br w:type="page"/>
            </w:r>
            <w:r w:rsidR="00F92A6F">
              <w:rPr>
                <w:b w:val="0"/>
                <w:color w:val="auto"/>
                <w:sz w:val="20"/>
              </w:rPr>
              <w:br w:type="page"/>
            </w:r>
            <w:r w:rsidR="000D618C" w:rsidRPr="006E3820">
              <w:rPr>
                <w:szCs w:val="22"/>
              </w:rPr>
              <w:t>Hvordan kommer de fem centrale elementer fra det fælles pædagogiske grundlag til udtryk hos os og bliver omsat i vores hverdag sammen med børnene?</w:t>
            </w:r>
          </w:p>
          <w:p w14:paraId="3BA6D7E1" w14:textId="2B143D73" w:rsidR="00E6714F" w:rsidRPr="006E3820" w:rsidRDefault="00FD3E50" w:rsidP="007400E9">
            <w:pPr>
              <w:pStyle w:val="Tekst3"/>
              <w:rPr>
                <w:sz w:val="22"/>
                <w:szCs w:val="22"/>
              </w:rPr>
            </w:pPr>
            <w:r w:rsidRPr="006E3820">
              <w:rPr>
                <w:b/>
                <w:bCs/>
                <w:sz w:val="22"/>
                <w:szCs w:val="22"/>
              </w:rPr>
              <w:t>Barnesyn:</w:t>
            </w:r>
            <w:r w:rsidRPr="006E3820">
              <w:rPr>
                <w:sz w:val="22"/>
                <w:szCs w:val="22"/>
              </w:rPr>
              <w:t xml:space="preserve"> </w:t>
            </w:r>
            <w:r w:rsidR="0062481E">
              <w:rPr>
                <w:sz w:val="22"/>
                <w:szCs w:val="22"/>
              </w:rPr>
              <w:br/>
            </w:r>
            <w:r w:rsidRPr="006E3820">
              <w:rPr>
                <w:sz w:val="22"/>
                <w:szCs w:val="22"/>
              </w:rPr>
              <w:br/>
            </w:r>
            <w:r w:rsidR="00164F4C" w:rsidRPr="006E3820">
              <w:rPr>
                <w:sz w:val="22"/>
                <w:szCs w:val="22"/>
              </w:rPr>
              <w:t>Alle børn i BørneBiksen har værdi i sig selv, og skal opleve små og store sejre</w:t>
            </w:r>
            <w:r w:rsidR="00852E3F" w:rsidRPr="006E3820">
              <w:rPr>
                <w:sz w:val="22"/>
                <w:szCs w:val="22"/>
              </w:rPr>
              <w:t xml:space="preserve">. </w:t>
            </w:r>
            <w:r w:rsidR="00E6714F" w:rsidRPr="006E3820">
              <w:rPr>
                <w:sz w:val="22"/>
                <w:szCs w:val="22"/>
              </w:rPr>
              <w:br/>
            </w:r>
            <w:r w:rsidR="00852E3F" w:rsidRPr="006E3820">
              <w:rPr>
                <w:sz w:val="22"/>
                <w:szCs w:val="22"/>
              </w:rPr>
              <w:t>De skal også møde små og store udfordringer</w:t>
            </w:r>
            <w:r w:rsidR="00E6714F" w:rsidRPr="006E3820">
              <w:rPr>
                <w:sz w:val="22"/>
                <w:szCs w:val="22"/>
              </w:rPr>
              <w:t xml:space="preserve"> i hverdagen</w:t>
            </w:r>
            <w:r w:rsidR="00852E3F" w:rsidRPr="006E3820">
              <w:rPr>
                <w:sz w:val="22"/>
                <w:szCs w:val="22"/>
              </w:rPr>
              <w:t xml:space="preserve">, da udfordringerne er med til at fremme deres kreative, musiske og skabende sider og er med til at give dem den robusthed som hjælper dem til at håndtere hverdagens konflikter og krav. </w:t>
            </w:r>
          </w:p>
          <w:p w14:paraId="2C5DBBE5" w14:textId="5C33113B" w:rsidR="00FD3E50" w:rsidRPr="006E3820" w:rsidRDefault="00E6714F" w:rsidP="007400E9">
            <w:pPr>
              <w:pStyle w:val="Tekst3"/>
              <w:rPr>
                <w:sz w:val="22"/>
                <w:szCs w:val="22"/>
              </w:rPr>
            </w:pPr>
            <w:r w:rsidRPr="006E3820">
              <w:rPr>
                <w:sz w:val="22"/>
                <w:szCs w:val="22"/>
              </w:rPr>
              <w:t>Vi har stort f</w:t>
            </w:r>
            <w:r w:rsidR="00462911" w:rsidRPr="006E3820">
              <w:rPr>
                <w:sz w:val="22"/>
                <w:szCs w:val="22"/>
              </w:rPr>
              <w:t>o</w:t>
            </w:r>
            <w:r w:rsidRPr="006E3820">
              <w:rPr>
                <w:sz w:val="22"/>
                <w:szCs w:val="22"/>
              </w:rPr>
              <w:t>kus på</w:t>
            </w:r>
            <w:r w:rsidR="00462911" w:rsidRPr="006E3820">
              <w:rPr>
                <w:sz w:val="22"/>
                <w:szCs w:val="22"/>
              </w:rPr>
              <w:t>, at</w:t>
            </w:r>
            <w:r w:rsidRPr="006E3820">
              <w:rPr>
                <w:sz w:val="22"/>
                <w:szCs w:val="22"/>
              </w:rPr>
              <w:t xml:space="preserve"> </w:t>
            </w:r>
            <w:r w:rsidR="00462911" w:rsidRPr="006E3820">
              <w:rPr>
                <w:sz w:val="22"/>
                <w:szCs w:val="22"/>
              </w:rPr>
              <w:t>a</w:t>
            </w:r>
            <w:r w:rsidR="00FD3E50" w:rsidRPr="006E3820">
              <w:rPr>
                <w:sz w:val="22"/>
                <w:szCs w:val="22"/>
              </w:rPr>
              <w:t xml:space="preserve">lle børn har ret til at være forskellige og til at udvikle sig i deres eget tempo. Vi ligger stor vægt på at børnene føler sig set, forstået </w:t>
            </w:r>
            <w:r w:rsidR="00FB63FF" w:rsidRPr="006E3820">
              <w:rPr>
                <w:sz w:val="22"/>
                <w:szCs w:val="22"/>
              </w:rPr>
              <w:t xml:space="preserve">og </w:t>
            </w:r>
            <w:r w:rsidR="00462911" w:rsidRPr="006E3820">
              <w:rPr>
                <w:sz w:val="22"/>
                <w:szCs w:val="22"/>
              </w:rPr>
              <w:t>har</w:t>
            </w:r>
            <w:r w:rsidR="00FB63FF" w:rsidRPr="006E3820">
              <w:rPr>
                <w:sz w:val="22"/>
                <w:szCs w:val="22"/>
              </w:rPr>
              <w:t xml:space="preserve"> plads</w:t>
            </w:r>
            <w:r w:rsidR="00462911" w:rsidRPr="006E3820">
              <w:rPr>
                <w:sz w:val="22"/>
                <w:szCs w:val="22"/>
              </w:rPr>
              <w:t xml:space="preserve"> og mulighed</w:t>
            </w:r>
            <w:r w:rsidR="00FB63FF" w:rsidRPr="006E3820">
              <w:rPr>
                <w:sz w:val="22"/>
                <w:szCs w:val="22"/>
              </w:rPr>
              <w:t xml:space="preserve"> </w:t>
            </w:r>
            <w:r w:rsidR="00462911" w:rsidRPr="006E3820">
              <w:rPr>
                <w:sz w:val="22"/>
                <w:szCs w:val="22"/>
              </w:rPr>
              <w:t>for</w:t>
            </w:r>
            <w:r w:rsidR="00FB63FF" w:rsidRPr="006E3820">
              <w:rPr>
                <w:sz w:val="22"/>
                <w:szCs w:val="22"/>
              </w:rPr>
              <w:t xml:space="preserve"> at være børn hos os.</w:t>
            </w:r>
            <w:r w:rsidRPr="006E3820">
              <w:rPr>
                <w:sz w:val="22"/>
                <w:szCs w:val="22"/>
              </w:rPr>
              <w:br/>
              <w:t xml:space="preserve">Det er for os vigtigt at vi i dagens aktiviteter inddrager børnene, så de på den måde er aktivt deltagende i egen læring og udvikling, støttet og rammesat af </w:t>
            </w:r>
            <w:r w:rsidR="00462911" w:rsidRPr="006E3820">
              <w:rPr>
                <w:sz w:val="22"/>
                <w:szCs w:val="22"/>
              </w:rPr>
              <w:t xml:space="preserve">det pædagogiske </w:t>
            </w:r>
            <w:r w:rsidRPr="006E3820">
              <w:rPr>
                <w:sz w:val="22"/>
                <w:szCs w:val="22"/>
              </w:rPr>
              <w:t xml:space="preserve">personale. </w:t>
            </w:r>
          </w:p>
          <w:p w14:paraId="354A610F" w14:textId="5ED8374D" w:rsidR="009E2298" w:rsidRPr="00D908E2" w:rsidRDefault="009E2298" w:rsidP="007400E9">
            <w:pPr>
              <w:pStyle w:val="Tekst3"/>
              <w:rPr>
                <w:sz w:val="22"/>
                <w:szCs w:val="22"/>
              </w:rPr>
            </w:pPr>
            <w:r w:rsidRPr="006E3820">
              <w:rPr>
                <w:sz w:val="22"/>
                <w:szCs w:val="22"/>
              </w:rPr>
              <w:t xml:space="preserve">Hos os mødes alle børn hver dag af nærværende og imødekommende voksne, der dagen igennem bakker op om, og sørger for at der hos os er fokus på det gode børneliv, med respekt for </w:t>
            </w:r>
            <w:r w:rsidRPr="00D908E2">
              <w:rPr>
                <w:sz w:val="22"/>
                <w:szCs w:val="22"/>
              </w:rPr>
              <w:t>børnenes egne initiativer, perspektiver samt fantasi og leg</w:t>
            </w:r>
            <w:r w:rsidR="008F067B" w:rsidRPr="00D908E2">
              <w:rPr>
                <w:sz w:val="22"/>
                <w:szCs w:val="22"/>
              </w:rPr>
              <w:t xml:space="preserve">. </w:t>
            </w:r>
            <w:r w:rsidR="00E6714F" w:rsidRPr="00D908E2">
              <w:rPr>
                <w:sz w:val="22"/>
                <w:szCs w:val="22"/>
              </w:rPr>
              <w:br/>
            </w:r>
          </w:p>
          <w:p w14:paraId="7452FF67" w14:textId="5C1607AF" w:rsidR="008F067B" w:rsidRPr="00D908E2" w:rsidRDefault="008F067B" w:rsidP="007400E9">
            <w:pPr>
              <w:pStyle w:val="Tekst3"/>
              <w:rPr>
                <w:sz w:val="22"/>
                <w:szCs w:val="22"/>
              </w:rPr>
            </w:pPr>
            <w:r w:rsidRPr="00D908E2">
              <w:rPr>
                <w:sz w:val="22"/>
                <w:szCs w:val="22"/>
              </w:rPr>
              <w:t xml:space="preserve">Vi arbejder med at styrke relationer til alle børn. Da vi mener at man gennem kendskab til børnenes baggrund, relationer og personlighed </w:t>
            </w:r>
            <w:r w:rsidR="003F2C36" w:rsidRPr="00D908E2">
              <w:rPr>
                <w:sz w:val="22"/>
                <w:szCs w:val="22"/>
              </w:rPr>
              <w:t>skaber gode</w:t>
            </w:r>
            <w:r w:rsidRPr="00D908E2">
              <w:rPr>
                <w:sz w:val="22"/>
                <w:szCs w:val="22"/>
              </w:rPr>
              <w:t xml:space="preserve"> forudsætninger for </w:t>
            </w:r>
            <w:r w:rsidR="003F2C36" w:rsidRPr="00D908E2">
              <w:rPr>
                <w:sz w:val="22"/>
                <w:szCs w:val="22"/>
              </w:rPr>
              <w:t xml:space="preserve">at vi kan møde barnet i en nærværende og omsorgsfuld samtale. </w:t>
            </w:r>
            <w:r w:rsidR="00536A05">
              <w:rPr>
                <w:sz w:val="22"/>
                <w:szCs w:val="22"/>
              </w:rPr>
              <w:t>Når</w:t>
            </w:r>
            <w:r w:rsidR="003F2C36" w:rsidRPr="00D908E2">
              <w:rPr>
                <w:sz w:val="22"/>
                <w:szCs w:val="22"/>
              </w:rPr>
              <w:t xml:space="preserve"> vi møder børnene på denne måde kan det styrke børnenes muligheder for at ”føle sig forstået”.</w:t>
            </w:r>
          </w:p>
          <w:p w14:paraId="4739D085" w14:textId="77777777" w:rsidR="003E072B" w:rsidRPr="00D908E2" w:rsidRDefault="009C55F0" w:rsidP="009C55F0">
            <w:pPr>
              <w:pStyle w:val="Tekst3"/>
              <w:jc w:val="center"/>
              <w:rPr>
                <w:i/>
                <w:iCs/>
                <w:sz w:val="22"/>
                <w:szCs w:val="22"/>
              </w:rPr>
            </w:pPr>
            <w:r w:rsidRPr="00D908E2">
              <w:rPr>
                <w:i/>
                <w:iCs/>
                <w:sz w:val="22"/>
                <w:szCs w:val="22"/>
              </w:rPr>
              <w:t xml:space="preserve">Alle børn har ret til at være en del af et fællesskab. </w:t>
            </w:r>
          </w:p>
          <w:p w14:paraId="1BB16C10" w14:textId="73CE2A4D" w:rsidR="009C55F0" w:rsidRPr="00D908E2" w:rsidRDefault="009C55F0" w:rsidP="009C55F0">
            <w:pPr>
              <w:pStyle w:val="Tekst3"/>
              <w:jc w:val="center"/>
              <w:rPr>
                <w:i/>
                <w:iCs/>
                <w:sz w:val="22"/>
                <w:szCs w:val="22"/>
              </w:rPr>
            </w:pPr>
            <w:r w:rsidRPr="00D908E2">
              <w:rPr>
                <w:i/>
                <w:iCs/>
                <w:sz w:val="22"/>
                <w:szCs w:val="22"/>
              </w:rPr>
              <w:br/>
              <w:t>Alle børn er forskellige og skal derfor mødes forskelligt.</w:t>
            </w:r>
          </w:p>
          <w:p w14:paraId="7B70C097" w14:textId="65A2D919" w:rsidR="00196232" w:rsidRPr="00D908E2" w:rsidRDefault="00B66474" w:rsidP="00196232">
            <w:pPr>
              <w:pStyle w:val="Tekst3"/>
              <w:rPr>
                <w:b/>
                <w:bCs/>
                <w:sz w:val="22"/>
                <w:szCs w:val="22"/>
              </w:rPr>
            </w:pPr>
            <w:r w:rsidRPr="00D908E2">
              <w:rPr>
                <w:b/>
                <w:bCs/>
                <w:sz w:val="22"/>
                <w:szCs w:val="22"/>
              </w:rPr>
              <w:t>Dannelse og børneperspektiv:</w:t>
            </w:r>
            <w:r w:rsidR="00A34EEB" w:rsidRPr="00D908E2">
              <w:rPr>
                <w:b/>
                <w:bCs/>
                <w:sz w:val="22"/>
                <w:szCs w:val="22"/>
              </w:rPr>
              <w:t xml:space="preserve"> </w:t>
            </w:r>
          </w:p>
          <w:p w14:paraId="0A7AB2E4" w14:textId="6E68A7F8" w:rsidR="00196232" w:rsidRPr="00D908E2" w:rsidRDefault="00196232" w:rsidP="003E072B">
            <w:pPr>
              <w:rPr>
                <w:sz w:val="22"/>
                <w:szCs w:val="22"/>
              </w:rPr>
            </w:pPr>
            <w:r w:rsidRPr="00D908E2">
              <w:rPr>
                <w:sz w:val="22"/>
                <w:szCs w:val="22"/>
              </w:rPr>
              <w:t xml:space="preserve">Når vi i BørneBiksen arbejder med dannelse, sker det med fokus på børns sociale og personlige kompetencer, og hvordan vi som pædagogisk personale kan </w:t>
            </w:r>
            <w:r w:rsidR="003E072B" w:rsidRPr="00D908E2">
              <w:rPr>
                <w:sz w:val="22"/>
                <w:szCs w:val="22"/>
              </w:rPr>
              <w:t xml:space="preserve">understøtte en positiv dannelsesproces hos barnet. </w:t>
            </w:r>
          </w:p>
          <w:p w14:paraId="17CB542B" w14:textId="77777777" w:rsidR="003E072B" w:rsidRPr="00D908E2" w:rsidRDefault="003E072B" w:rsidP="003E072B">
            <w:pPr>
              <w:rPr>
                <w:sz w:val="22"/>
                <w:szCs w:val="22"/>
              </w:rPr>
            </w:pPr>
          </w:p>
          <w:p w14:paraId="2A4B6174" w14:textId="6894614A" w:rsidR="003E072B" w:rsidRPr="00D908E2" w:rsidRDefault="003E072B" w:rsidP="00A34EEB">
            <w:pPr>
              <w:rPr>
                <w:sz w:val="22"/>
                <w:szCs w:val="22"/>
              </w:rPr>
            </w:pPr>
            <w:r w:rsidRPr="00D908E2">
              <w:rPr>
                <w:sz w:val="22"/>
                <w:szCs w:val="22"/>
              </w:rPr>
              <w:t xml:space="preserve">I det pædagogiske arbejde samarbejder vi tæt med forældre om barnets dannelsesproces. Dette gør vi da forældrene er vores vigtigste samarbejdspartnere når det handler om barnet. </w:t>
            </w:r>
          </w:p>
          <w:p w14:paraId="0052CDED" w14:textId="03B2BB38" w:rsidR="003E072B" w:rsidRPr="00D908E2" w:rsidRDefault="003E072B" w:rsidP="00A34EEB">
            <w:pPr>
              <w:rPr>
                <w:sz w:val="22"/>
                <w:szCs w:val="22"/>
              </w:rPr>
            </w:pPr>
          </w:p>
          <w:p w14:paraId="7817F733" w14:textId="77777777" w:rsidR="00000A69" w:rsidRPr="00D908E2" w:rsidRDefault="003E072B" w:rsidP="00A34EEB">
            <w:pPr>
              <w:rPr>
                <w:sz w:val="22"/>
                <w:szCs w:val="22"/>
              </w:rPr>
            </w:pPr>
            <w:r w:rsidRPr="00D908E2">
              <w:rPr>
                <w:sz w:val="22"/>
                <w:szCs w:val="22"/>
              </w:rPr>
              <w:lastRenderedPageBreak/>
              <w:t xml:space="preserve">Vi arbejder med barnets </w:t>
            </w:r>
            <w:r w:rsidRPr="00D908E2">
              <w:rPr>
                <w:i/>
                <w:iCs/>
                <w:sz w:val="22"/>
                <w:szCs w:val="22"/>
              </w:rPr>
              <w:t>medmenneskelighed</w:t>
            </w:r>
            <w:r w:rsidRPr="00D908E2">
              <w:rPr>
                <w:sz w:val="22"/>
                <w:szCs w:val="22"/>
              </w:rPr>
              <w:t xml:space="preserve">, ved at have fokus på respekten </w:t>
            </w:r>
            <w:r w:rsidR="00D94A46" w:rsidRPr="00D908E2">
              <w:rPr>
                <w:sz w:val="22"/>
                <w:szCs w:val="22"/>
              </w:rPr>
              <w:t xml:space="preserve">for hinanden og hinandens forskelligheder. Vi arbejder med at alle børn skal kunne komme med på ture, at børnene hjælper til og at man er en god kammerat. </w:t>
            </w:r>
            <w:r w:rsidR="009A0281" w:rsidRPr="00D908E2">
              <w:rPr>
                <w:sz w:val="22"/>
                <w:szCs w:val="22"/>
              </w:rPr>
              <w:br/>
              <w:t>Vi arbejder ud fra en opdragelse som indeholder elementer af sund moral og etik, almindelig pli, på en forståelse af</w:t>
            </w:r>
            <w:r w:rsidR="00D55EF3" w:rsidRPr="00D908E2">
              <w:rPr>
                <w:sz w:val="22"/>
                <w:szCs w:val="22"/>
              </w:rPr>
              <w:t>,</w:t>
            </w:r>
            <w:r w:rsidR="009A0281" w:rsidRPr="00D908E2">
              <w:rPr>
                <w:sz w:val="22"/>
                <w:szCs w:val="22"/>
              </w:rPr>
              <w:t xml:space="preserve"> at vi er afhængige af hinanden, og at vi har et ansvar</w:t>
            </w:r>
            <w:r w:rsidR="00F500BE" w:rsidRPr="00D908E2">
              <w:rPr>
                <w:sz w:val="22"/>
                <w:szCs w:val="22"/>
              </w:rPr>
              <w:t xml:space="preserve"> over for hinanden,</w:t>
            </w:r>
            <w:r w:rsidR="009A0281" w:rsidRPr="00D908E2">
              <w:rPr>
                <w:sz w:val="22"/>
                <w:szCs w:val="22"/>
              </w:rPr>
              <w:t xml:space="preserve"> at vi skal behandle hinanden ordentligt og f.eks. altid siger goddag og farvel til hinanden.</w:t>
            </w:r>
          </w:p>
          <w:p w14:paraId="63B7BD9F" w14:textId="4DB3718C" w:rsidR="00D55EF3" w:rsidRPr="00D908E2" w:rsidRDefault="00F500BE" w:rsidP="00A34EEB">
            <w:pPr>
              <w:rPr>
                <w:sz w:val="22"/>
                <w:szCs w:val="22"/>
              </w:rPr>
            </w:pPr>
            <w:r w:rsidRPr="00D908E2">
              <w:rPr>
                <w:sz w:val="22"/>
                <w:szCs w:val="22"/>
              </w:rPr>
              <w:t xml:space="preserve"> </w:t>
            </w:r>
          </w:p>
          <w:p w14:paraId="00C39180" w14:textId="774854E1" w:rsidR="0055344D" w:rsidRPr="00D908E2" w:rsidRDefault="00000A69" w:rsidP="00000A69">
            <w:pPr>
              <w:jc w:val="center"/>
              <w:rPr>
                <w:i/>
                <w:iCs/>
                <w:sz w:val="22"/>
                <w:szCs w:val="22"/>
              </w:rPr>
            </w:pPr>
            <w:r w:rsidRPr="00D908E2">
              <w:rPr>
                <w:i/>
                <w:iCs/>
                <w:sz w:val="22"/>
                <w:szCs w:val="22"/>
              </w:rPr>
              <w:t xml:space="preserve">Hvis </w:t>
            </w:r>
            <w:r w:rsidR="00F500BE" w:rsidRPr="00D908E2">
              <w:rPr>
                <w:i/>
                <w:iCs/>
                <w:sz w:val="22"/>
                <w:szCs w:val="22"/>
              </w:rPr>
              <w:t xml:space="preserve">børnene </w:t>
            </w:r>
            <w:r w:rsidRPr="00D908E2">
              <w:rPr>
                <w:i/>
                <w:iCs/>
                <w:sz w:val="22"/>
                <w:szCs w:val="22"/>
              </w:rPr>
              <w:t xml:space="preserve">skal </w:t>
            </w:r>
            <w:r w:rsidR="00F500BE" w:rsidRPr="00D908E2">
              <w:rPr>
                <w:i/>
                <w:iCs/>
                <w:sz w:val="22"/>
                <w:szCs w:val="22"/>
              </w:rPr>
              <w:t>være medaktører i</w:t>
            </w:r>
            <w:r w:rsidR="00D55EF3" w:rsidRPr="00D908E2">
              <w:rPr>
                <w:i/>
                <w:iCs/>
                <w:sz w:val="22"/>
                <w:szCs w:val="22"/>
              </w:rPr>
              <w:t>,</w:t>
            </w:r>
            <w:r w:rsidR="00F500BE" w:rsidRPr="00D908E2">
              <w:rPr>
                <w:i/>
                <w:iCs/>
                <w:sz w:val="22"/>
                <w:szCs w:val="22"/>
              </w:rPr>
              <w:t xml:space="preserve"> at fællesskabsfølelsen bliver styrket ude på skolerne, til fritidsaktiviteterne m.m. skal de blandt alt dette også lære at kunne tage hensyn og være tålmodige overfor hinanden.</w:t>
            </w:r>
          </w:p>
          <w:p w14:paraId="2CED2F6E" w14:textId="224153D2" w:rsidR="00000A69" w:rsidRPr="00D908E2" w:rsidRDefault="00000A69" w:rsidP="00000A69">
            <w:pPr>
              <w:jc w:val="center"/>
              <w:rPr>
                <w:sz w:val="22"/>
                <w:szCs w:val="22"/>
              </w:rPr>
            </w:pPr>
          </w:p>
          <w:p w14:paraId="071FB988" w14:textId="6BED7061" w:rsidR="0004651B" w:rsidRPr="00D908E2" w:rsidRDefault="00000A69" w:rsidP="0004651B">
            <w:pPr>
              <w:rPr>
                <w:sz w:val="22"/>
                <w:szCs w:val="22"/>
              </w:rPr>
            </w:pPr>
            <w:r w:rsidRPr="00D908E2">
              <w:rPr>
                <w:sz w:val="22"/>
                <w:szCs w:val="22"/>
              </w:rPr>
              <w:t xml:space="preserve">I BørneBiksen skaber vi rammerne, så barnet har mulighed for at udvikle </w:t>
            </w:r>
            <w:r w:rsidRPr="00D908E2">
              <w:rPr>
                <w:i/>
                <w:iCs/>
                <w:sz w:val="22"/>
                <w:szCs w:val="22"/>
              </w:rPr>
              <w:t>mod</w:t>
            </w:r>
            <w:r w:rsidRPr="00D908E2">
              <w:rPr>
                <w:sz w:val="22"/>
                <w:szCs w:val="22"/>
              </w:rPr>
              <w:t>, via succes. Ved at udvikle mod</w:t>
            </w:r>
            <w:r w:rsidR="00001A55" w:rsidRPr="00D908E2">
              <w:rPr>
                <w:sz w:val="22"/>
                <w:szCs w:val="22"/>
              </w:rPr>
              <w:t>et skabes fundamentet for at barnet kan øge selvfølelsen og dermed troen på at det kan og er god nok. Modet til a</w:t>
            </w:r>
            <w:r w:rsidR="0028768B">
              <w:rPr>
                <w:sz w:val="22"/>
                <w:szCs w:val="22"/>
              </w:rPr>
              <w:t xml:space="preserve">t </w:t>
            </w:r>
            <w:r w:rsidR="00001A55" w:rsidRPr="00D908E2">
              <w:rPr>
                <w:sz w:val="22"/>
                <w:szCs w:val="22"/>
              </w:rPr>
              <w:t xml:space="preserve">stille sig op foran andre, til at prøve det ukendte og til at sige til og fra er vigtigt, for at vi som mennesker trives og ikke mindst for at vi kan navigere i en kompleks verden med mange forskelligrettede krav og forventninger. </w:t>
            </w:r>
          </w:p>
          <w:p w14:paraId="7EAC975A" w14:textId="3E375F8A" w:rsidR="0079535C" w:rsidRPr="00D908E2" w:rsidRDefault="0079535C" w:rsidP="0004651B">
            <w:pPr>
              <w:rPr>
                <w:sz w:val="22"/>
                <w:szCs w:val="22"/>
              </w:rPr>
            </w:pPr>
          </w:p>
          <w:p w14:paraId="0ABC4EC2" w14:textId="77777777" w:rsidR="0079535C" w:rsidRPr="00D908E2" w:rsidRDefault="0079535C" w:rsidP="0004651B">
            <w:pPr>
              <w:rPr>
                <w:sz w:val="22"/>
                <w:szCs w:val="22"/>
              </w:rPr>
            </w:pPr>
            <w:r w:rsidRPr="00D908E2">
              <w:rPr>
                <w:sz w:val="22"/>
                <w:szCs w:val="22"/>
              </w:rPr>
              <w:t xml:space="preserve">Vi søger at gribe, understøtte og arbejde med barnets naturlige </w:t>
            </w:r>
            <w:r w:rsidRPr="00D908E2">
              <w:rPr>
                <w:i/>
                <w:iCs/>
                <w:sz w:val="22"/>
                <w:szCs w:val="22"/>
              </w:rPr>
              <w:t>nysgerrighed</w:t>
            </w:r>
            <w:r w:rsidRPr="00D908E2">
              <w:rPr>
                <w:sz w:val="22"/>
                <w:szCs w:val="22"/>
              </w:rPr>
              <w:t xml:space="preserve"> og åbenhed i forhold til at udforske og undersøge, stille spørgsmål ved, at være gode rollemodeller, der tør eksperimentere og komme med et svar. Vi har fokus på at der er okay at lave fejl og at man godt kan komme videre igen. </w:t>
            </w:r>
          </w:p>
          <w:p w14:paraId="543BB818" w14:textId="77777777" w:rsidR="0079535C" w:rsidRPr="00D908E2" w:rsidRDefault="0079535C" w:rsidP="0004651B">
            <w:pPr>
              <w:rPr>
                <w:sz w:val="22"/>
                <w:szCs w:val="22"/>
              </w:rPr>
            </w:pPr>
          </w:p>
          <w:p w14:paraId="30B79CAB" w14:textId="0EFD1AF3" w:rsidR="004B1E17" w:rsidRPr="00D908E2" w:rsidRDefault="00107DFA" w:rsidP="0004651B">
            <w:pPr>
              <w:rPr>
                <w:sz w:val="22"/>
                <w:szCs w:val="22"/>
              </w:rPr>
            </w:pPr>
            <w:r w:rsidRPr="00D908E2">
              <w:rPr>
                <w:sz w:val="22"/>
                <w:szCs w:val="22"/>
              </w:rPr>
              <w:t xml:space="preserve">Vi arbejder med og understøtter barnets </w:t>
            </w:r>
            <w:r w:rsidRPr="00D908E2">
              <w:rPr>
                <w:i/>
                <w:iCs/>
                <w:sz w:val="22"/>
                <w:szCs w:val="22"/>
              </w:rPr>
              <w:t>vedholdenhed</w:t>
            </w:r>
            <w:r w:rsidRPr="00D908E2">
              <w:rPr>
                <w:sz w:val="22"/>
                <w:szCs w:val="22"/>
              </w:rPr>
              <w:t>, dette gør vi da vi ved at opmuntre og motivere barnet, ved at give barnet tilpassede udfordringer som ligger inden</w:t>
            </w:r>
            <w:r w:rsidR="0028768B">
              <w:rPr>
                <w:sz w:val="22"/>
                <w:szCs w:val="22"/>
              </w:rPr>
              <w:t xml:space="preserve"> </w:t>
            </w:r>
            <w:r w:rsidRPr="00D908E2">
              <w:rPr>
                <w:sz w:val="22"/>
                <w:szCs w:val="22"/>
              </w:rPr>
              <w:t xml:space="preserve">for nærmeste udviklingszone. Barnet skal opleve at det er tilladt at fejle, og lære at kunne udsætte egne behov for en stund og blive ved, også selvom der er bump på vejen </w:t>
            </w:r>
            <w:r w:rsidR="004B1E17" w:rsidRPr="00D908E2">
              <w:rPr>
                <w:sz w:val="22"/>
                <w:szCs w:val="22"/>
              </w:rPr>
              <w:t>som gør det svært eller driller.</w:t>
            </w:r>
          </w:p>
          <w:p w14:paraId="08D1CE60" w14:textId="77777777" w:rsidR="0079535C" w:rsidRPr="00D908E2" w:rsidRDefault="0079535C" w:rsidP="0004651B">
            <w:pPr>
              <w:rPr>
                <w:sz w:val="22"/>
                <w:szCs w:val="22"/>
              </w:rPr>
            </w:pPr>
          </w:p>
          <w:p w14:paraId="2736DF60" w14:textId="77777777" w:rsidR="00572465" w:rsidRPr="00D908E2" w:rsidRDefault="00572465" w:rsidP="00572465">
            <w:pPr>
              <w:pStyle w:val="Standard"/>
              <w:rPr>
                <w:rFonts w:ascii="Arial" w:hAnsi="Arial"/>
                <w:b/>
                <w:bCs/>
                <w:sz w:val="22"/>
                <w:szCs w:val="22"/>
              </w:rPr>
            </w:pPr>
            <w:r w:rsidRPr="00D908E2">
              <w:rPr>
                <w:rFonts w:ascii="Arial" w:hAnsi="Arial"/>
                <w:b/>
                <w:bCs/>
                <w:sz w:val="22"/>
                <w:szCs w:val="22"/>
              </w:rPr>
              <w:t>Leg</w:t>
            </w:r>
          </w:p>
          <w:p w14:paraId="2CBF04A5" w14:textId="7572624F" w:rsidR="00526F49" w:rsidRPr="00D908E2" w:rsidRDefault="00526F49" w:rsidP="00526F49">
            <w:pPr>
              <w:pStyle w:val="Standard"/>
              <w:rPr>
                <w:rFonts w:ascii="Arial" w:hAnsi="Arial"/>
                <w:sz w:val="22"/>
                <w:szCs w:val="22"/>
              </w:rPr>
            </w:pPr>
          </w:p>
          <w:p w14:paraId="41582B6A" w14:textId="6E8650DB" w:rsidR="00957527" w:rsidRPr="00D908E2" w:rsidRDefault="008A5A3B" w:rsidP="00526F49">
            <w:pPr>
              <w:pStyle w:val="Standard"/>
              <w:rPr>
                <w:rFonts w:ascii="Arial" w:hAnsi="Arial"/>
                <w:sz w:val="22"/>
                <w:szCs w:val="22"/>
              </w:rPr>
            </w:pPr>
            <w:r w:rsidRPr="00D908E2">
              <w:rPr>
                <w:rFonts w:ascii="Arial" w:hAnsi="Arial"/>
                <w:sz w:val="22"/>
                <w:szCs w:val="22"/>
              </w:rPr>
              <w:t>Leg karakteriseres ved at være umiddelbar, spontan og en frivillig aktivitet. Det er barnet der råder over legen, indholdet og formen på legen. Til forskel for andre aktiviteter i barndommen, kan legen ikke bestemmes eller reguleres udefra. Det er altså barnet og kun barnet</w:t>
            </w:r>
            <w:r w:rsidR="00957527" w:rsidRPr="00D908E2">
              <w:rPr>
                <w:rFonts w:ascii="Arial" w:hAnsi="Arial"/>
                <w:sz w:val="22"/>
                <w:szCs w:val="22"/>
              </w:rPr>
              <w:t>, der råder over legen og dens indhold. Børn leger for at lege og ikke med en bevidsthed om at lærer eller fremstille noget. Legen udspringer af umiddelbare behov og interesser hos barnet i samspil med dets omgivelser. Dermed ikke sagt at børn ikke har et mål i deres leg eller at de ikke lærer noget, under legen. Men ser man det ud fra et barneperspektiv så er selve målopfyldelse og læring ikke det primære i legen.</w:t>
            </w:r>
          </w:p>
          <w:p w14:paraId="64A81235" w14:textId="77777777" w:rsidR="00957527" w:rsidRPr="00D908E2" w:rsidRDefault="00957527" w:rsidP="00526F49">
            <w:pPr>
              <w:pStyle w:val="Standard"/>
              <w:rPr>
                <w:rFonts w:ascii="Arial" w:hAnsi="Arial"/>
                <w:sz w:val="22"/>
                <w:szCs w:val="22"/>
              </w:rPr>
            </w:pPr>
          </w:p>
          <w:p w14:paraId="25C4C315" w14:textId="5431B09F" w:rsidR="008A5A3B" w:rsidRPr="00D908E2" w:rsidRDefault="00603B11" w:rsidP="00526F49">
            <w:pPr>
              <w:pStyle w:val="Standard"/>
              <w:rPr>
                <w:rFonts w:ascii="Arial" w:hAnsi="Arial"/>
                <w:sz w:val="22"/>
                <w:szCs w:val="22"/>
              </w:rPr>
            </w:pPr>
            <w:r w:rsidRPr="00D908E2">
              <w:rPr>
                <w:rFonts w:ascii="Arial" w:hAnsi="Arial"/>
                <w:sz w:val="22"/>
                <w:szCs w:val="22"/>
              </w:rPr>
              <w:t>En vigtig del af børn</w:t>
            </w:r>
            <w:r w:rsidR="00536A05">
              <w:rPr>
                <w:rFonts w:ascii="Arial" w:hAnsi="Arial"/>
                <w:sz w:val="22"/>
                <w:szCs w:val="22"/>
              </w:rPr>
              <w:t>s</w:t>
            </w:r>
            <w:r w:rsidRPr="00D908E2">
              <w:rPr>
                <w:rFonts w:ascii="Arial" w:hAnsi="Arial"/>
                <w:sz w:val="22"/>
                <w:szCs w:val="22"/>
              </w:rPr>
              <w:t xml:space="preserve"> leg, er at kunne skabe venskaber. Ligesom vi tillægger legen stor betydning for barnets liv, gør vi det samme med barnets venskaber. I venskaber har barnet mulighed for at udvikle tætte og følelsesmæssige bånd, disse bånd giver mulighed for en </w:t>
            </w:r>
            <w:r w:rsidR="000F3F24" w:rsidRPr="00D908E2">
              <w:rPr>
                <w:rFonts w:ascii="Arial" w:hAnsi="Arial"/>
                <w:sz w:val="22"/>
                <w:szCs w:val="22"/>
              </w:rPr>
              <w:t>oplevelse</w:t>
            </w:r>
            <w:r w:rsidRPr="00D908E2">
              <w:rPr>
                <w:rFonts w:ascii="Arial" w:hAnsi="Arial"/>
                <w:sz w:val="22"/>
                <w:szCs w:val="22"/>
              </w:rPr>
              <w:t xml:space="preserve"> af at v</w:t>
            </w:r>
            <w:r w:rsidR="000F3F24" w:rsidRPr="00D908E2">
              <w:rPr>
                <w:rFonts w:ascii="Arial" w:hAnsi="Arial"/>
                <w:sz w:val="22"/>
                <w:szCs w:val="22"/>
              </w:rPr>
              <w:t>æ</w:t>
            </w:r>
            <w:r w:rsidRPr="00D908E2">
              <w:rPr>
                <w:rFonts w:ascii="Arial" w:hAnsi="Arial"/>
                <w:sz w:val="22"/>
                <w:szCs w:val="22"/>
              </w:rPr>
              <w:t xml:space="preserve">re sammen og være tryg, at man kan betro sig og være både ærlig og åben. </w:t>
            </w:r>
            <w:r w:rsidR="000F3F24" w:rsidRPr="00D908E2">
              <w:rPr>
                <w:rFonts w:ascii="Arial" w:hAnsi="Arial"/>
                <w:sz w:val="22"/>
                <w:szCs w:val="22"/>
              </w:rPr>
              <w:t>Venner leger oftest mere intenst og nuanceret sammen, og det er i venskaberne der kan gives plads til at føle, være sur, ked af det og dum, for så igen at ende med at være gode venner igen. Venskaber giver også børnene muligheden for at øve sig i kompromis og ”give og tage” uden det behøver at være en pædagogisk voksenstyret aktivitet.</w:t>
            </w:r>
          </w:p>
          <w:p w14:paraId="07242142" w14:textId="77777777" w:rsidR="000F3F24" w:rsidRPr="006E3820" w:rsidRDefault="000F3F24" w:rsidP="00526F49">
            <w:pPr>
              <w:pStyle w:val="Standard"/>
              <w:rPr>
                <w:rFonts w:ascii="Arial" w:hAnsi="Arial"/>
                <w:color w:val="7030A0"/>
                <w:sz w:val="22"/>
                <w:szCs w:val="22"/>
              </w:rPr>
            </w:pPr>
          </w:p>
          <w:p w14:paraId="37220934" w14:textId="1457A977" w:rsidR="00526F49" w:rsidRPr="006E3820" w:rsidRDefault="00883D94" w:rsidP="00883D94">
            <w:pPr>
              <w:pStyle w:val="Standard"/>
              <w:jc w:val="center"/>
              <w:rPr>
                <w:rFonts w:ascii="Arial" w:hAnsi="Arial"/>
                <w:i/>
                <w:iCs/>
                <w:sz w:val="22"/>
                <w:szCs w:val="22"/>
              </w:rPr>
            </w:pPr>
            <w:r w:rsidRPr="006E3820">
              <w:rPr>
                <w:rFonts w:ascii="Arial" w:hAnsi="Arial"/>
                <w:i/>
                <w:iCs/>
                <w:sz w:val="22"/>
                <w:szCs w:val="22"/>
              </w:rPr>
              <w:t>L</w:t>
            </w:r>
            <w:r w:rsidR="00526F49" w:rsidRPr="006E3820">
              <w:rPr>
                <w:rFonts w:ascii="Arial" w:hAnsi="Arial"/>
                <w:i/>
                <w:iCs/>
                <w:sz w:val="22"/>
                <w:szCs w:val="22"/>
              </w:rPr>
              <w:t xml:space="preserve">eg er grundlæggende for børns sociale og personlige udvikling </w:t>
            </w:r>
            <w:r w:rsidR="000F3F24" w:rsidRPr="006E3820">
              <w:rPr>
                <w:rFonts w:ascii="Arial" w:hAnsi="Arial"/>
                <w:i/>
                <w:iCs/>
                <w:sz w:val="22"/>
                <w:szCs w:val="22"/>
              </w:rPr>
              <w:t>samt</w:t>
            </w:r>
            <w:r w:rsidR="00526F49" w:rsidRPr="006E3820">
              <w:rPr>
                <w:rFonts w:ascii="Arial" w:hAnsi="Arial"/>
                <w:i/>
                <w:iCs/>
                <w:sz w:val="22"/>
                <w:szCs w:val="22"/>
              </w:rPr>
              <w:t xml:space="preserve"> læring. </w:t>
            </w:r>
            <w:r w:rsidR="00D8541D" w:rsidRPr="006E3820">
              <w:rPr>
                <w:rFonts w:ascii="Arial" w:hAnsi="Arial"/>
                <w:i/>
                <w:iCs/>
                <w:sz w:val="22"/>
                <w:szCs w:val="22"/>
              </w:rPr>
              <w:br/>
            </w:r>
            <w:r w:rsidR="00526F49" w:rsidRPr="006E3820">
              <w:rPr>
                <w:rFonts w:ascii="Arial" w:hAnsi="Arial"/>
                <w:i/>
                <w:iCs/>
                <w:sz w:val="22"/>
                <w:szCs w:val="22"/>
              </w:rPr>
              <w:t xml:space="preserve">Leg </w:t>
            </w:r>
            <w:r w:rsidR="00D8541D" w:rsidRPr="006E3820">
              <w:rPr>
                <w:rFonts w:ascii="Arial" w:hAnsi="Arial"/>
                <w:i/>
                <w:iCs/>
                <w:sz w:val="22"/>
                <w:szCs w:val="22"/>
              </w:rPr>
              <w:t xml:space="preserve">skal </w:t>
            </w:r>
            <w:r w:rsidR="00526F49" w:rsidRPr="006E3820">
              <w:rPr>
                <w:rFonts w:ascii="Arial" w:hAnsi="Arial"/>
                <w:i/>
                <w:iCs/>
                <w:sz w:val="22"/>
                <w:szCs w:val="22"/>
              </w:rPr>
              <w:t>skabes på børnenes præmisser</w:t>
            </w:r>
            <w:r w:rsidR="00D8541D" w:rsidRPr="006E3820">
              <w:rPr>
                <w:rFonts w:ascii="Arial" w:hAnsi="Arial"/>
                <w:i/>
                <w:iCs/>
                <w:sz w:val="22"/>
                <w:szCs w:val="22"/>
              </w:rPr>
              <w:t xml:space="preserve"> </w:t>
            </w:r>
            <w:r w:rsidR="00F26B77" w:rsidRPr="006E3820">
              <w:rPr>
                <w:rFonts w:ascii="Arial" w:hAnsi="Arial"/>
                <w:i/>
                <w:iCs/>
                <w:sz w:val="22"/>
                <w:szCs w:val="22"/>
              </w:rPr>
              <w:t xml:space="preserve">og </w:t>
            </w:r>
            <w:r w:rsidR="00D8541D" w:rsidRPr="006E3820">
              <w:rPr>
                <w:rFonts w:ascii="Arial" w:hAnsi="Arial"/>
                <w:i/>
                <w:iCs/>
                <w:sz w:val="22"/>
                <w:szCs w:val="22"/>
              </w:rPr>
              <w:t xml:space="preserve">er med til at </w:t>
            </w:r>
            <w:r w:rsidR="00526F49" w:rsidRPr="006E3820">
              <w:rPr>
                <w:rFonts w:ascii="Arial" w:hAnsi="Arial"/>
                <w:i/>
                <w:iCs/>
                <w:sz w:val="22"/>
                <w:szCs w:val="22"/>
              </w:rPr>
              <w:t>styrke bl.a. deres fantasi, nysgerrighed og fordybelse.</w:t>
            </w:r>
          </w:p>
          <w:p w14:paraId="3451B1C8" w14:textId="428640B7" w:rsidR="00F26B77" w:rsidRDefault="00526F49" w:rsidP="00883D94">
            <w:pPr>
              <w:pStyle w:val="Standard"/>
              <w:jc w:val="center"/>
              <w:rPr>
                <w:rFonts w:ascii="Arial" w:hAnsi="Arial"/>
                <w:i/>
                <w:iCs/>
                <w:sz w:val="22"/>
                <w:szCs w:val="22"/>
              </w:rPr>
            </w:pPr>
            <w:r w:rsidRPr="006E3820">
              <w:rPr>
                <w:rFonts w:ascii="Arial" w:hAnsi="Arial"/>
                <w:i/>
                <w:iCs/>
                <w:sz w:val="22"/>
                <w:szCs w:val="22"/>
              </w:rPr>
              <w:t>V</w:t>
            </w:r>
            <w:r w:rsidR="00F26B77" w:rsidRPr="006E3820">
              <w:rPr>
                <w:rFonts w:ascii="Arial" w:hAnsi="Arial"/>
                <w:i/>
                <w:iCs/>
                <w:sz w:val="22"/>
                <w:szCs w:val="22"/>
              </w:rPr>
              <w:t xml:space="preserve">ores opgave </w:t>
            </w:r>
            <w:r w:rsidR="00D8541D" w:rsidRPr="006E3820">
              <w:rPr>
                <w:rFonts w:ascii="Arial" w:hAnsi="Arial"/>
                <w:i/>
                <w:iCs/>
                <w:sz w:val="22"/>
                <w:szCs w:val="22"/>
              </w:rPr>
              <w:t>er</w:t>
            </w:r>
            <w:r w:rsidRPr="006E3820">
              <w:rPr>
                <w:rFonts w:ascii="Arial" w:hAnsi="Arial"/>
                <w:i/>
                <w:iCs/>
                <w:sz w:val="22"/>
                <w:szCs w:val="22"/>
              </w:rPr>
              <w:t>, at</w:t>
            </w:r>
            <w:r w:rsidR="00D8541D" w:rsidRPr="006E3820">
              <w:rPr>
                <w:rFonts w:ascii="Arial" w:hAnsi="Arial"/>
                <w:i/>
                <w:iCs/>
                <w:sz w:val="22"/>
                <w:szCs w:val="22"/>
              </w:rPr>
              <w:t xml:space="preserve"> sikre at</w:t>
            </w:r>
            <w:r w:rsidRPr="006E3820">
              <w:rPr>
                <w:rFonts w:ascii="Arial" w:hAnsi="Arial"/>
                <w:i/>
                <w:iCs/>
                <w:sz w:val="22"/>
                <w:szCs w:val="22"/>
              </w:rPr>
              <w:t xml:space="preserve"> der er tid og rum til legen.</w:t>
            </w:r>
          </w:p>
          <w:p w14:paraId="336D8173" w14:textId="77777777" w:rsidR="0062481E" w:rsidRPr="006E3820" w:rsidRDefault="0062481E" w:rsidP="00883D94">
            <w:pPr>
              <w:pStyle w:val="Standard"/>
              <w:jc w:val="center"/>
              <w:rPr>
                <w:rFonts w:ascii="Arial" w:hAnsi="Arial"/>
                <w:i/>
                <w:iCs/>
                <w:sz w:val="22"/>
                <w:szCs w:val="22"/>
              </w:rPr>
            </w:pPr>
          </w:p>
          <w:p w14:paraId="29EE3577" w14:textId="554C5517" w:rsidR="005556E0" w:rsidRDefault="005556E0" w:rsidP="00F26B77">
            <w:pPr>
              <w:pStyle w:val="Standard"/>
              <w:rPr>
                <w:rFonts w:ascii="Arial" w:hAnsi="Arial"/>
                <w:sz w:val="22"/>
                <w:szCs w:val="22"/>
              </w:rPr>
            </w:pPr>
          </w:p>
          <w:p w14:paraId="6C692B05" w14:textId="77777777" w:rsidR="001145EF" w:rsidRPr="006E3820" w:rsidRDefault="001145EF" w:rsidP="00F26B77">
            <w:pPr>
              <w:pStyle w:val="Standard"/>
              <w:rPr>
                <w:rFonts w:ascii="Arial" w:hAnsi="Arial"/>
                <w:sz w:val="22"/>
                <w:szCs w:val="22"/>
              </w:rPr>
            </w:pPr>
          </w:p>
          <w:p w14:paraId="44F858F6" w14:textId="02916ED2" w:rsidR="00F26B77" w:rsidRPr="006E3820" w:rsidRDefault="00883D94" w:rsidP="00F26B77">
            <w:pPr>
              <w:pStyle w:val="Standard"/>
              <w:rPr>
                <w:rFonts w:ascii="Arial" w:hAnsi="Arial"/>
                <w:sz w:val="22"/>
                <w:szCs w:val="22"/>
              </w:rPr>
            </w:pPr>
            <w:r w:rsidRPr="006E3820">
              <w:rPr>
                <w:rFonts w:ascii="Arial" w:hAnsi="Arial"/>
                <w:sz w:val="22"/>
                <w:szCs w:val="22"/>
              </w:rPr>
              <w:lastRenderedPageBreak/>
              <w:t xml:space="preserve">I BørneBiksen er vi </w:t>
            </w:r>
            <w:r w:rsidR="00F26B77" w:rsidRPr="006E3820">
              <w:rPr>
                <w:rFonts w:ascii="Arial" w:hAnsi="Arial"/>
                <w:sz w:val="22"/>
                <w:szCs w:val="22"/>
              </w:rPr>
              <w:t xml:space="preserve">opmærksomme på </w:t>
            </w:r>
            <w:r w:rsidR="005556E0" w:rsidRPr="006E3820">
              <w:rPr>
                <w:rFonts w:ascii="Arial" w:hAnsi="Arial"/>
                <w:sz w:val="22"/>
                <w:szCs w:val="22"/>
              </w:rPr>
              <w:t xml:space="preserve">at give børnene muligheder for at stifte venskaber på tværs, dette gør vi bl.a. ved at dele børnene fysisk op i mindre grupper både på stuerne og på tværs af stuerne. Vi ved at venskaber er vigtige og søger at værne om disse ved at lade de små grupper lege i fred. Men vi opfordrer også de børn der leger sammen til at udvide legen, så der kan være plads til én mere. </w:t>
            </w:r>
          </w:p>
          <w:p w14:paraId="41247EFF" w14:textId="0B7DF8B0" w:rsidR="00FE685F" w:rsidRPr="006E3820" w:rsidRDefault="005556E0" w:rsidP="00FE685F">
            <w:pPr>
              <w:pStyle w:val="Standard"/>
              <w:rPr>
                <w:rFonts w:ascii="Arial" w:hAnsi="Arial"/>
                <w:sz w:val="22"/>
                <w:szCs w:val="22"/>
              </w:rPr>
            </w:pPr>
            <w:r w:rsidRPr="006E3820">
              <w:rPr>
                <w:rFonts w:ascii="Arial" w:hAnsi="Arial"/>
                <w:sz w:val="22"/>
                <w:szCs w:val="22"/>
              </w:rPr>
              <w:t xml:space="preserve">Vi er rollemodeller og er med til at sætte lege i gang, som børnene selv kan bygge videre på. </w:t>
            </w:r>
            <w:r w:rsidR="00FE685F" w:rsidRPr="006E3820">
              <w:rPr>
                <w:rFonts w:ascii="Arial" w:hAnsi="Arial"/>
                <w:sz w:val="22"/>
                <w:szCs w:val="22"/>
              </w:rPr>
              <w:br/>
              <w:t>Når vi ser at barnet vælger at være alene, ser vi det som vores opgave at gå ind i det, og undersøge om dette er en bevidst valg fra barnets side eller om det mangler en at lege med. Vi er tæt på legen, så børnene kan hjælpes videre, hvis behovet opstår. Vi er opmærksomme på ikke at ødelægge en leg, men at gå ved siden af eller bagved børnene. Vi er bevidste om, hvornår vi skal være en del af legen og hjælpe med at guide samt hvornår vi skal ”blande” os udenom, så børnene kan lege uforstyrret.</w:t>
            </w:r>
          </w:p>
          <w:p w14:paraId="51745350" w14:textId="3028DFB1" w:rsidR="00FE685F" w:rsidRPr="006E3820" w:rsidRDefault="00FE685F" w:rsidP="00FE685F">
            <w:pPr>
              <w:pStyle w:val="Standard"/>
              <w:rPr>
                <w:rFonts w:ascii="Arial" w:hAnsi="Arial"/>
                <w:sz w:val="22"/>
                <w:szCs w:val="22"/>
              </w:rPr>
            </w:pPr>
          </w:p>
          <w:p w14:paraId="4F7D59F1" w14:textId="07038869" w:rsidR="005556E0" w:rsidRPr="00F92A6F" w:rsidRDefault="005556E0" w:rsidP="00F92A6F">
            <w:pPr>
              <w:pStyle w:val="Standard"/>
              <w:jc w:val="center"/>
              <w:rPr>
                <w:rFonts w:ascii="Arial" w:hAnsi="Arial"/>
                <w:i/>
                <w:iCs/>
                <w:sz w:val="22"/>
                <w:szCs w:val="22"/>
              </w:rPr>
            </w:pPr>
            <w:r w:rsidRPr="006E3820">
              <w:rPr>
                <w:rFonts w:ascii="Arial" w:hAnsi="Arial"/>
                <w:sz w:val="22"/>
                <w:szCs w:val="22"/>
              </w:rPr>
              <w:br/>
            </w:r>
            <w:r w:rsidRPr="006E3820">
              <w:rPr>
                <w:rFonts w:ascii="Arial" w:hAnsi="Arial"/>
                <w:i/>
                <w:iCs/>
                <w:sz w:val="22"/>
                <w:szCs w:val="22"/>
              </w:rPr>
              <w:t>Eksempelvis ”</w:t>
            </w:r>
            <w:r w:rsidR="00371894">
              <w:rPr>
                <w:rFonts w:ascii="Arial" w:hAnsi="Arial"/>
                <w:i/>
                <w:iCs/>
                <w:sz w:val="22"/>
                <w:szCs w:val="22"/>
              </w:rPr>
              <w:t>R</w:t>
            </w:r>
            <w:r w:rsidRPr="006E3820">
              <w:rPr>
                <w:rFonts w:ascii="Arial" w:hAnsi="Arial"/>
                <w:i/>
                <w:iCs/>
                <w:sz w:val="22"/>
                <w:szCs w:val="22"/>
              </w:rPr>
              <w:t xml:space="preserve">ollelege i sandkassen, med køb og salg af kager”. </w:t>
            </w:r>
            <w:r w:rsidRPr="006E3820">
              <w:rPr>
                <w:rFonts w:ascii="Arial" w:hAnsi="Arial"/>
                <w:i/>
                <w:iCs/>
                <w:sz w:val="22"/>
                <w:szCs w:val="22"/>
              </w:rPr>
              <w:br/>
              <w:t>Heri kan fantasien få frit spil og børnene kan organisere og tilpasse legen, så flere børn kan blive en del af den.</w:t>
            </w:r>
          </w:p>
          <w:p w14:paraId="6F2E1CFD" w14:textId="77777777" w:rsidR="00526F49" w:rsidRPr="006E3820" w:rsidRDefault="00526F49" w:rsidP="00526F49">
            <w:pPr>
              <w:pStyle w:val="Standard"/>
              <w:rPr>
                <w:rFonts w:ascii="Arial" w:hAnsi="Arial"/>
                <w:sz w:val="22"/>
                <w:szCs w:val="22"/>
              </w:rPr>
            </w:pPr>
          </w:p>
          <w:p w14:paraId="571B0062" w14:textId="4C285D2D" w:rsidR="00526F49" w:rsidRPr="006E3820" w:rsidRDefault="00AF06B6" w:rsidP="00526F49">
            <w:pPr>
              <w:pStyle w:val="Standard"/>
              <w:rPr>
                <w:rFonts w:ascii="Arial" w:hAnsi="Arial"/>
                <w:sz w:val="22"/>
                <w:szCs w:val="22"/>
              </w:rPr>
            </w:pPr>
            <w:r w:rsidRPr="006E3820">
              <w:rPr>
                <w:rFonts w:ascii="Arial" w:hAnsi="Arial"/>
                <w:sz w:val="22"/>
                <w:szCs w:val="22"/>
              </w:rPr>
              <w:t xml:space="preserve">Det er vigtigt for os </w:t>
            </w:r>
            <w:r w:rsidR="00FE685F" w:rsidRPr="006E3820">
              <w:rPr>
                <w:rFonts w:ascii="Arial" w:hAnsi="Arial"/>
                <w:sz w:val="22"/>
                <w:szCs w:val="22"/>
              </w:rPr>
              <w:t xml:space="preserve">i </w:t>
            </w:r>
            <w:r w:rsidR="00526F49" w:rsidRPr="006E3820">
              <w:rPr>
                <w:rFonts w:ascii="Arial" w:hAnsi="Arial"/>
                <w:sz w:val="22"/>
                <w:szCs w:val="22"/>
              </w:rPr>
              <w:t>Børne</w:t>
            </w:r>
            <w:r w:rsidR="00FE685F" w:rsidRPr="006E3820">
              <w:rPr>
                <w:rFonts w:ascii="Arial" w:hAnsi="Arial"/>
                <w:sz w:val="22"/>
                <w:szCs w:val="22"/>
              </w:rPr>
              <w:t>B</w:t>
            </w:r>
            <w:r w:rsidR="00526F49" w:rsidRPr="006E3820">
              <w:rPr>
                <w:rFonts w:ascii="Arial" w:hAnsi="Arial"/>
                <w:sz w:val="22"/>
                <w:szCs w:val="22"/>
              </w:rPr>
              <w:t xml:space="preserve">iksen </w:t>
            </w:r>
            <w:r w:rsidRPr="006E3820">
              <w:rPr>
                <w:rFonts w:ascii="Arial" w:hAnsi="Arial"/>
                <w:sz w:val="22"/>
                <w:szCs w:val="22"/>
              </w:rPr>
              <w:t xml:space="preserve">at de fysiske rammer </w:t>
            </w:r>
            <w:r w:rsidR="00526F49" w:rsidRPr="006E3820">
              <w:rPr>
                <w:rFonts w:ascii="Arial" w:hAnsi="Arial"/>
                <w:sz w:val="22"/>
                <w:szCs w:val="22"/>
              </w:rPr>
              <w:t>inviterer til leg og rum til at alle kan deltage. Vi indretter</w:t>
            </w:r>
            <w:r w:rsidR="00FE685F" w:rsidRPr="006E3820">
              <w:rPr>
                <w:rFonts w:ascii="Arial" w:hAnsi="Arial"/>
                <w:sz w:val="22"/>
                <w:szCs w:val="22"/>
              </w:rPr>
              <w:t xml:space="preserve"> så vidt muligt</w:t>
            </w:r>
            <w:r w:rsidR="00526F49" w:rsidRPr="006E3820">
              <w:rPr>
                <w:rFonts w:ascii="Arial" w:hAnsi="Arial"/>
                <w:sz w:val="22"/>
                <w:szCs w:val="22"/>
              </w:rPr>
              <w:t xml:space="preserve"> så rumme</w:t>
            </w:r>
            <w:r w:rsidR="00FE685F" w:rsidRPr="006E3820">
              <w:rPr>
                <w:rFonts w:ascii="Arial" w:hAnsi="Arial"/>
                <w:sz w:val="22"/>
                <w:szCs w:val="22"/>
              </w:rPr>
              <w:t xml:space="preserve">ne </w:t>
            </w:r>
            <w:r w:rsidR="00526F49" w:rsidRPr="006E3820">
              <w:rPr>
                <w:rFonts w:ascii="Arial" w:hAnsi="Arial"/>
                <w:sz w:val="22"/>
                <w:szCs w:val="22"/>
              </w:rPr>
              <w:t>indbyder og giver mulighed for forskellige lege bl.a</w:t>
            </w:r>
            <w:r w:rsidRPr="006E3820">
              <w:rPr>
                <w:rFonts w:ascii="Arial" w:hAnsi="Arial"/>
                <w:sz w:val="22"/>
                <w:szCs w:val="22"/>
              </w:rPr>
              <w:t>.</w:t>
            </w:r>
            <w:r w:rsidR="00526F49" w:rsidRPr="006E3820">
              <w:rPr>
                <w:rFonts w:ascii="Arial" w:hAnsi="Arial"/>
                <w:sz w:val="22"/>
                <w:szCs w:val="22"/>
              </w:rPr>
              <w:t xml:space="preserve"> konstruktionslege, kreationer, rollelege, stille lege m.m.</w:t>
            </w:r>
          </w:p>
          <w:p w14:paraId="41EA8DC9" w14:textId="29B8C64E" w:rsidR="00526F49" w:rsidRPr="006E3820" w:rsidRDefault="00AF06B6" w:rsidP="00526F49">
            <w:pPr>
              <w:pStyle w:val="Standard"/>
              <w:rPr>
                <w:rFonts w:ascii="Arial" w:hAnsi="Arial"/>
                <w:sz w:val="22"/>
                <w:szCs w:val="22"/>
              </w:rPr>
            </w:pPr>
            <w:r w:rsidRPr="006E3820">
              <w:rPr>
                <w:rFonts w:ascii="Arial" w:hAnsi="Arial"/>
                <w:sz w:val="22"/>
                <w:szCs w:val="22"/>
              </w:rPr>
              <w:br/>
            </w:r>
            <w:r w:rsidR="00526F49" w:rsidRPr="006E3820">
              <w:rPr>
                <w:rFonts w:ascii="Arial" w:hAnsi="Arial"/>
                <w:sz w:val="22"/>
                <w:szCs w:val="22"/>
              </w:rPr>
              <w:t xml:space="preserve">Vi vægter i høj grad udelivet, som rammen for leg, da legen her får højt til loftet om det er på vores egen legeplads, vores nærliggende skov </w:t>
            </w:r>
            <w:r w:rsidRPr="006E3820">
              <w:rPr>
                <w:rFonts w:ascii="Arial" w:hAnsi="Arial"/>
                <w:sz w:val="22"/>
                <w:szCs w:val="22"/>
              </w:rPr>
              <w:t>eller i</w:t>
            </w:r>
            <w:r w:rsidR="00526F49" w:rsidRPr="006E3820">
              <w:rPr>
                <w:rFonts w:ascii="Arial" w:hAnsi="Arial"/>
                <w:sz w:val="22"/>
                <w:szCs w:val="22"/>
              </w:rPr>
              <w:t xml:space="preserve"> lokalområdet </w:t>
            </w:r>
            <w:r w:rsidRPr="006E3820">
              <w:rPr>
                <w:rFonts w:ascii="Arial" w:hAnsi="Arial"/>
                <w:sz w:val="22"/>
                <w:szCs w:val="22"/>
              </w:rPr>
              <w:t>på forskellige</w:t>
            </w:r>
            <w:r w:rsidR="00526F49" w:rsidRPr="006E3820">
              <w:rPr>
                <w:rFonts w:ascii="Arial" w:hAnsi="Arial"/>
                <w:sz w:val="22"/>
                <w:szCs w:val="22"/>
              </w:rPr>
              <w:t xml:space="preserve"> legepladser.</w:t>
            </w:r>
          </w:p>
          <w:p w14:paraId="6B02D2C8" w14:textId="665D331F" w:rsidR="00AF06B6" w:rsidRPr="006E3820" w:rsidRDefault="00AF06B6" w:rsidP="00526F49">
            <w:pPr>
              <w:pStyle w:val="Standard"/>
              <w:rPr>
                <w:rFonts w:ascii="Arial" w:hAnsi="Arial"/>
                <w:sz w:val="22"/>
                <w:szCs w:val="22"/>
              </w:rPr>
            </w:pPr>
          </w:p>
          <w:p w14:paraId="5E4E3E38" w14:textId="16F0F56B" w:rsidR="00526F49" w:rsidRPr="006E3820" w:rsidRDefault="00AF06B6" w:rsidP="00526F49">
            <w:pPr>
              <w:pStyle w:val="Standard"/>
              <w:rPr>
                <w:rFonts w:ascii="Arial" w:hAnsi="Arial"/>
                <w:sz w:val="22"/>
                <w:szCs w:val="22"/>
              </w:rPr>
            </w:pPr>
            <w:r w:rsidRPr="006E3820">
              <w:rPr>
                <w:rFonts w:ascii="Arial" w:hAnsi="Arial"/>
                <w:sz w:val="22"/>
                <w:szCs w:val="22"/>
              </w:rPr>
              <w:t xml:space="preserve">Uderummet </w:t>
            </w:r>
            <w:r w:rsidR="001F1CF7" w:rsidRPr="006E3820">
              <w:rPr>
                <w:rFonts w:ascii="Arial" w:hAnsi="Arial"/>
                <w:sz w:val="22"/>
                <w:szCs w:val="22"/>
              </w:rPr>
              <w:t>giver</w:t>
            </w:r>
            <w:r w:rsidR="00526F49" w:rsidRPr="006E3820">
              <w:rPr>
                <w:rFonts w:ascii="Arial" w:hAnsi="Arial"/>
                <w:sz w:val="22"/>
                <w:szCs w:val="22"/>
              </w:rPr>
              <w:t xml:space="preserve"> børnene</w:t>
            </w:r>
            <w:r w:rsidR="001F1CF7" w:rsidRPr="006E3820">
              <w:rPr>
                <w:rFonts w:ascii="Arial" w:hAnsi="Arial"/>
                <w:sz w:val="22"/>
                <w:szCs w:val="22"/>
              </w:rPr>
              <w:t xml:space="preserve"> </w:t>
            </w:r>
            <w:r w:rsidR="00526F49" w:rsidRPr="006E3820">
              <w:rPr>
                <w:rFonts w:ascii="Arial" w:hAnsi="Arial"/>
                <w:sz w:val="22"/>
                <w:szCs w:val="22"/>
              </w:rPr>
              <w:t xml:space="preserve">mulighed for at mærke egen krop i leg </w:t>
            </w:r>
            <w:r w:rsidR="001F1CF7" w:rsidRPr="006E3820">
              <w:rPr>
                <w:rFonts w:ascii="Arial" w:hAnsi="Arial"/>
                <w:sz w:val="22"/>
                <w:szCs w:val="22"/>
              </w:rPr>
              <w:t xml:space="preserve">på en anden måde </w:t>
            </w:r>
            <w:r w:rsidR="0028768B">
              <w:rPr>
                <w:rFonts w:ascii="Arial" w:hAnsi="Arial"/>
                <w:sz w:val="22"/>
                <w:szCs w:val="22"/>
              </w:rPr>
              <w:t>end</w:t>
            </w:r>
            <w:r w:rsidR="001F1CF7" w:rsidRPr="006E3820">
              <w:rPr>
                <w:rFonts w:ascii="Arial" w:hAnsi="Arial"/>
                <w:sz w:val="22"/>
                <w:szCs w:val="22"/>
              </w:rPr>
              <w:t xml:space="preserve"> indendørs lege. Udenfor er der bedre mulighed for at planlægge lege hvor børnene kan</w:t>
            </w:r>
            <w:r w:rsidR="00526F49" w:rsidRPr="006E3820">
              <w:rPr>
                <w:rFonts w:ascii="Arial" w:hAnsi="Arial"/>
                <w:sz w:val="22"/>
                <w:szCs w:val="22"/>
              </w:rPr>
              <w:t xml:space="preserve"> komme op og ned i </w:t>
            </w:r>
            <w:proofErr w:type="spellStart"/>
            <w:r w:rsidR="00526F49" w:rsidRPr="006E3820">
              <w:rPr>
                <w:rFonts w:ascii="Arial" w:hAnsi="Arial"/>
                <w:sz w:val="22"/>
                <w:szCs w:val="22"/>
              </w:rPr>
              <w:t>arousal</w:t>
            </w:r>
            <w:proofErr w:type="spellEnd"/>
            <w:r w:rsidR="001F1CF7" w:rsidRPr="006E3820">
              <w:rPr>
                <w:rFonts w:ascii="Arial" w:hAnsi="Arial"/>
                <w:sz w:val="22"/>
                <w:szCs w:val="22"/>
              </w:rPr>
              <w:t xml:space="preserve">. Det er vigtigt for os </w:t>
            </w:r>
            <w:r w:rsidR="00F23B10" w:rsidRPr="006E3820">
              <w:rPr>
                <w:rFonts w:ascii="Arial" w:hAnsi="Arial"/>
                <w:sz w:val="22"/>
                <w:szCs w:val="22"/>
              </w:rPr>
              <w:t>at</w:t>
            </w:r>
            <w:r w:rsidR="00526F49" w:rsidRPr="006E3820">
              <w:rPr>
                <w:rFonts w:ascii="Arial" w:hAnsi="Arial"/>
                <w:sz w:val="22"/>
                <w:szCs w:val="22"/>
              </w:rPr>
              <w:t xml:space="preserve"> give plads til alsidige lege.</w:t>
            </w:r>
            <w:r w:rsidR="00FE685F" w:rsidRPr="006E3820">
              <w:rPr>
                <w:rFonts w:ascii="Arial" w:hAnsi="Arial"/>
                <w:sz w:val="22"/>
                <w:szCs w:val="22"/>
              </w:rPr>
              <w:br/>
            </w:r>
          </w:p>
          <w:p w14:paraId="23688C82" w14:textId="2D94E209" w:rsidR="00572465" w:rsidRPr="00F92A6F" w:rsidRDefault="00FE685F" w:rsidP="00F92A6F">
            <w:pPr>
              <w:pStyle w:val="Standard"/>
              <w:jc w:val="center"/>
              <w:rPr>
                <w:rFonts w:ascii="Arial" w:hAnsi="Arial"/>
                <w:i/>
                <w:iCs/>
                <w:sz w:val="22"/>
                <w:szCs w:val="22"/>
              </w:rPr>
            </w:pPr>
            <w:r w:rsidRPr="006E3820">
              <w:rPr>
                <w:rFonts w:ascii="Arial" w:hAnsi="Arial"/>
                <w:i/>
                <w:iCs/>
                <w:sz w:val="22"/>
                <w:szCs w:val="22"/>
              </w:rPr>
              <w:t>Eksempel på e</w:t>
            </w:r>
            <w:r w:rsidR="00F23B10" w:rsidRPr="006E3820">
              <w:rPr>
                <w:rFonts w:ascii="Arial" w:hAnsi="Arial"/>
                <w:i/>
                <w:iCs/>
                <w:sz w:val="22"/>
                <w:szCs w:val="22"/>
              </w:rPr>
              <w:t xml:space="preserve">n leg hvor børnene kommer op og ned i </w:t>
            </w:r>
            <w:proofErr w:type="spellStart"/>
            <w:r w:rsidR="00F23B10" w:rsidRPr="006E3820">
              <w:rPr>
                <w:rFonts w:ascii="Arial" w:hAnsi="Arial"/>
                <w:i/>
                <w:iCs/>
                <w:sz w:val="22"/>
                <w:szCs w:val="22"/>
              </w:rPr>
              <w:t>arousal</w:t>
            </w:r>
            <w:proofErr w:type="spellEnd"/>
            <w:r w:rsidR="00526F49" w:rsidRPr="006E3820">
              <w:rPr>
                <w:rFonts w:ascii="Arial" w:hAnsi="Arial"/>
                <w:i/>
                <w:iCs/>
                <w:sz w:val="22"/>
                <w:szCs w:val="22"/>
              </w:rPr>
              <w:t xml:space="preserve"> kunne fx være fællessangen: ”Hoved, skulder, knæ og tå” hvori tempoet kan variere eller en god løbetur rundt om børnehaven efterfulgt af stilleleg ved sandkassen. Herigennem</w:t>
            </w:r>
            <w:r w:rsidR="00F23B10" w:rsidRPr="006E3820">
              <w:rPr>
                <w:rFonts w:ascii="Arial" w:hAnsi="Arial"/>
                <w:i/>
                <w:iCs/>
                <w:sz w:val="22"/>
                <w:szCs w:val="22"/>
              </w:rPr>
              <w:t xml:space="preserve"> lærer børnene at</w:t>
            </w:r>
            <w:r w:rsidR="00526F49" w:rsidRPr="006E3820">
              <w:rPr>
                <w:rFonts w:ascii="Arial" w:hAnsi="Arial"/>
                <w:i/>
                <w:iCs/>
                <w:sz w:val="22"/>
                <w:szCs w:val="22"/>
              </w:rPr>
              <w:t xml:space="preserve"> </w:t>
            </w:r>
            <w:proofErr w:type="spellStart"/>
            <w:r w:rsidR="00526F49" w:rsidRPr="006E3820">
              <w:rPr>
                <w:rFonts w:ascii="Arial" w:hAnsi="Arial"/>
                <w:i/>
                <w:iCs/>
                <w:sz w:val="22"/>
                <w:szCs w:val="22"/>
              </w:rPr>
              <w:t>arousal</w:t>
            </w:r>
            <w:proofErr w:type="spellEnd"/>
            <w:r w:rsidR="009E4DFD" w:rsidRPr="006E3820">
              <w:rPr>
                <w:rFonts w:ascii="Arial" w:hAnsi="Arial"/>
                <w:i/>
                <w:iCs/>
                <w:sz w:val="22"/>
                <w:szCs w:val="22"/>
              </w:rPr>
              <w:t>-</w:t>
            </w:r>
            <w:r w:rsidR="00526F49" w:rsidRPr="006E3820">
              <w:rPr>
                <w:rFonts w:ascii="Arial" w:hAnsi="Arial"/>
                <w:i/>
                <w:iCs/>
                <w:sz w:val="22"/>
                <w:szCs w:val="22"/>
              </w:rPr>
              <w:t xml:space="preserve">regulere, hvilket er </w:t>
            </w:r>
            <w:r w:rsidR="00526F49" w:rsidRPr="00D908E2">
              <w:rPr>
                <w:rFonts w:ascii="Arial" w:hAnsi="Arial"/>
                <w:i/>
                <w:iCs/>
                <w:sz w:val="22"/>
                <w:szCs w:val="22"/>
              </w:rPr>
              <w:t>med til at udvikle og lærer barnet en forståelse af hvordan kroppen reagerer i forskellige sammenhænge.</w:t>
            </w:r>
          </w:p>
          <w:p w14:paraId="68F249F0" w14:textId="3EFD4C86" w:rsidR="00C258DD" w:rsidRPr="00D908E2" w:rsidRDefault="00C258DD" w:rsidP="00C258DD">
            <w:pPr>
              <w:rPr>
                <w:b/>
                <w:bCs/>
                <w:sz w:val="24"/>
                <w:szCs w:val="24"/>
              </w:rPr>
            </w:pPr>
            <w:r w:rsidRPr="00D908E2">
              <w:rPr>
                <w:b/>
                <w:bCs/>
                <w:sz w:val="24"/>
                <w:szCs w:val="24"/>
              </w:rPr>
              <w:t>Læring</w:t>
            </w:r>
          </w:p>
          <w:p w14:paraId="166D89D9" w14:textId="77777777" w:rsidR="00913D4F" w:rsidRPr="00D908E2" w:rsidRDefault="00913D4F" w:rsidP="00C258DD">
            <w:pPr>
              <w:rPr>
                <w:rFonts w:asciiTheme="minorHAnsi" w:hAnsiTheme="minorHAnsi"/>
                <w:b/>
                <w:bCs/>
                <w:sz w:val="22"/>
                <w:szCs w:val="22"/>
              </w:rPr>
            </w:pPr>
          </w:p>
          <w:p w14:paraId="197FA1D9" w14:textId="3C8D6114" w:rsidR="009E4DFD" w:rsidRPr="00D908E2" w:rsidRDefault="00CD7516" w:rsidP="00C258DD">
            <w:pPr>
              <w:rPr>
                <w:sz w:val="22"/>
                <w:szCs w:val="22"/>
              </w:rPr>
            </w:pPr>
            <w:r w:rsidRPr="00D908E2">
              <w:rPr>
                <w:sz w:val="22"/>
                <w:szCs w:val="22"/>
              </w:rPr>
              <w:t>Børn udvikler sig og lærer fra det øjeblik de ankommer til verden. Deres naturlige nysgerrighed gør</w:t>
            </w:r>
            <w:r w:rsidR="00B10310" w:rsidRPr="00D908E2">
              <w:rPr>
                <w:sz w:val="22"/>
                <w:szCs w:val="22"/>
              </w:rPr>
              <w:t xml:space="preserve">, at de forundres over verden og udforsker det de møder på deres vej. </w:t>
            </w:r>
          </w:p>
          <w:p w14:paraId="09BCFE49" w14:textId="2380F405" w:rsidR="008410DB" w:rsidRPr="00D908E2" w:rsidRDefault="00C258DD" w:rsidP="00C258DD">
            <w:pPr>
              <w:rPr>
                <w:sz w:val="22"/>
                <w:szCs w:val="22"/>
              </w:rPr>
            </w:pPr>
            <w:r w:rsidRPr="00D908E2">
              <w:rPr>
                <w:sz w:val="22"/>
                <w:szCs w:val="22"/>
              </w:rPr>
              <w:t>Børn lærer ved at udforske med</w:t>
            </w:r>
            <w:r w:rsidR="00652EBB" w:rsidRPr="00D908E2">
              <w:rPr>
                <w:sz w:val="22"/>
                <w:szCs w:val="22"/>
              </w:rPr>
              <w:t xml:space="preserve"> egen</w:t>
            </w:r>
            <w:r w:rsidRPr="00D908E2">
              <w:rPr>
                <w:sz w:val="22"/>
                <w:szCs w:val="22"/>
              </w:rPr>
              <w:t xml:space="preserve"> krop og sanser, ved at undre sig, stille spørgsmål samt blive mødt af spørgsmål, udfordringer og ved at eksperimentere med f.eks</w:t>
            </w:r>
            <w:r w:rsidR="00652EBB" w:rsidRPr="00D908E2">
              <w:rPr>
                <w:sz w:val="22"/>
                <w:szCs w:val="22"/>
              </w:rPr>
              <w:t>.</w:t>
            </w:r>
            <w:r w:rsidRPr="00D908E2">
              <w:rPr>
                <w:sz w:val="22"/>
                <w:szCs w:val="22"/>
              </w:rPr>
              <w:t xml:space="preserve"> diverse materialer. </w:t>
            </w:r>
            <w:r w:rsidR="00652EBB" w:rsidRPr="00D908E2">
              <w:rPr>
                <w:sz w:val="22"/>
                <w:szCs w:val="22"/>
              </w:rPr>
              <w:t>Børn</w:t>
            </w:r>
            <w:r w:rsidRPr="00D908E2">
              <w:rPr>
                <w:sz w:val="22"/>
                <w:szCs w:val="22"/>
              </w:rPr>
              <w:t xml:space="preserve"> lærer ved at opleve nyt og de lærer i fællesskabet med andre børn og voksne.</w:t>
            </w:r>
          </w:p>
          <w:p w14:paraId="251E309F" w14:textId="77777777" w:rsidR="00882727" w:rsidRPr="00D908E2" w:rsidRDefault="00882727" w:rsidP="00C258DD">
            <w:pPr>
              <w:rPr>
                <w:sz w:val="22"/>
                <w:szCs w:val="22"/>
              </w:rPr>
            </w:pPr>
          </w:p>
          <w:p w14:paraId="058B5BD1" w14:textId="371D9E1C" w:rsidR="00466BFC" w:rsidRDefault="00882727" w:rsidP="00C258DD">
            <w:pPr>
              <w:rPr>
                <w:sz w:val="22"/>
                <w:szCs w:val="22"/>
              </w:rPr>
            </w:pPr>
            <w:r w:rsidRPr="00D908E2">
              <w:rPr>
                <w:sz w:val="22"/>
                <w:szCs w:val="22"/>
              </w:rPr>
              <w:t xml:space="preserve">I BørneBiksen arbejder vi bevidst ud fra barnets samlede personlige udvikling og vi søger at tilrettelægge dagligdagen med udgangspunkt i </w:t>
            </w:r>
            <w:r w:rsidR="00466BFC" w:rsidRPr="00D908E2">
              <w:rPr>
                <w:sz w:val="22"/>
                <w:szCs w:val="22"/>
              </w:rPr>
              <w:t xml:space="preserve">barnets behov og mulighed for læring. </w:t>
            </w:r>
            <w:r w:rsidR="00466BFC" w:rsidRPr="00D908E2">
              <w:rPr>
                <w:sz w:val="22"/>
                <w:szCs w:val="22"/>
              </w:rPr>
              <w:br/>
              <w:t xml:space="preserve">Dette gør vi f.eks. ved at vi har en vekslen mellem </w:t>
            </w:r>
            <w:r w:rsidR="00C258DD" w:rsidRPr="00D908E2">
              <w:rPr>
                <w:sz w:val="22"/>
                <w:szCs w:val="22"/>
              </w:rPr>
              <w:t>børneinitierede lege, voksen planlagte aktiviteter samt rutine situationer som f.eks</w:t>
            </w:r>
            <w:r w:rsidR="00652EBB" w:rsidRPr="00D908E2">
              <w:rPr>
                <w:sz w:val="22"/>
                <w:szCs w:val="22"/>
              </w:rPr>
              <w:t>.</w:t>
            </w:r>
            <w:r w:rsidR="00C258DD" w:rsidRPr="00D908E2">
              <w:rPr>
                <w:sz w:val="22"/>
                <w:szCs w:val="22"/>
              </w:rPr>
              <w:t xml:space="preserve"> frokost, af og påklædning i garderoben, håndvask før spisning og efter toiletbesøg mm</w:t>
            </w:r>
            <w:r w:rsidR="00652EBB" w:rsidRPr="00D908E2">
              <w:rPr>
                <w:sz w:val="22"/>
                <w:szCs w:val="22"/>
              </w:rPr>
              <w:t>.</w:t>
            </w:r>
            <w:r w:rsidR="00C258DD" w:rsidRPr="00D908E2">
              <w:rPr>
                <w:sz w:val="22"/>
                <w:szCs w:val="22"/>
              </w:rPr>
              <w:t xml:space="preserve"> </w:t>
            </w:r>
          </w:p>
          <w:p w14:paraId="223346A9" w14:textId="77777777" w:rsidR="0062481E" w:rsidRPr="00D908E2" w:rsidRDefault="0062481E" w:rsidP="00C258DD">
            <w:pPr>
              <w:rPr>
                <w:sz w:val="22"/>
                <w:szCs w:val="22"/>
              </w:rPr>
            </w:pPr>
          </w:p>
          <w:p w14:paraId="2631F0EB" w14:textId="33343632" w:rsidR="00466BFC" w:rsidRPr="00D908E2" w:rsidRDefault="00466BFC" w:rsidP="00C258DD">
            <w:pPr>
              <w:rPr>
                <w:sz w:val="22"/>
                <w:szCs w:val="22"/>
              </w:rPr>
            </w:pPr>
            <w:r w:rsidRPr="00D908E2">
              <w:rPr>
                <w:sz w:val="22"/>
                <w:szCs w:val="22"/>
              </w:rPr>
              <w:t>Vi søger at skabe læringsmiljøer, der gør det muligt for børnene at lære de sociale kompetencer samtidig med at vi giver plads til at børnene kan være forskellige og dermed har forskellige forudsætninger for læring.</w:t>
            </w:r>
          </w:p>
          <w:p w14:paraId="35BD1DFD" w14:textId="19A44C97" w:rsidR="00466BFC" w:rsidRDefault="00466BFC" w:rsidP="00C258DD">
            <w:pPr>
              <w:rPr>
                <w:color w:val="7030A0"/>
                <w:sz w:val="22"/>
                <w:szCs w:val="22"/>
              </w:rPr>
            </w:pPr>
          </w:p>
          <w:p w14:paraId="4F1AF460" w14:textId="77777777" w:rsidR="001145EF" w:rsidRPr="006E3820" w:rsidRDefault="001145EF" w:rsidP="00C258DD">
            <w:pPr>
              <w:rPr>
                <w:color w:val="7030A0"/>
                <w:sz w:val="22"/>
                <w:szCs w:val="22"/>
              </w:rPr>
            </w:pPr>
          </w:p>
          <w:p w14:paraId="5ED50B6A" w14:textId="0604F326" w:rsidR="00C258DD" w:rsidRPr="006E3820" w:rsidRDefault="00C258DD" w:rsidP="00C258DD">
            <w:pPr>
              <w:rPr>
                <w:sz w:val="22"/>
                <w:szCs w:val="22"/>
              </w:rPr>
            </w:pPr>
            <w:r w:rsidRPr="006E3820">
              <w:rPr>
                <w:sz w:val="22"/>
                <w:szCs w:val="22"/>
              </w:rPr>
              <w:lastRenderedPageBreak/>
              <w:t>Børne</w:t>
            </w:r>
            <w:r w:rsidR="00371894">
              <w:rPr>
                <w:sz w:val="22"/>
                <w:szCs w:val="22"/>
              </w:rPr>
              <w:t>B</w:t>
            </w:r>
            <w:r w:rsidRPr="006E3820">
              <w:rPr>
                <w:sz w:val="22"/>
                <w:szCs w:val="22"/>
              </w:rPr>
              <w:t>iksen har</w:t>
            </w:r>
            <w:r w:rsidR="00D57120" w:rsidRPr="006E3820">
              <w:rPr>
                <w:sz w:val="22"/>
                <w:szCs w:val="22"/>
              </w:rPr>
              <w:t xml:space="preserve"> </w:t>
            </w:r>
            <w:r w:rsidRPr="006E3820">
              <w:rPr>
                <w:sz w:val="22"/>
                <w:szCs w:val="22"/>
              </w:rPr>
              <w:t xml:space="preserve">både en vuggestue samt en børnehave afdeling. </w:t>
            </w:r>
            <w:r w:rsidR="00652EBB" w:rsidRPr="006E3820">
              <w:rPr>
                <w:sz w:val="22"/>
                <w:szCs w:val="22"/>
              </w:rPr>
              <w:t>D</w:t>
            </w:r>
            <w:r w:rsidRPr="006E3820">
              <w:rPr>
                <w:sz w:val="22"/>
                <w:szCs w:val="22"/>
              </w:rPr>
              <w:t xml:space="preserve">er er </w:t>
            </w:r>
            <w:r w:rsidR="00652EBB" w:rsidRPr="006E3820">
              <w:rPr>
                <w:sz w:val="22"/>
                <w:szCs w:val="22"/>
              </w:rPr>
              <w:t xml:space="preserve">derfor </w:t>
            </w:r>
            <w:r w:rsidRPr="006E3820">
              <w:rPr>
                <w:sz w:val="22"/>
                <w:szCs w:val="22"/>
              </w:rPr>
              <w:t xml:space="preserve">forskel på udviklingstrinnene, den sproglige, den kognitive og den sociale udvikling. </w:t>
            </w:r>
            <w:r w:rsidR="00CE486D" w:rsidRPr="006E3820">
              <w:rPr>
                <w:sz w:val="22"/>
                <w:szCs w:val="22"/>
              </w:rPr>
              <w:t>P</w:t>
            </w:r>
            <w:r w:rsidRPr="006E3820">
              <w:rPr>
                <w:sz w:val="22"/>
                <w:szCs w:val="22"/>
              </w:rPr>
              <w:t xml:space="preserve">raksis vil </w:t>
            </w:r>
            <w:r w:rsidR="00D57120" w:rsidRPr="006E3820">
              <w:rPr>
                <w:sz w:val="22"/>
                <w:szCs w:val="22"/>
              </w:rPr>
              <w:t xml:space="preserve">derfor også </w:t>
            </w:r>
            <w:r w:rsidRPr="006E3820">
              <w:rPr>
                <w:sz w:val="22"/>
                <w:szCs w:val="22"/>
              </w:rPr>
              <w:t>være forskelligt om der er tale om et vuggestuebarn eller et børnehavebarn.</w:t>
            </w:r>
          </w:p>
          <w:p w14:paraId="5FFA2E34" w14:textId="77777777" w:rsidR="00CE486D" w:rsidRPr="006E3820" w:rsidRDefault="00CE486D" w:rsidP="00C258DD">
            <w:pPr>
              <w:rPr>
                <w:sz w:val="22"/>
                <w:szCs w:val="22"/>
              </w:rPr>
            </w:pPr>
          </w:p>
          <w:p w14:paraId="65186658" w14:textId="74D8416A" w:rsidR="00CE486D" w:rsidRPr="006E3820" w:rsidRDefault="00C258DD" w:rsidP="00C258DD">
            <w:pPr>
              <w:rPr>
                <w:sz w:val="22"/>
                <w:szCs w:val="22"/>
              </w:rPr>
            </w:pPr>
            <w:r w:rsidRPr="006E3820">
              <w:rPr>
                <w:sz w:val="22"/>
                <w:szCs w:val="22"/>
              </w:rPr>
              <w:t xml:space="preserve">I børnehaven opfordrer vi børnene til at turde udforske sig selv, at være modig. Der bliver stillet krav til dem, </w:t>
            </w:r>
            <w:r w:rsidR="00CE486D" w:rsidRPr="006E3820">
              <w:rPr>
                <w:sz w:val="22"/>
                <w:szCs w:val="22"/>
              </w:rPr>
              <w:t xml:space="preserve">som er </w:t>
            </w:r>
            <w:r w:rsidRPr="006E3820">
              <w:rPr>
                <w:sz w:val="22"/>
                <w:szCs w:val="22"/>
              </w:rPr>
              <w:t>tilpasset deres alder og niveau. Vi</w:t>
            </w:r>
            <w:r w:rsidR="00CE486D" w:rsidRPr="006E3820">
              <w:rPr>
                <w:sz w:val="22"/>
                <w:szCs w:val="22"/>
              </w:rPr>
              <w:t xml:space="preserve"> l</w:t>
            </w:r>
            <w:r w:rsidR="0050724D">
              <w:rPr>
                <w:sz w:val="22"/>
                <w:szCs w:val="22"/>
              </w:rPr>
              <w:t>æ</w:t>
            </w:r>
            <w:r w:rsidR="00CE486D" w:rsidRPr="006E3820">
              <w:rPr>
                <w:sz w:val="22"/>
                <w:szCs w:val="22"/>
              </w:rPr>
              <w:t>gger stor vægt på at</w:t>
            </w:r>
            <w:r w:rsidRPr="006E3820">
              <w:rPr>
                <w:sz w:val="22"/>
                <w:szCs w:val="22"/>
              </w:rPr>
              <w:t xml:space="preserve"> skabe en tryg stemning og lærer at man altid må stille spørgsmål. Vi laver små lege og aktivitetsgrupper med voksen såvel som børne bestemte aktiviteter og arbejder med forpligtende fællesskaber samt inddrager børnene i alle dagligdags situationer såsom indkøb, bagning, borddækning mm. Vi stiller åbne spørgsmål og giver børnene tid til at tænke sig frem til et svar. </w:t>
            </w:r>
          </w:p>
          <w:p w14:paraId="6FBFF2F2" w14:textId="650FDD03" w:rsidR="00CE486D" w:rsidRPr="006E3820" w:rsidRDefault="00C258DD" w:rsidP="00C258DD">
            <w:pPr>
              <w:rPr>
                <w:sz w:val="22"/>
                <w:szCs w:val="22"/>
              </w:rPr>
            </w:pPr>
            <w:r w:rsidRPr="006E3820">
              <w:rPr>
                <w:sz w:val="22"/>
                <w:szCs w:val="22"/>
              </w:rPr>
              <w:t xml:space="preserve">Der gives plads til at fejle, børn såvel som voksen, samt at vi lærer af </w:t>
            </w:r>
            <w:r w:rsidR="00CE486D" w:rsidRPr="006E3820">
              <w:rPr>
                <w:sz w:val="22"/>
                <w:szCs w:val="22"/>
              </w:rPr>
              <w:t>de fejl vi begår igennem livet</w:t>
            </w:r>
            <w:r w:rsidRPr="006E3820">
              <w:rPr>
                <w:sz w:val="22"/>
                <w:szCs w:val="22"/>
              </w:rPr>
              <w:t xml:space="preserve">. </w:t>
            </w:r>
          </w:p>
          <w:p w14:paraId="4DCA0282" w14:textId="77777777" w:rsidR="00CE486D" w:rsidRPr="006E3820" w:rsidRDefault="00CE486D" w:rsidP="00C258DD">
            <w:pPr>
              <w:rPr>
                <w:sz w:val="22"/>
                <w:szCs w:val="22"/>
              </w:rPr>
            </w:pPr>
          </w:p>
          <w:p w14:paraId="2C3E925A" w14:textId="3C7360CD" w:rsidR="00C258DD" w:rsidRPr="006E3820" w:rsidRDefault="00C258DD" w:rsidP="00C258DD">
            <w:pPr>
              <w:rPr>
                <w:sz w:val="22"/>
                <w:szCs w:val="22"/>
              </w:rPr>
            </w:pPr>
            <w:r w:rsidRPr="006E3820">
              <w:rPr>
                <w:sz w:val="22"/>
                <w:szCs w:val="22"/>
              </w:rPr>
              <w:t xml:space="preserve">I vuggestuen begynder de fleste af børnene når de er omkring 9 til 11 mdr. Derfor bruger vi Babytegn </w:t>
            </w:r>
            <w:r w:rsidR="00D761DC" w:rsidRPr="006E3820">
              <w:rPr>
                <w:sz w:val="22"/>
                <w:szCs w:val="22"/>
              </w:rPr>
              <w:t xml:space="preserve">til at understøtte </w:t>
            </w:r>
            <w:r w:rsidRPr="006E3820">
              <w:rPr>
                <w:sz w:val="22"/>
                <w:szCs w:val="22"/>
              </w:rPr>
              <w:t>kommunikation</w:t>
            </w:r>
            <w:r w:rsidR="00D761DC" w:rsidRPr="006E3820">
              <w:rPr>
                <w:sz w:val="22"/>
                <w:szCs w:val="22"/>
              </w:rPr>
              <w:t>en</w:t>
            </w:r>
            <w:r w:rsidRPr="006E3820">
              <w:rPr>
                <w:sz w:val="22"/>
                <w:szCs w:val="22"/>
              </w:rPr>
              <w:t xml:space="preserve"> for de mindste børn. Ved vores ”velkomstsamtale” introducerer vi forældrene omkring vores brug af </w:t>
            </w:r>
            <w:r w:rsidR="00D761DC" w:rsidRPr="006E3820">
              <w:rPr>
                <w:sz w:val="22"/>
                <w:szCs w:val="22"/>
              </w:rPr>
              <w:t>B</w:t>
            </w:r>
            <w:r w:rsidRPr="006E3820">
              <w:rPr>
                <w:sz w:val="22"/>
                <w:szCs w:val="22"/>
              </w:rPr>
              <w:t xml:space="preserve">abytegn og </w:t>
            </w:r>
            <w:r w:rsidR="00D761DC" w:rsidRPr="006E3820">
              <w:rPr>
                <w:sz w:val="22"/>
                <w:szCs w:val="22"/>
              </w:rPr>
              <w:t>opfordre til at man tager dem i brug hjemme</w:t>
            </w:r>
            <w:r w:rsidRPr="006E3820">
              <w:rPr>
                <w:sz w:val="22"/>
                <w:szCs w:val="22"/>
              </w:rPr>
              <w:t>.</w:t>
            </w:r>
          </w:p>
          <w:p w14:paraId="77813ED0" w14:textId="77777777" w:rsidR="00C258DD" w:rsidRPr="006E3820" w:rsidRDefault="00C258DD" w:rsidP="00C258DD">
            <w:pPr>
              <w:rPr>
                <w:sz w:val="22"/>
                <w:szCs w:val="22"/>
              </w:rPr>
            </w:pPr>
            <w:r w:rsidRPr="006E3820">
              <w:rPr>
                <w:sz w:val="22"/>
                <w:szCs w:val="22"/>
              </w:rPr>
              <w:t>Babytegn er enkle fagter for ord. Tegnene muliggør kommunikationen med barnet før det formår at sige ordene, således at alle børn uden sprog kan udtrykke sine primære behov til os som personale.</w:t>
            </w:r>
          </w:p>
          <w:p w14:paraId="3453B3A4" w14:textId="78FB4D32" w:rsidR="00C258DD" w:rsidRPr="006E3820" w:rsidRDefault="00C258DD" w:rsidP="00C258DD">
            <w:pPr>
              <w:rPr>
                <w:sz w:val="22"/>
                <w:szCs w:val="22"/>
              </w:rPr>
            </w:pPr>
            <w:r w:rsidRPr="006E3820">
              <w:rPr>
                <w:sz w:val="22"/>
                <w:szCs w:val="22"/>
              </w:rPr>
              <w:t>De mest gængse tegn vi bruger er :sut-sove-tør ble-lege-vaske hænder-mælk-mere- samt spise. Som oftest er det legetegnet der læres først.</w:t>
            </w:r>
          </w:p>
          <w:p w14:paraId="0A1F5AA5" w14:textId="77777777" w:rsidR="00C258DD" w:rsidRPr="006E3820" w:rsidRDefault="00C258DD" w:rsidP="00C258DD">
            <w:pPr>
              <w:rPr>
                <w:sz w:val="22"/>
                <w:szCs w:val="22"/>
              </w:rPr>
            </w:pPr>
          </w:p>
          <w:p w14:paraId="6FE52B07" w14:textId="1E2AA35D" w:rsidR="00C258DD" w:rsidRPr="00D908E2" w:rsidRDefault="00C258DD" w:rsidP="00C258DD">
            <w:pPr>
              <w:rPr>
                <w:sz w:val="22"/>
                <w:szCs w:val="22"/>
              </w:rPr>
            </w:pPr>
            <w:r w:rsidRPr="006E3820">
              <w:rPr>
                <w:sz w:val="22"/>
                <w:szCs w:val="22"/>
              </w:rPr>
              <w:t xml:space="preserve">I vuggestuen når barnet er blevet lidt ældre og kan mestre lidt mere </w:t>
            </w:r>
            <w:r w:rsidR="00D761DC" w:rsidRPr="006E3820">
              <w:rPr>
                <w:sz w:val="22"/>
                <w:szCs w:val="22"/>
              </w:rPr>
              <w:t>l</w:t>
            </w:r>
            <w:r w:rsidR="0050724D">
              <w:rPr>
                <w:sz w:val="22"/>
                <w:szCs w:val="22"/>
              </w:rPr>
              <w:t>æ</w:t>
            </w:r>
            <w:r w:rsidR="00D761DC" w:rsidRPr="006E3820">
              <w:rPr>
                <w:sz w:val="22"/>
                <w:szCs w:val="22"/>
              </w:rPr>
              <w:t xml:space="preserve">gges der vægt på at børnene er </w:t>
            </w:r>
            <w:r w:rsidRPr="006E3820">
              <w:rPr>
                <w:sz w:val="22"/>
                <w:szCs w:val="22"/>
              </w:rPr>
              <w:t xml:space="preserve">aktivt deltagende </w:t>
            </w:r>
            <w:r w:rsidR="00D761DC" w:rsidRPr="006E3820">
              <w:rPr>
                <w:sz w:val="22"/>
                <w:szCs w:val="22"/>
              </w:rPr>
              <w:t>i hverdagen dette se</w:t>
            </w:r>
            <w:r w:rsidR="00371894">
              <w:rPr>
                <w:sz w:val="22"/>
                <w:szCs w:val="22"/>
              </w:rPr>
              <w:t>s</w:t>
            </w:r>
            <w:r w:rsidR="00D761DC" w:rsidRPr="006E3820">
              <w:rPr>
                <w:sz w:val="22"/>
                <w:szCs w:val="22"/>
              </w:rPr>
              <w:t xml:space="preserve"> </w:t>
            </w:r>
            <w:r w:rsidR="002969AE" w:rsidRPr="006E3820">
              <w:rPr>
                <w:sz w:val="22"/>
                <w:szCs w:val="22"/>
              </w:rPr>
              <w:t xml:space="preserve">eksempelvis i </w:t>
            </w:r>
            <w:r w:rsidR="003D75DA" w:rsidRPr="006E3820">
              <w:rPr>
                <w:sz w:val="22"/>
                <w:szCs w:val="22"/>
              </w:rPr>
              <w:t>frokostsituationen</w:t>
            </w:r>
            <w:r w:rsidRPr="006E3820">
              <w:rPr>
                <w:sz w:val="22"/>
                <w:szCs w:val="22"/>
              </w:rPr>
              <w:t>.</w:t>
            </w:r>
            <w:r w:rsidR="003D75DA" w:rsidRPr="006E3820">
              <w:rPr>
                <w:sz w:val="22"/>
                <w:szCs w:val="22"/>
              </w:rPr>
              <w:t xml:space="preserve"> Hvor vi</w:t>
            </w:r>
            <w:r w:rsidRPr="006E3820">
              <w:rPr>
                <w:sz w:val="22"/>
                <w:szCs w:val="22"/>
              </w:rPr>
              <w:t xml:space="preserve"> Inden spisningen går på badeværelset og vasker hænder, går tilbage på stuen</w:t>
            </w:r>
            <w:r w:rsidR="003D75DA" w:rsidRPr="006E3820">
              <w:rPr>
                <w:sz w:val="22"/>
                <w:szCs w:val="22"/>
              </w:rPr>
              <w:t xml:space="preserve">, </w:t>
            </w:r>
            <w:r w:rsidRPr="006E3820">
              <w:rPr>
                <w:sz w:val="22"/>
                <w:szCs w:val="22"/>
              </w:rPr>
              <w:t>barnet finder sin stol og kravler op (nogle skal selvfølgelig have lidt hjælp</w:t>
            </w:r>
            <w:r w:rsidR="00371894">
              <w:rPr>
                <w:sz w:val="22"/>
                <w:szCs w:val="22"/>
              </w:rPr>
              <w:t>)</w:t>
            </w:r>
            <w:r w:rsidRPr="006E3820">
              <w:rPr>
                <w:sz w:val="22"/>
                <w:szCs w:val="22"/>
              </w:rPr>
              <w:t xml:space="preserve">. </w:t>
            </w:r>
            <w:r w:rsidR="00371894">
              <w:rPr>
                <w:sz w:val="22"/>
                <w:szCs w:val="22"/>
              </w:rPr>
              <w:br/>
            </w:r>
            <w:r w:rsidRPr="006E3820">
              <w:rPr>
                <w:sz w:val="22"/>
                <w:szCs w:val="22"/>
              </w:rPr>
              <w:t>Efter endt spisning rydder barnet selv op, tallerken sættes på køkken</w:t>
            </w:r>
            <w:r w:rsidRPr="00D908E2">
              <w:rPr>
                <w:sz w:val="22"/>
                <w:szCs w:val="22"/>
              </w:rPr>
              <w:t>bordet</w:t>
            </w:r>
            <w:r w:rsidR="00371894">
              <w:rPr>
                <w:sz w:val="22"/>
                <w:szCs w:val="22"/>
              </w:rPr>
              <w:t>.</w:t>
            </w:r>
          </w:p>
          <w:p w14:paraId="7D89BB2E" w14:textId="27DEDE08" w:rsidR="00882727" w:rsidRPr="00D908E2" w:rsidRDefault="00882727" w:rsidP="00C258DD">
            <w:pPr>
              <w:rPr>
                <w:sz w:val="22"/>
                <w:szCs w:val="22"/>
              </w:rPr>
            </w:pPr>
          </w:p>
          <w:p w14:paraId="2BF8985F" w14:textId="39C46D54" w:rsidR="00882727" w:rsidRPr="00D908E2" w:rsidRDefault="003717E6" w:rsidP="00C258DD">
            <w:pPr>
              <w:rPr>
                <w:sz w:val="22"/>
                <w:szCs w:val="22"/>
              </w:rPr>
            </w:pPr>
            <w:r w:rsidRPr="00D908E2">
              <w:rPr>
                <w:sz w:val="22"/>
                <w:szCs w:val="22"/>
              </w:rPr>
              <w:t xml:space="preserve">Barnet er en del af det store fællesskab i BørneBiksen. Vi vil have fokus på at skabe, udvikle og tilpasse læringsmiljøer sådan at der gives den bedste mulighed for læring. Vi skaber rammerne, hvori der er plads til at børnene kan være nysgerrige, kan udforske og fordybe sig. Når man oplever succes gennem erfaringer, bliver man motiveret og får oplevelsen af at kunne mestre. </w:t>
            </w:r>
          </w:p>
          <w:p w14:paraId="044C98F2" w14:textId="09943DB4" w:rsidR="003717E6" w:rsidRPr="00D908E2" w:rsidRDefault="003717E6" w:rsidP="00C258DD">
            <w:pPr>
              <w:rPr>
                <w:sz w:val="22"/>
                <w:szCs w:val="22"/>
              </w:rPr>
            </w:pPr>
          </w:p>
          <w:p w14:paraId="170FE84D" w14:textId="756BA735" w:rsidR="003717E6" w:rsidRPr="00D908E2" w:rsidRDefault="003717E6" w:rsidP="00C258DD">
            <w:pPr>
              <w:rPr>
                <w:sz w:val="22"/>
                <w:szCs w:val="22"/>
              </w:rPr>
            </w:pPr>
            <w:r w:rsidRPr="00D908E2">
              <w:rPr>
                <w:sz w:val="22"/>
                <w:szCs w:val="22"/>
              </w:rPr>
              <w:t xml:space="preserve">Med ansvaret som rollemodeller i forbindelse med børnenes muligheder for læring og deltagelse i fællesskabet har vi som pædagogisk personale </w:t>
            </w:r>
            <w:r w:rsidR="009C4B59" w:rsidRPr="00D908E2">
              <w:rPr>
                <w:sz w:val="22"/>
                <w:szCs w:val="22"/>
              </w:rPr>
              <w:t>en central og afgørende rolle i barnets opvækst. Derfor arbejder vi med at være tydelige rollemodeller for, hvad der er godt, rart, rigtigt og forkert. Det er vores erfaring at børnene aflæser de signaler som vi voksne udsender. Derfor er det vigtigt at også vi til stadighed udvikler vores egen bevidsthed om eget kropssprog og verbale udtryk.</w:t>
            </w:r>
          </w:p>
          <w:p w14:paraId="73E05529" w14:textId="36D09529" w:rsidR="009F0204" w:rsidRPr="00D908E2" w:rsidRDefault="0062481E" w:rsidP="009F0204">
            <w:pPr>
              <w:rPr>
                <w:rFonts w:asciiTheme="minorHAnsi" w:hAnsiTheme="minorHAnsi"/>
                <w:b/>
                <w:bCs/>
                <w:sz w:val="24"/>
                <w:szCs w:val="24"/>
              </w:rPr>
            </w:pPr>
            <w:r>
              <w:rPr>
                <w:b/>
                <w:bCs/>
                <w:sz w:val="24"/>
                <w:szCs w:val="24"/>
              </w:rPr>
              <w:br/>
            </w:r>
            <w:r w:rsidR="009F0204" w:rsidRPr="00D908E2">
              <w:rPr>
                <w:b/>
                <w:bCs/>
                <w:sz w:val="24"/>
                <w:szCs w:val="24"/>
              </w:rPr>
              <w:t>Børnefællesskaber</w:t>
            </w:r>
          </w:p>
          <w:p w14:paraId="4DCE4820" w14:textId="7DB1D088" w:rsidR="00956B4A" w:rsidRPr="00D908E2" w:rsidRDefault="00956B4A" w:rsidP="009F0204">
            <w:pPr>
              <w:rPr>
                <w:sz w:val="22"/>
                <w:szCs w:val="22"/>
              </w:rPr>
            </w:pPr>
          </w:p>
          <w:p w14:paraId="2999FA9A" w14:textId="660A4F1E" w:rsidR="00956B4A" w:rsidRPr="00D908E2" w:rsidRDefault="00956B4A" w:rsidP="00956B4A">
            <w:pPr>
              <w:jc w:val="center"/>
              <w:rPr>
                <w:i/>
                <w:iCs/>
                <w:sz w:val="22"/>
                <w:szCs w:val="22"/>
              </w:rPr>
            </w:pPr>
            <w:r w:rsidRPr="00D908E2">
              <w:rPr>
                <w:i/>
                <w:iCs/>
                <w:sz w:val="22"/>
                <w:szCs w:val="22"/>
              </w:rPr>
              <w:t>Alle, både børn og voksne, har brug for at høre til og føle sig velkomne og være en del af et fællesskab hvor vi har en betydning for noget eller nogen.</w:t>
            </w:r>
          </w:p>
          <w:p w14:paraId="348A1242" w14:textId="347B9AA0" w:rsidR="00956B4A" w:rsidRPr="00D908E2" w:rsidRDefault="00956B4A" w:rsidP="00956B4A">
            <w:pPr>
              <w:rPr>
                <w:sz w:val="22"/>
                <w:szCs w:val="22"/>
              </w:rPr>
            </w:pPr>
          </w:p>
          <w:p w14:paraId="19B47B2A" w14:textId="581DF791" w:rsidR="008F4A2D" w:rsidRDefault="00940611" w:rsidP="00956B4A">
            <w:pPr>
              <w:rPr>
                <w:sz w:val="22"/>
                <w:szCs w:val="22"/>
              </w:rPr>
            </w:pPr>
            <w:r w:rsidRPr="00D908E2">
              <w:rPr>
                <w:sz w:val="22"/>
                <w:szCs w:val="22"/>
              </w:rPr>
              <w:t>Børn lærer, når de inddrages i sociale sammenhænge, inddrages i fælles aktiviteter, bidrager til fællesskabet og opnår indflydelse og medbestemmelse</w:t>
            </w:r>
            <w:r w:rsidR="008F4A2D" w:rsidRPr="00D908E2">
              <w:rPr>
                <w:sz w:val="22"/>
                <w:szCs w:val="22"/>
              </w:rPr>
              <w:t>. Her har de mulighed for at blive inspireret og lærer af andre der er anderledes end én selv. Det er i disse situationer vi lærer at samarbejde, håndtere konflikter og blive tolerante mennesker. Vi mener det er afgørende for barnets brede læring at det lærer at indgå i forskellige fællesskaber, hvor de lærer at tage ansvar og drage omsorg for hinanden.</w:t>
            </w:r>
          </w:p>
          <w:p w14:paraId="10AF56B6" w14:textId="77777777" w:rsidR="001145EF" w:rsidRPr="00D908E2" w:rsidRDefault="001145EF" w:rsidP="00956B4A">
            <w:pPr>
              <w:rPr>
                <w:sz w:val="22"/>
                <w:szCs w:val="22"/>
              </w:rPr>
            </w:pPr>
          </w:p>
          <w:p w14:paraId="04E7B449" w14:textId="3BE5B288" w:rsidR="00940611" w:rsidRPr="006E3820" w:rsidRDefault="00940611" w:rsidP="00956B4A">
            <w:pPr>
              <w:rPr>
                <w:color w:val="7030A0"/>
                <w:sz w:val="22"/>
                <w:szCs w:val="22"/>
              </w:rPr>
            </w:pPr>
            <w:r w:rsidRPr="006E3820">
              <w:rPr>
                <w:color w:val="7030A0"/>
                <w:sz w:val="22"/>
                <w:szCs w:val="22"/>
              </w:rPr>
              <w:t xml:space="preserve"> </w:t>
            </w:r>
          </w:p>
          <w:p w14:paraId="18E81D0F" w14:textId="3FA2F0C7" w:rsidR="00114853" w:rsidRPr="006E3820" w:rsidRDefault="009F0204" w:rsidP="009F0204">
            <w:pPr>
              <w:rPr>
                <w:sz w:val="22"/>
                <w:szCs w:val="22"/>
              </w:rPr>
            </w:pPr>
            <w:r w:rsidRPr="006E3820">
              <w:rPr>
                <w:sz w:val="22"/>
                <w:szCs w:val="22"/>
              </w:rPr>
              <w:lastRenderedPageBreak/>
              <w:t>I Børne</w:t>
            </w:r>
            <w:r w:rsidR="00956B4A" w:rsidRPr="006E3820">
              <w:rPr>
                <w:sz w:val="22"/>
                <w:szCs w:val="22"/>
              </w:rPr>
              <w:t>B</w:t>
            </w:r>
            <w:r w:rsidRPr="006E3820">
              <w:rPr>
                <w:sz w:val="22"/>
                <w:szCs w:val="22"/>
              </w:rPr>
              <w:t xml:space="preserve">iksen indgår børnene i et socialt fællesskab sammen med andre børn og voksne. </w:t>
            </w:r>
            <w:r w:rsidR="003D75DA" w:rsidRPr="006E3820">
              <w:rPr>
                <w:sz w:val="22"/>
                <w:szCs w:val="22"/>
              </w:rPr>
              <w:t>B</w:t>
            </w:r>
            <w:r w:rsidRPr="006E3820">
              <w:rPr>
                <w:sz w:val="22"/>
                <w:szCs w:val="22"/>
              </w:rPr>
              <w:t xml:space="preserve">ørn </w:t>
            </w:r>
            <w:r w:rsidR="00114853" w:rsidRPr="006E3820">
              <w:rPr>
                <w:sz w:val="22"/>
                <w:szCs w:val="22"/>
              </w:rPr>
              <w:t xml:space="preserve">og </w:t>
            </w:r>
            <w:r w:rsidRPr="006E3820">
              <w:rPr>
                <w:sz w:val="22"/>
                <w:szCs w:val="22"/>
              </w:rPr>
              <w:t>personale er fælles om at skabe det sociale rum, hvorigennem de</w:t>
            </w:r>
            <w:r w:rsidR="00114853" w:rsidRPr="006E3820">
              <w:rPr>
                <w:sz w:val="22"/>
                <w:szCs w:val="22"/>
              </w:rPr>
              <w:t>t</w:t>
            </w:r>
            <w:r w:rsidRPr="006E3820">
              <w:rPr>
                <w:sz w:val="22"/>
                <w:szCs w:val="22"/>
              </w:rPr>
              <w:t xml:space="preserve"> enkelte b</w:t>
            </w:r>
            <w:r w:rsidR="00114853" w:rsidRPr="006E3820">
              <w:rPr>
                <w:sz w:val="22"/>
                <w:szCs w:val="22"/>
              </w:rPr>
              <w:t>a</w:t>
            </w:r>
            <w:r w:rsidRPr="006E3820">
              <w:rPr>
                <w:sz w:val="22"/>
                <w:szCs w:val="22"/>
              </w:rPr>
              <w:t>rn lærer og udvikler sig samt danner nye relationer</w:t>
            </w:r>
            <w:r w:rsidR="006C0234" w:rsidRPr="006E3820">
              <w:rPr>
                <w:sz w:val="22"/>
                <w:szCs w:val="22"/>
              </w:rPr>
              <w:t xml:space="preserve"> på tværs</w:t>
            </w:r>
            <w:r w:rsidRPr="006E3820">
              <w:rPr>
                <w:sz w:val="22"/>
                <w:szCs w:val="22"/>
              </w:rPr>
              <w:t xml:space="preserve">. </w:t>
            </w:r>
          </w:p>
          <w:p w14:paraId="6E285603" w14:textId="64484CA3" w:rsidR="009F0204" w:rsidRPr="006E3820" w:rsidRDefault="006C0234" w:rsidP="009F0204">
            <w:pPr>
              <w:rPr>
                <w:sz w:val="22"/>
                <w:szCs w:val="22"/>
              </w:rPr>
            </w:pPr>
            <w:r w:rsidRPr="006E3820">
              <w:rPr>
                <w:sz w:val="22"/>
                <w:szCs w:val="22"/>
              </w:rPr>
              <w:t>Vi ser det som en vigtig</w:t>
            </w:r>
            <w:r w:rsidR="00114853" w:rsidRPr="006E3820">
              <w:rPr>
                <w:sz w:val="22"/>
                <w:szCs w:val="22"/>
              </w:rPr>
              <w:t xml:space="preserve"> opgave</w:t>
            </w:r>
            <w:r w:rsidR="00AA7627" w:rsidRPr="006E3820">
              <w:rPr>
                <w:sz w:val="22"/>
                <w:szCs w:val="22"/>
              </w:rPr>
              <w:t>,</w:t>
            </w:r>
            <w:r w:rsidR="00114853" w:rsidRPr="006E3820">
              <w:rPr>
                <w:sz w:val="22"/>
                <w:szCs w:val="22"/>
              </w:rPr>
              <w:t xml:space="preserve"> at give plads </w:t>
            </w:r>
            <w:r w:rsidR="00AA7627" w:rsidRPr="006E3820">
              <w:rPr>
                <w:sz w:val="22"/>
                <w:szCs w:val="22"/>
              </w:rPr>
              <w:t xml:space="preserve">til </w:t>
            </w:r>
            <w:r w:rsidR="00114853" w:rsidRPr="006E3820">
              <w:rPr>
                <w:sz w:val="22"/>
                <w:szCs w:val="22"/>
              </w:rPr>
              <w:t>samt skabe</w:t>
            </w:r>
            <w:r w:rsidR="009F0204" w:rsidRPr="006E3820">
              <w:rPr>
                <w:sz w:val="22"/>
                <w:szCs w:val="22"/>
              </w:rPr>
              <w:t xml:space="preserve"> børnefællesskaber</w:t>
            </w:r>
            <w:r w:rsidR="00114853" w:rsidRPr="006E3820">
              <w:rPr>
                <w:sz w:val="22"/>
                <w:szCs w:val="22"/>
              </w:rPr>
              <w:t xml:space="preserve">ne </w:t>
            </w:r>
            <w:r w:rsidR="009F0204" w:rsidRPr="006E3820">
              <w:rPr>
                <w:sz w:val="22"/>
                <w:szCs w:val="22"/>
              </w:rPr>
              <w:t>så børn</w:t>
            </w:r>
            <w:r w:rsidR="00114853" w:rsidRPr="006E3820">
              <w:rPr>
                <w:sz w:val="22"/>
                <w:szCs w:val="22"/>
              </w:rPr>
              <w:t>ene</w:t>
            </w:r>
            <w:r w:rsidR="009F0204" w:rsidRPr="006E3820">
              <w:rPr>
                <w:sz w:val="22"/>
                <w:szCs w:val="22"/>
              </w:rPr>
              <w:t xml:space="preserve"> kan etablere venskaber på tværs af alder, køn og kultur.</w:t>
            </w:r>
            <w:r w:rsidR="00AA7627" w:rsidRPr="006E3820">
              <w:rPr>
                <w:sz w:val="22"/>
                <w:szCs w:val="22"/>
              </w:rPr>
              <w:t xml:space="preserve"> V</w:t>
            </w:r>
            <w:r w:rsidR="00114853" w:rsidRPr="006E3820">
              <w:rPr>
                <w:sz w:val="22"/>
                <w:szCs w:val="22"/>
              </w:rPr>
              <w:t>i</w:t>
            </w:r>
            <w:r w:rsidR="00AA7627" w:rsidRPr="006E3820">
              <w:rPr>
                <w:sz w:val="22"/>
                <w:szCs w:val="22"/>
              </w:rPr>
              <w:t xml:space="preserve"> har</w:t>
            </w:r>
            <w:r w:rsidR="00114853" w:rsidRPr="006E3820">
              <w:rPr>
                <w:sz w:val="22"/>
                <w:szCs w:val="22"/>
              </w:rPr>
              <w:t xml:space="preserve"> i samarbejde med f</w:t>
            </w:r>
            <w:r w:rsidR="009F0204" w:rsidRPr="006E3820">
              <w:rPr>
                <w:sz w:val="22"/>
                <w:szCs w:val="22"/>
              </w:rPr>
              <w:t>orældrene ansvar</w:t>
            </w:r>
            <w:r w:rsidR="00114853" w:rsidRPr="006E3820">
              <w:rPr>
                <w:sz w:val="22"/>
                <w:szCs w:val="22"/>
              </w:rPr>
              <w:t>et</w:t>
            </w:r>
            <w:r w:rsidR="009F0204" w:rsidRPr="006E3820">
              <w:rPr>
                <w:sz w:val="22"/>
                <w:szCs w:val="22"/>
              </w:rPr>
              <w:t xml:space="preserve"> for et velfungerende børnefællesskab, </w:t>
            </w:r>
            <w:r w:rsidR="00AA7627" w:rsidRPr="006E3820">
              <w:rPr>
                <w:sz w:val="22"/>
                <w:szCs w:val="22"/>
              </w:rPr>
              <w:t xml:space="preserve">som er </w:t>
            </w:r>
            <w:r w:rsidR="009F0204" w:rsidRPr="006E3820">
              <w:rPr>
                <w:sz w:val="22"/>
                <w:szCs w:val="22"/>
              </w:rPr>
              <w:t>præget af anerkendelse af alle familier, uanset disses forudsætninger.</w:t>
            </w:r>
          </w:p>
          <w:p w14:paraId="33746478" w14:textId="7AD8ABB0" w:rsidR="00940611" w:rsidRDefault="00940611" w:rsidP="009F0204">
            <w:pPr>
              <w:rPr>
                <w:sz w:val="22"/>
                <w:szCs w:val="22"/>
              </w:rPr>
            </w:pPr>
          </w:p>
          <w:p w14:paraId="653F8A4D" w14:textId="6E36F0D1" w:rsidR="00E24457" w:rsidRDefault="00E24457" w:rsidP="009F0204">
            <w:pPr>
              <w:rPr>
                <w:sz w:val="22"/>
                <w:szCs w:val="22"/>
              </w:rPr>
            </w:pPr>
            <w:r w:rsidRPr="006E3820">
              <w:rPr>
                <w:sz w:val="22"/>
                <w:szCs w:val="22"/>
              </w:rPr>
              <w:t xml:space="preserve">Det er vigtigt at tage godt imod de nye børn. </w:t>
            </w:r>
            <w:r w:rsidR="009F0ECE">
              <w:rPr>
                <w:sz w:val="22"/>
                <w:szCs w:val="22"/>
              </w:rPr>
              <w:br/>
            </w:r>
            <w:r w:rsidRPr="006E3820">
              <w:rPr>
                <w:sz w:val="22"/>
                <w:szCs w:val="22"/>
              </w:rPr>
              <w:t>Det er vores ansvar at børnene bliver en del af gruppen, af fællesskabet og vi som personale skal være gode rollemodeller. Vi skal tilmed tilgodese børnenes individuelle behov, formåen og udviklingstrin</w:t>
            </w:r>
            <w:r w:rsidR="009F0ECE">
              <w:rPr>
                <w:sz w:val="22"/>
                <w:szCs w:val="22"/>
              </w:rPr>
              <w:t>.</w:t>
            </w:r>
          </w:p>
          <w:p w14:paraId="51D58584" w14:textId="77777777" w:rsidR="00E24457" w:rsidRPr="006E3820" w:rsidRDefault="00E24457" w:rsidP="009F0204">
            <w:pPr>
              <w:rPr>
                <w:sz w:val="22"/>
                <w:szCs w:val="22"/>
              </w:rPr>
            </w:pPr>
          </w:p>
          <w:p w14:paraId="1A1C52CF" w14:textId="1A713E1D" w:rsidR="00C437D8" w:rsidRDefault="009F0204" w:rsidP="009F0204">
            <w:pPr>
              <w:rPr>
                <w:sz w:val="22"/>
                <w:szCs w:val="22"/>
              </w:rPr>
            </w:pPr>
            <w:r w:rsidRPr="009F0ECE">
              <w:rPr>
                <w:b/>
                <w:bCs/>
                <w:sz w:val="22"/>
                <w:szCs w:val="22"/>
              </w:rPr>
              <w:t>Børnefællesskaber i børnehaven:</w:t>
            </w:r>
            <w:r w:rsidRPr="006E3820">
              <w:rPr>
                <w:sz w:val="22"/>
                <w:szCs w:val="22"/>
              </w:rPr>
              <w:t xml:space="preserve"> </w:t>
            </w:r>
            <w:r w:rsidR="00C437D8">
              <w:rPr>
                <w:sz w:val="22"/>
                <w:szCs w:val="22"/>
              </w:rPr>
              <w:br/>
            </w:r>
            <w:r w:rsidRPr="006E3820">
              <w:rPr>
                <w:sz w:val="22"/>
                <w:szCs w:val="22"/>
              </w:rPr>
              <w:t xml:space="preserve">Vi </w:t>
            </w:r>
            <w:r w:rsidR="00C437D8">
              <w:rPr>
                <w:sz w:val="22"/>
                <w:szCs w:val="22"/>
              </w:rPr>
              <w:t>har fokus på</w:t>
            </w:r>
            <w:r w:rsidRPr="006E3820">
              <w:rPr>
                <w:sz w:val="22"/>
                <w:szCs w:val="22"/>
              </w:rPr>
              <w:t xml:space="preserve"> forpligtende fællesskaber, hvilket vil sige at alle</w:t>
            </w:r>
            <w:r w:rsidR="009F0ECE">
              <w:rPr>
                <w:sz w:val="22"/>
                <w:szCs w:val="22"/>
              </w:rPr>
              <w:t xml:space="preserve"> børn</w:t>
            </w:r>
            <w:r w:rsidR="00C437D8">
              <w:rPr>
                <w:sz w:val="22"/>
                <w:szCs w:val="22"/>
              </w:rPr>
              <w:t>,</w:t>
            </w:r>
            <w:r w:rsidR="00E6564E" w:rsidRPr="006E3820">
              <w:rPr>
                <w:sz w:val="22"/>
                <w:szCs w:val="22"/>
              </w:rPr>
              <w:t xml:space="preserve"> </w:t>
            </w:r>
            <w:r w:rsidRPr="006E3820">
              <w:rPr>
                <w:sz w:val="22"/>
                <w:szCs w:val="22"/>
              </w:rPr>
              <w:t xml:space="preserve">og alles indsats er vigtige for at vi kan trives med hinanden. </w:t>
            </w:r>
            <w:r w:rsidR="009F0ECE">
              <w:rPr>
                <w:sz w:val="22"/>
                <w:szCs w:val="22"/>
              </w:rPr>
              <w:br/>
            </w:r>
            <w:r w:rsidRPr="006E3820">
              <w:rPr>
                <w:sz w:val="22"/>
                <w:szCs w:val="22"/>
              </w:rPr>
              <w:t xml:space="preserve">Alle </w:t>
            </w:r>
            <w:r w:rsidR="00C437D8">
              <w:rPr>
                <w:sz w:val="22"/>
                <w:szCs w:val="22"/>
              </w:rPr>
              <w:t xml:space="preserve">er </w:t>
            </w:r>
            <w:r w:rsidRPr="006E3820">
              <w:rPr>
                <w:sz w:val="22"/>
                <w:szCs w:val="22"/>
              </w:rPr>
              <w:t>bidrage</w:t>
            </w:r>
            <w:r w:rsidR="00C437D8">
              <w:rPr>
                <w:sz w:val="22"/>
                <w:szCs w:val="22"/>
              </w:rPr>
              <w:t xml:space="preserve">nde </w:t>
            </w:r>
            <w:r w:rsidRPr="006E3820">
              <w:rPr>
                <w:sz w:val="22"/>
                <w:szCs w:val="22"/>
              </w:rPr>
              <w:t>til fællesskabet uanset om d</w:t>
            </w:r>
            <w:r w:rsidR="00C437D8">
              <w:rPr>
                <w:sz w:val="22"/>
                <w:szCs w:val="22"/>
              </w:rPr>
              <w:t>e</w:t>
            </w:r>
            <w:r w:rsidRPr="006E3820">
              <w:rPr>
                <w:sz w:val="22"/>
                <w:szCs w:val="22"/>
              </w:rPr>
              <w:t xml:space="preserve"> er, 3 år eller 5 år. </w:t>
            </w:r>
            <w:r w:rsidR="00C437D8">
              <w:rPr>
                <w:sz w:val="22"/>
                <w:szCs w:val="22"/>
              </w:rPr>
              <w:br/>
            </w:r>
            <w:r w:rsidRPr="006E3820">
              <w:rPr>
                <w:sz w:val="22"/>
                <w:szCs w:val="22"/>
              </w:rPr>
              <w:t>Børnene har muligheder for</w:t>
            </w:r>
            <w:r w:rsidR="006E3820">
              <w:rPr>
                <w:sz w:val="22"/>
                <w:szCs w:val="22"/>
              </w:rPr>
              <w:t xml:space="preserve"> </w:t>
            </w:r>
            <w:r w:rsidR="009F0ECE">
              <w:rPr>
                <w:sz w:val="22"/>
                <w:szCs w:val="22"/>
              </w:rPr>
              <w:t xml:space="preserve">både </w:t>
            </w:r>
            <w:r w:rsidR="006E3820">
              <w:rPr>
                <w:sz w:val="22"/>
                <w:szCs w:val="22"/>
              </w:rPr>
              <w:t xml:space="preserve">at indgå i </w:t>
            </w:r>
            <w:r w:rsidRPr="006E3820">
              <w:rPr>
                <w:sz w:val="22"/>
                <w:szCs w:val="22"/>
              </w:rPr>
              <w:t xml:space="preserve">mindre fællesskaber samt de større fællesskaber. </w:t>
            </w:r>
            <w:r w:rsidR="00C437D8">
              <w:rPr>
                <w:sz w:val="22"/>
                <w:szCs w:val="22"/>
              </w:rPr>
              <w:br/>
            </w:r>
            <w:r w:rsidRPr="006E3820">
              <w:rPr>
                <w:sz w:val="22"/>
                <w:szCs w:val="22"/>
              </w:rPr>
              <w:t>I de små grupper dannes</w:t>
            </w:r>
            <w:r w:rsidR="009F0ECE">
              <w:rPr>
                <w:sz w:val="22"/>
                <w:szCs w:val="22"/>
              </w:rPr>
              <w:t xml:space="preserve"> bl.a.</w:t>
            </w:r>
            <w:r w:rsidRPr="006E3820">
              <w:rPr>
                <w:sz w:val="22"/>
                <w:szCs w:val="22"/>
              </w:rPr>
              <w:t xml:space="preserve"> gode venskaber, der øves sprog, samt rummelighed og hvordan man leger sammen samt det at være tryg i en sådan</w:t>
            </w:r>
            <w:r w:rsidR="00C437D8">
              <w:rPr>
                <w:sz w:val="22"/>
                <w:szCs w:val="22"/>
              </w:rPr>
              <w:t>ne</w:t>
            </w:r>
            <w:r w:rsidRPr="006E3820">
              <w:rPr>
                <w:sz w:val="22"/>
                <w:szCs w:val="22"/>
              </w:rPr>
              <w:t xml:space="preserve"> relation. </w:t>
            </w:r>
          </w:p>
          <w:p w14:paraId="1C78A1DC" w14:textId="2FB5DB3B" w:rsidR="009F0204" w:rsidRPr="006E3820" w:rsidRDefault="009F0204" w:rsidP="009F0204">
            <w:pPr>
              <w:rPr>
                <w:sz w:val="22"/>
                <w:szCs w:val="22"/>
              </w:rPr>
            </w:pPr>
            <w:r w:rsidRPr="006E3820">
              <w:rPr>
                <w:sz w:val="22"/>
                <w:szCs w:val="22"/>
              </w:rPr>
              <w:t>Det kan være en udfordring for et barn at indgå i sociale fællesskaber, det er her personalet guide</w:t>
            </w:r>
            <w:r w:rsidR="00C437D8">
              <w:rPr>
                <w:sz w:val="22"/>
                <w:szCs w:val="22"/>
              </w:rPr>
              <w:t>r</w:t>
            </w:r>
            <w:r w:rsidRPr="006E3820">
              <w:rPr>
                <w:sz w:val="22"/>
                <w:szCs w:val="22"/>
              </w:rPr>
              <w:t xml:space="preserve"> og hjælpe</w:t>
            </w:r>
            <w:r w:rsidR="00C437D8">
              <w:rPr>
                <w:sz w:val="22"/>
                <w:szCs w:val="22"/>
              </w:rPr>
              <w:t>r</w:t>
            </w:r>
            <w:r w:rsidRPr="006E3820">
              <w:rPr>
                <w:sz w:val="22"/>
                <w:szCs w:val="22"/>
              </w:rPr>
              <w:t xml:space="preserve"> barnet i den rigtige retning.</w:t>
            </w:r>
          </w:p>
          <w:p w14:paraId="5AE636A2" w14:textId="5C5F1E19" w:rsidR="009F0204" w:rsidRPr="006E3820" w:rsidRDefault="00E24457" w:rsidP="009F0204">
            <w:pPr>
              <w:rPr>
                <w:sz w:val="22"/>
                <w:szCs w:val="22"/>
              </w:rPr>
            </w:pPr>
            <w:r>
              <w:rPr>
                <w:sz w:val="22"/>
                <w:szCs w:val="22"/>
              </w:rPr>
              <w:br/>
            </w:r>
            <w:r w:rsidR="009F0204" w:rsidRPr="006E3820">
              <w:rPr>
                <w:sz w:val="22"/>
                <w:szCs w:val="22"/>
              </w:rPr>
              <w:t xml:space="preserve">De større fællesskaber kan </w:t>
            </w:r>
            <w:r w:rsidR="00C437D8">
              <w:rPr>
                <w:sz w:val="22"/>
                <w:szCs w:val="22"/>
              </w:rPr>
              <w:t xml:space="preserve">f.eks. </w:t>
            </w:r>
            <w:r w:rsidR="009F0204" w:rsidRPr="006E3820">
              <w:rPr>
                <w:sz w:val="22"/>
                <w:szCs w:val="22"/>
              </w:rPr>
              <w:t xml:space="preserve">være de voksen </w:t>
            </w:r>
            <w:r w:rsidR="00C437D8">
              <w:rPr>
                <w:sz w:val="22"/>
                <w:szCs w:val="22"/>
              </w:rPr>
              <w:t xml:space="preserve">tillagte </w:t>
            </w:r>
            <w:r w:rsidR="009F0204" w:rsidRPr="006E3820">
              <w:rPr>
                <w:sz w:val="22"/>
                <w:szCs w:val="22"/>
              </w:rPr>
              <w:t>aktiviteter såsom vores cyk</w:t>
            </w:r>
            <w:r w:rsidR="00C437D8">
              <w:rPr>
                <w:sz w:val="22"/>
                <w:szCs w:val="22"/>
              </w:rPr>
              <w:t>le</w:t>
            </w:r>
            <w:r w:rsidR="009F0204" w:rsidRPr="006E3820">
              <w:rPr>
                <w:sz w:val="22"/>
                <w:szCs w:val="22"/>
              </w:rPr>
              <w:t>dage,</w:t>
            </w:r>
            <w:r w:rsidR="00AE765F">
              <w:rPr>
                <w:sz w:val="22"/>
                <w:szCs w:val="22"/>
              </w:rPr>
              <w:t xml:space="preserve"> </w:t>
            </w:r>
            <w:r w:rsidR="009F0204" w:rsidRPr="006E3820">
              <w:rPr>
                <w:sz w:val="22"/>
                <w:szCs w:val="22"/>
              </w:rPr>
              <w:t>sommer</w:t>
            </w:r>
            <w:r w:rsidR="00AE765F">
              <w:rPr>
                <w:sz w:val="22"/>
                <w:szCs w:val="22"/>
              </w:rPr>
              <w:t xml:space="preserve">fest, </w:t>
            </w:r>
            <w:r w:rsidR="009F0204" w:rsidRPr="006E3820">
              <w:rPr>
                <w:sz w:val="22"/>
                <w:szCs w:val="22"/>
              </w:rPr>
              <w:t>jule</w:t>
            </w:r>
            <w:r w:rsidR="00AE765F">
              <w:rPr>
                <w:sz w:val="22"/>
                <w:szCs w:val="22"/>
              </w:rPr>
              <w:t xml:space="preserve">arrangement med </w:t>
            </w:r>
            <w:proofErr w:type="spellStart"/>
            <w:r w:rsidR="00AE765F">
              <w:rPr>
                <w:sz w:val="22"/>
                <w:szCs w:val="22"/>
              </w:rPr>
              <w:t>lucia</w:t>
            </w:r>
            <w:proofErr w:type="spellEnd"/>
            <w:r w:rsidR="009F0204" w:rsidRPr="006E3820">
              <w:rPr>
                <w:sz w:val="22"/>
                <w:szCs w:val="22"/>
              </w:rPr>
              <w:t xml:space="preserve">, samt større kreative projekter mm. </w:t>
            </w:r>
            <w:r w:rsidR="00C437D8">
              <w:rPr>
                <w:sz w:val="22"/>
                <w:szCs w:val="22"/>
              </w:rPr>
              <w:br/>
            </w:r>
            <w:r w:rsidR="009F0204" w:rsidRPr="006E3820">
              <w:rPr>
                <w:sz w:val="22"/>
                <w:szCs w:val="22"/>
              </w:rPr>
              <w:t>Disse</w:t>
            </w:r>
            <w:r w:rsidR="00C437D8">
              <w:rPr>
                <w:sz w:val="22"/>
                <w:szCs w:val="22"/>
              </w:rPr>
              <w:t xml:space="preserve"> aktiviteter</w:t>
            </w:r>
            <w:r w:rsidR="009F0204" w:rsidRPr="006E3820">
              <w:rPr>
                <w:sz w:val="22"/>
                <w:szCs w:val="22"/>
              </w:rPr>
              <w:t xml:space="preserve"> skaber den fælles oplevelse og det at være sammen om </w:t>
            </w:r>
            <w:r>
              <w:rPr>
                <w:sz w:val="22"/>
                <w:szCs w:val="22"/>
              </w:rPr>
              <w:t>én</w:t>
            </w:r>
            <w:r w:rsidR="009F0204" w:rsidRPr="006E3820">
              <w:rPr>
                <w:sz w:val="22"/>
                <w:szCs w:val="22"/>
              </w:rPr>
              <w:t xml:space="preserve"> opgave som kan vokse og udvikle sig i flere retninger. </w:t>
            </w:r>
          </w:p>
          <w:p w14:paraId="031725C6" w14:textId="77777777" w:rsidR="00E24457" w:rsidRDefault="00E24457" w:rsidP="009F0204">
            <w:pPr>
              <w:rPr>
                <w:sz w:val="22"/>
                <w:szCs w:val="22"/>
              </w:rPr>
            </w:pPr>
          </w:p>
          <w:p w14:paraId="5D3AD784" w14:textId="27270CF5" w:rsidR="00E24457" w:rsidRPr="009F0ECE" w:rsidRDefault="00E24457" w:rsidP="009F0204">
            <w:pPr>
              <w:rPr>
                <w:b/>
                <w:bCs/>
                <w:sz w:val="22"/>
                <w:szCs w:val="22"/>
              </w:rPr>
            </w:pPr>
            <w:r w:rsidRPr="009F0ECE">
              <w:rPr>
                <w:b/>
                <w:bCs/>
                <w:sz w:val="22"/>
                <w:szCs w:val="22"/>
              </w:rPr>
              <w:t>Børnefællesskaber i vuggestuen:</w:t>
            </w:r>
          </w:p>
          <w:p w14:paraId="1ABA2A30" w14:textId="0F02176B" w:rsidR="009F0204" w:rsidRPr="0082740D" w:rsidRDefault="000E2424" w:rsidP="009F0204">
            <w:pPr>
              <w:rPr>
                <w:sz w:val="22"/>
                <w:szCs w:val="22"/>
              </w:rPr>
            </w:pPr>
            <w:r w:rsidRPr="0082740D">
              <w:rPr>
                <w:sz w:val="22"/>
                <w:szCs w:val="22"/>
              </w:rPr>
              <w:t xml:space="preserve">Når et barn starter i vuggestuen </w:t>
            </w:r>
            <w:r w:rsidR="009F0204" w:rsidRPr="0082740D">
              <w:rPr>
                <w:sz w:val="22"/>
                <w:szCs w:val="22"/>
              </w:rPr>
              <w:t>er</w:t>
            </w:r>
            <w:r w:rsidRPr="0082740D">
              <w:rPr>
                <w:sz w:val="22"/>
                <w:szCs w:val="22"/>
              </w:rPr>
              <w:t xml:space="preserve"> det</w:t>
            </w:r>
            <w:r w:rsidR="009F0204" w:rsidRPr="0082740D">
              <w:rPr>
                <w:sz w:val="22"/>
                <w:szCs w:val="22"/>
              </w:rPr>
              <w:t xml:space="preserve"> tit tilbagehold</w:t>
            </w:r>
            <w:r w:rsidR="0050724D">
              <w:rPr>
                <w:sz w:val="22"/>
                <w:szCs w:val="22"/>
              </w:rPr>
              <w:t>ende</w:t>
            </w:r>
            <w:r w:rsidR="009F0204" w:rsidRPr="0082740D">
              <w:rPr>
                <w:sz w:val="22"/>
                <w:szCs w:val="22"/>
              </w:rPr>
              <w:t xml:space="preserve"> og forsigtige lige i starten. </w:t>
            </w:r>
            <w:r w:rsidRPr="0082740D">
              <w:rPr>
                <w:sz w:val="22"/>
                <w:szCs w:val="22"/>
              </w:rPr>
              <w:t>Børnene</w:t>
            </w:r>
            <w:r w:rsidR="009F0204" w:rsidRPr="0082740D">
              <w:rPr>
                <w:sz w:val="22"/>
                <w:szCs w:val="22"/>
              </w:rPr>
              <w:t xml:space="preserve"> bruger ofte en del af deres første tid med at betragte de andre børn samt voksne</w:t>
            </w:r>
            <w:r w:rsidRPr="0082740D">
              <w:rPr>
                <w:sz w:val="22"/>
                <w:szCs w:val="22"/>
              </w:rPr>
              <w:t xml:space="preserve"> omkring dem</w:t>
            </w:r>
            <w:r w:rsidR="009F0204" w:rsidRPr="0082740D">
              <w:rPr>
                <w:sz w:val="22"/>
                <w:szCs w:val="22"/>
              </w:rPr>
              <w:t xml:space="preserve">. </w:t>
            </w:r>
            <w:r w:rsidRPr="0082740D">
              <w:rPr>
                <w:sz w:val="22"/>
                <w:szCs w:val="22"/>
              </w:rPr>
              <w:br/>
            </w:r>
            <w:r w:rsidR="009F0204" w:rsidRPr="0082740D">
              <w:rPr>
                <w:sz w:val="22"/>
                <w:szCs w:val="22"/>
              </w:rPr>
              <w:t>At kaste sig ud i fri leg, eller kravle for langt væk fra mor</w:t>
            </w:r>
            <w:r w:rsidRPr="0082740D">
              <w:rPr>
                <w:sz w:val="22"/>
                <w:szCs w:val="22"/>
              </w:rPr>
              <w:t xml:space="preserve"> eller den voksne</w:t>
            </w:r>
            <w:r w:rsidR="009F0204" w:rsidRPr="0082740D">
              <w:rPr>
                <w:sz w:val="22"/>
                <w:szCs w:val="22"/>
              </w:rPr>
              <w:t xml:space="preserve"> er ikke noget barnet</w:t>
            </w:r>
            <w:r w:rsidRPr="0082740D">
              <w:rPr>
                <w:sz w:val="22"/>
                <w:szCs w:val="22"/>
              </w:rPr>
              <w:t xml:space="preserve"> nødvendigvis gør med det samme</w:t>
            </w:r>
            <w:r w:rsidR="009F0204" w:rsidRPr="0082740D">
              <w:rPr>
                <w:sz w:val="22"/>
                <w:szCs w:val="22"/>
              </w:rPr>
              <w:t xml:space="preserve">, det er noget der skal læres. </w:t>
            </w:r>
            <w:r w:rsidRPr="0082740D">
              <w:rPr>
                <w:sz w:val="22"/>
                <w:szCs w:val="22"/>
              </w:rPr>
              <w:br/>
            </w:r>
            <w:r w:rsidR="009F0204" w:rsidRPr="0082740D">
              <w:rPr>
                <w:sz w:val="22"/>
                <w:szCs w:val="22"/>
              </w:rPr>
              <w:t xml:space="preserve">Det er personalets opgave at guide og lede barnet i den rigtige retning samtidig med at barnet </w:t>
            </w:r>
            <w:r w:rsidRPr="0082740D">
              <w:rPr>
                <w:sz w:val="22"/>
                <w:szCs w:val="22"/>
              </w:rPr>
              <w:t>føler sig tryg i dette</w:t>
            </w:r>
            <w:r w:rsidR="009F0204" w:rsidRPr="0082740D">
              <w:rPr>
                <w:sz w:val="22"/>
                <w:szCs w:val="22"/>
              </w:rPr>
              <w:t>.</w:t>
            </w:r>
          </w:p>
          <w:p w14:paraId="6B6385E4" w14:textId="77777777" w:rsidR="00E24457" w:rsidRPr="0082740D" w:rsidRDefault="00E24457" w:rsidP="009F0204">
            <w:pPr>
              <w:rPr>
                <w:sz w:val="22"/>
                <w:szCs w:val="22"/>
              </w:rPr>
            </w:pPr>
          </w:p>
          <w:p w14:paraId="72F13C1D" w14:textId="0FD7DBFF" w:rsidR="009F0204" w:rsidRPr="0082740D" w:rsidRDefault="00AE765F" w:rsidP="009F0204">
            <w:pPr>
              <w:rPr>
                <w:sz w:val="22"/>
                <w:szCs w:val="22"/>
              </w:rPr>
            </w:pPr>
            <w:r>
              <w:rPr>
                <w:sz w:val="22"/>
                <w:szCs w:val="22"/>
              </w:rPr>
              <w:t xml:space="preserve">Vi holder </w:t>
            </w:r>
            <w:r w:rsidR="009F0204" w:rsidRPr="0082740D">
              <w:rPr>
                <w:sz w:val="22"/>
                <w:szCs w:val="22"/>
              </w:rPr>
              <w:t xml:space="preserve">” Bamsefest” i vuggestuen hvor børnene må tage deres bamse – kanin eller hvad der betyder noget </w:t>
            </w:r>
            <w:r w:rsidR="00E24457" w:rsidRPr="0082740D">
              <w:rPr>
                <w:sz w:val="22"/>
                <w:szCs w:val="22"/>
              </w:rPr>
              <w:t>for dem med</w:t>
            </w:r>
            <w:r w:rsidR="009F0204" w:rsidRPr="0082740D">
              <w:rPr>
                <w:sz w:val="22"/>
                <w:szCs w:val="22"/>
              </w:rPr>
              <w:t xml:space="preserve">. Vi går alle i tumlerummet hvor der bliver sunget, danset, hoppet mm med alle bamserne, vi snakker om hvad bamsen hedder, hvem barnet har fået den af, den bliver krammet og kysset og vist frem for de andre børn. </w:t>
            </w:r>
            <w:r>
              <w:rPr>
                <w:sz w:val="22"/>
                <w:szCs w:val="22"/>
              </w:rPr>
              <w:br/>
            </w:r>
            <w:r w:rsidR="009F0204" w:rsidRPr="0082740D">
              <w:rPr>
                <w:sz w:val="22"/>
                <w:szCs w:val="22"/>
              </w:rPr>
              <w:t>Bagefter bager vi dejlige bamseboller som nydes til eftermiddagsmaden.</w:t>
            </w:r>
          </w:p>
          <w:p w14:paraId="6E3AE05E" w14:textId="77777777" w:rsidR="00E24457" w:rsidRPr="0082740D" w:rsidRDefault="00E24457" w:rsidP="009F0204">
            <w:pPr>
              <w:rPr>
                <w:sz w:val="22"/>
                <w:szCs w:val="22"/>
              </w:rPr>
            </w:pPr>
          </w:p>
          <w:p w14:paraId="1AF31CDA" w14:textId="3FD21245" w:rsidR="0022774A" w:rsidRPr="0082740D" w:rsidRDefault="009F0204" w:rsidP="009F0204">
            <w:pPr>
              <w:rPr>
                <w:sz w:val="22"/>
                <w:szCs w:val="22"/>
              </w:rPr>
            </w:pPr>
            <w:r w:rsidRPr="0082740D">
              <w:rPr>
                <w:sz w:val="22"/>
                <w:szCs w:val="22"/>
              </w:rPr>
              <w:t>Leg i mindre grupper foregår ofte f.eks</w:t>
            </w:r>
            <w:r w:rsidR="00E6564E" w:rsidRPr="0082740D">
              <w:rPr>
                <w:sz w:val="22"/>
                <w:szCs w:val="22"/>
              </w:rPr>
              <w:t>.</w:t>
            </w:r>
            <w:r w:rsidRPr="0082740D">
              <w:rPr>
                <w:sz w:val="22"/>
                <w:szCs w:val="22"/>
              </w:rPr>
              <w:t xml:space="preserve"> i vores legekøkken, hvor måske to børn går i gang med at lave mad og dække bord, der kommer et par nysgerrige børn til som også bliver inddraget i legen og fællesskabet eller hvis en gruppe børn er ved at bygge med duplo klodser eller lege biler og flere børn får interesse i dette.</w:t>
            </w:r>
          </w:p>
          <w:p w14:paraId="7913A553" w14:textId="77777777" w:rsidR="0022774A" w:rsidRPr="0082740D" w:rsidRDefault="0022774A" w:rsidP="009F0204">
            <w:pPr>
              <w:rPr>
                <w:sz w:val="22"/>
                <w:szCs w:val="22"/>
              </w:rPr>
            </w:pPr>
          </w:p>
          <w:p w14:paraId="4C05DFAC" w14:textId="738F09B9" w:rsidR="00BE76F3" w:rsidRPr="0082740D" w:rsidRDefault="00BE76F3" w:rsidP="009F0204">
            <w:pPr>
              <w:rPr>
                <w:sz w:val="22"/>
                <w:szCs w:val="22"/>
              </w:rPr>
            </w:pPr>
            <w:r w:rsidRPr="0082740D">
              <w:rPr>
                <w:sz w:val="22"/>
                <w:szCs w:val="22"/>
              </w:rPr>
              <w:t>I vuggestuen</w:t>
            </w:r>
            <w:r w:rsidR="009F0204" w:rsidRPr="0082740D">
              <w:rPr>
                <w:sz w:val="22"/>
                <w:szCs w:val="22"/>
              </w:rPr>
              <w:t xml:space="preserve"> lave</w:t>
            </w:r>
            <w:r w:rsidRPr="0082740D">
              <w:rPr>
                <w:sz w:val="22"/>
                <w:szCs w:val="22"/>
              </w:rPr>
              <w:t>s</w:t>
            </w:r>
            <w:r w:rsidR="009F0204" w:rsidRPr="0082740D">
              <w:rPr>
                <w:sz w:val="22"/>
                <w:szCs w:val="22"/>
              </w:rPr>
              <w:t xml:space="preserve"> aktivitetsskemaer for </w:t>
            </w:r>
            <w:r w:rsidR="00AE765F">
              <w:rPr>
                <w:sz w:val="22"/>
                <w:szCs w:val="22"/>
              </w:rPr>
              <w:t>en måned</w:t>
            </w:r>
            <w:r w:rsidR="009F0204" w:rsidRPr="0082740D">
              <w:rPr>
                <w:sz w:val="22"/>
                <w:szCs w:val="22"/>
              </w:rPr>
              <w:t xml:space="preserve"> af gangen </w:t>
            </w:r>
            <w:r w:rsidRPr="0082740D">
              <w:rPr>
                <w:sz w:val="22"/>
                <w:szCs w:val="22"/>
              </w:rPr>
              <w:t xml:space="preserve">her </w:t>
            </w:r>
            <w:r w:rsidR="009F0204" w:rsidRPr="0082740D">
              <w:rPr>
                <w:sz w:val="22"/>
                <w:szCs w:val="22"/>
              </w:rPr>
              <w:t>tænke</w:t>
            </w:r>
            <w:r w:rsidRPr="0082740D">
              <w:rPr>
                <w:sz w:val="22"/>
                <w:szCs w:val="22"/>
              </w:rPr>
              <w:t>s</w:t>
            </w:r>
            <w:r w:rsidR="009F0204" w:rsidRPr="0082740D">
              <w:rPr>
                <w:sz w:val="22"/>
                <w:szCs w:val="22"/>
              </w:rPr>
              <w:t xml:space="preserve"> over hvilke børn </w:t>
            </w:r>
            <w:r w:rsidRPr="0082740D">
              <w:rPr>
                <w:sz w:val="22"/>
                <w:szCs w:val="22"/>
              </w:rPr>
              <w:t>der</w:t>
            </w:r>
            <w:r w:rsidR="009F0204" w:rsidRPr="0082740D">
              <w:rPr>
                <w:sz w:val="22"/>
                <w:szCs w:val="22"/>
              </w:rPr>
              <w:t xml:space="preserve"> sætte</w:t>
            </w:r>
            <w:r w:rsidRPr="0082740D">
              <w:rPr>
                <w:sz w:val="22"/>
                <w:szCs w:val="22"/>
              </w:rPr>
              <w:t>s</w:t>
            </w:r>
            <w:r w:rsidR="009F0204" w:rsidRPr="0082740D">
              <w:rPr>
                <w:sz w:val="22"/>
                <w:szCs w:val="22"/>
              </w:rPr>
              <w:t xml:space="preserve"> sammen og hvem</w:t>
            </w:r>
            <w:r w:rsidR="0022774A" w:rsidRPr="0082740D">
              <w:rPr>
                <w:sz w:val="22"/>
                <w:szCs w:val="22"/>
              </w:rPr>
              <w:t xml:space="preserve"> der</w:t>
            </w:r>
            <w:r w:rsidR="009F0204" w:rsidRPr="0082740D">
              <w:rPr>
                <w:sz w:val="22"/>
                <w:szCs w:val="22"/>
              </w:rPr>
              <w:t xml:space="preserve"> vil have glæde af hinanden, </w:t>
            </w:r>
            <w:r w:rsidRPr="0082740D">
              <w:rPr>
                <w:sz w:val="22"/>
                <w:szCs w:val="22"/>
              </w:rPr>
              <w:t>det er også her</w:t>
            </w:r>
            <w:r w:rsidR="009F0204" w:rsidRPr="0082740D">
              <w:rPr>
                <w:sz w:val="22"/>
                <w:szCs w:val="22"/>
              </w:rPr>
              <w:t xml:space="preserve"> </w:t>
            </w:r>
            <w:r w:rsidR="0022774A" w:rsidRPr="0082740D">
              <w:rPr>
                <w:sz w:val="22"/>
                <w:szCs w:val="22"/>
              </w:rPr>
              <w:t xml:space="preserve">vi </w:t>
            </w:r>
            <w:r w:rsidR="009F0204" w:rsidRPr="0082740D">
              <w:rPr>
                <w:sz w:val="22"/>
                <w:szCs w:val="22"/>
              </w:rPr>
              <w:t>forsøge</w:t>
            </w:r>
            <w:r w:rsidR="0022774A" w:rsidRPr="0082740D">
              <w:rPr>
                <w:sz w:val="22"/>
                <w:szCs w:val="22"/>
              </w:rPr>
              <w:t>r</w:t>
            </w:r>
            <w:r w:rsidR="009F0204" w:rsidRPr="0082740D">
              <w:rPr>
                <w:sz w:val="22"/>
                <w:szCs w:val="22"/>
              </w:rPr>
              <w:t xml:space="preserve"> </w:t>
            </w:r>
            <w:r w:rsidR="0022774A" w:rsidRPr="0082740D">
              <w:rPr>
                <w:sz w:val="22"/>
                <w:szCs w:val="22"/>
              </w:rPr>
              <w:t xml:space="preserve">også </w:t>
            </w:r>
            <w:r w:rsidR="009F0204" w:rsidRPr="0082740D">
              <w:rPr>
                <w:sz w:val="22"/>
                <w:szCs w:val="22"/>
              </w:rPr>
              <w:t xml:space="preserve">at skabe nye relationer og fællesskaber ved at sætte ”nye” børn sammen. </w:t>
            </w:r>
          </w:p>
          <w:p w14:paraId="7C93FCFE" w14:textId="77777777" w:rsidR="00BE76F3" w:rsidRPr="0082740D" w:rsidRDefault="00BE76F3" w:rsidP="009F0204">
            <w:pPr>
              <w:rPr>
                <w:sz w:val="22"/>
                <w:szCs w:val="22"/>
              </w:rPr>
            </w:pPr>
          </w:p>
          <w:p w14:paraId="70C1F41E" w14:textId="2217DED4" w:rsidR="009F0204" w:rsidRPr="0034362B" w:rsidRDefault="00BE76F3" w:rsidP="0034362B">
            <w:pPr>
              <w:jc w:val="center"/>
              <w:rPr>
                <w:i/>
                <w:iCs/>
                <w:sz w:val="22"/>
                <w:szCs w:val="22"/>
              </w:rPr>
            </w:pPr>
            <w:r w:rsidRPr="0082740D">
              <w:rPr>
                <w:i/>
                <w:iCs/>
                <w:sz w:val="22"/>
                <w:szCs w:val="22"/>
              </w:rPr>
              <w:t>Vi ser det som afgørende for barnets brede læring, at det lærer at indgå i forskellige fællesskaber, hvor de tager ansvar og drager omsorg for hinanden.</w:t>
            </w:r>
          </w:p>
        </w:tc>
      </w:tr>
    </w:tbl>
    <w:p w14:paraId="5B6D2328" w14:textId="77777777" w:rsidR="0062481E" w:rsidRDefault="0062481E">
      <w:r>
        <w:lastRenderedPageBreak/>
        <w:br w:type="page"/>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F4245" w14:paraId="4276FFAF" w14:textId="77777777" w:rsidTr="006904B0">
        <w:tc>
          <w:tcPr>
            <w:tcW w:w="9638" w:type="dxa"/>
          </w:tcPr>
          <w:p w14:paraId="2D3E19F8" w14:textId="2963241D" w:rsidR="0062481E" w:rsidRPr="0062481E" w:rsidRDefault="0062481E" w:rsidP="0062481E">
            <w:pPr>
              <w:pStyle w:val="Tekst3"/>
            </w:pPr>
          </w:p>
        </w:tc>
      </w:tr>
      <w:bookmarkEnd w:id="1"/>
    </w:tbl>
    <w:p w14:paraId="4E311416" w14:textId="77777777" w:rsidR="00B02D50" w:rsidRDefault="00B02D50" w:rsidP="00DE4B95">
      <w:pPr>
        <w:pStyle w:val="MiniPara"/>
      </w:pPr>
    </w:p>
    <w:p w14:paraId="4BDC70F3"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0EB87C77" w14:textId="77777777" w:rsidTr="005252DB">
        <w:trPr>
          <w:cantSplit/>
        </w:trPr>
        <w:tc>
          <w:tcPr>
            <w:tcW w:w="7087" w:type="dxa"/>
          </w:tcPr>
          <w:p w14:paraId="62E5F5C3" w14:textId="29CF5C29" w:rsidR="00243968" w:rsidRDefault="00243968" w:rsidP="00F8580F">
            <w:pPr>
              <w:pStyle w:val="Overskrift2"/>
            </w:pPr>
            <w:r w:rsidRPr="00243968">
              <w:br w:type="page"/>
              <w:t>Pædagogisk læringsmiljø</w:t>
            </w:r>
          </w:p>
          <w:p w14:paraId="2B1231BA"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740A7805"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50AB54A5" w14:textId="77777777" w:rsidR="00243968" w:rsidRPr="00B02D50" w:rsidRDefault="00243968" w:rsidP="00F8580F">
            <w:pPr>
              <w:pStyle w:val="Byline"/>
            </w:pPr>
            <w:r w:rsidRPr="00243968">
              <w:t>Den styrkede pædagogiske læreplan, Rammer og indhold, s. 22-23</w:t>
            </w:r>
          </w:p>
        </w:tc>
        <w:tc>
          <w:tcPr>
            <w:tcW w:w="2551" w:type="dxa"/>
          </w:tcPr>
          <w:p w14:paraId="57DB2F75" w14:textId="77777777" w:rsidR="00243968" w:rsidRDefault="00243968" w:rsidP="00F8580F">
            <w:pPr>
              <w:jc w:val="right"/>
              <w:rPr>
                <w:color w:val="0077B3" w:themeColor="accent1"/>
              </w:rPr>
            </w:pPr>
            <w:r>
              <w:rPr>
                <w:noProof/>
                <w:color w:val="0077B3" w:themeColor="accent1"/>
                <w:lang w:eastAsia="da-DK"/>
              </w:rPr>
              <w:drawing>
                <wp:inline distT="0" distB="0" distL="0" distR="0" wp14:anchorId="4402A472" wp14:editId="346B740B">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68B965B" w14:textId="77777777" w:rsidR="00F41769" w:rsidRDefault="00F41769" w:rsidP="005252DB">
      <w:pPr>
        <w:pStyle w:val="MiniPara"/>
      </w:pPr>
    </w:p>
    <w:p w14:paraId="4413F295"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6C100B95" w14:textId="77777777" w:rsidTr="006904B0">
        <w:tc>
          <w:tcPr>
            <w:tcW w:w="9638" w:type="dxa"/>
          </w:tcPr>
          <w:p w14:paraId="4C4E0995" w14:textId="77777777" w:rsidR="00F329CC" w:rsidRPr="0082740D" w:rsidRDefault="00F329CC" w:rsidP="006904B0">
            <w:pPr>
              <w:pStyle w:val="Tekst5bl"/>
              <w:rPr>
                <w:szCs w:val="22"/>
              </w:rPr>
            </w:pPr>
            <w:r w:rsidRPr="0082740D">
              <w:rPr>
                <w:szCs w:val="22"/>
              </w:rPr>
              <w:t>Hvordan skaber vi hele dagen et pædagogisk læringsmiljø, der giver alle børn mulighed for at trives, lære, udvikle sig og dannes?</w:t>
            </w:r>
          </w:p>
          <w:p w14:paraId="66905698" w14:textId="77777777" w:rsidR="00F50875" w:rsidRPr="0082740D" w:rsidRDefault="0034362B" w:rsidP="00F50875">
            <w:pPr>
              <w:jc w:val="center"/>
              <w:rPr>
                <w:i/>
                <w:iCs/>
                <w:sz w:val="22"/>
                <w:szCs w:val="22"/>
              </w:rPr>
            </w:pPr>
            <w:r w:rsidRPr="0082740D">
              <w:rPr>
                <w:i/>
                <w:iCs/>
                <w:sz w:val="22"/>
                <w:szCs w:val="22"/>
              </w:rPr>
              <w:t xml:space="preserve">I BørneBiksen er vi optaget af børns brede læring, dette er vi ved at </w:t>
            </w:r>
            <w:r w:rsidR="00086542" w:rsidRPr="0082740D">
              <w:rPr>
                <w:i/>
                <w:iCs/>
                <w:sz w:val="22"/>
                <w:szCs w:val="22"/>
              </w:rPr>
              <w:t>lave samlinge</w:t>
            </w:r>
            <w:r w:rsidR="00E4719B" w:rsidRPr="0082740D">
              <w:rPr>
                <w:i/>
                <w:iCs/>
                <w:sz w:val="22"/>
                <w:szCs w:val="22"/>
              </w:rPr>
              <w:t xml:space="preserve">r og aktiviteter i små læringsgrupper hvor vi også har stor fokus på hverdagens mange rutiner. </w:t>
            </w:r>
          </w:p>
          <w:p w14:paraId="2537E7D9" w14:textId="3CBFFB65" w:rsidR="00F50875" w:rsidRPr="0082740D" w:rsidRDefault="00E4719B" w:rsidP="00F50875">
            <w:pPr>
              <w:jc w:val="center"/>
              <w:rPr>
                <w:i/>
                <w:iCs/>
                <w:sz w:val="22"/>
                <w:szCs w:val="22"/>
              </w:rPr>
            </w:pPr>
            <w:r w:rsidRPr="0082740D">
              <w:rPr>
                <w:i/>
                <w:iCs/>
                <w:sz w:val="22"/>
                <w:szCs w:val="22"/>
              </w:rPr>
              <w:t>Vi udnytter de fysiske rammer vi har og tilpasser dem til de børn eller børnegruppe som har behov for det.</w:t>
            </w:r>
          </w:p>
          <w:p w14:paraId="0A70266A" w14:textId="77777777" w:rsidR="00F50875" w:rsidRPr="0082740D" w:rsidRDefault="00E4719B" w:rsidP="00F50875">
            <w:pPr>
              <w:jc w:val="center"/>
              <w:rPr>
                <w:i/>
                <w:iCs/>
                <w:sz w:val="22"/>
                <w:szCs w:val="22"/>
              </w:rPr>
            </w:pPr>
            <w:r w:rsidRPr="0082740D">
              <w:rPr>
                <w:i/>
                <w:iCs/>
                <w:sz w:val="22"/>
                <w:szCs w:val="22"/>
              </w:rPr>
              <w:t xml:space="preserve">Det er vores opgave at benytte hele huset samt udendørs areal som et læringsmiljø og vi har her fokus på vores kerneopgave samt på hvordan vi, som pædagogisk personale er sammen med børnene. </w:t>
            </w:r>
          </w:p>
          <w:p w14:paraId="0C49FB27" w14:textId="77777777" w:rsidR="00F50875" w:rsidRPr="0082740D" w:rsidRDefault="00E4719B" w:rsidP="00F50875">
            <w:pPr>
              <w:jc w:val="center"/>
              <w:rPr>
                <w:i/>
                <w:iCs/>
                <w:sz w:val="22"/>
                <w:szCs w:val="22"/>
              </w:rPr>
            </w:pPr>
            <w:r w:rsidRPr="0082740D">
              <w:rPr>
                <w:i/>
                <w:iCs/>
                <w:sz w:val="22"/>
                <w:szCs w:val="22"/>
              </w:rPr>
              <w:t xml:space="preserve">Vi sætter de overordnede rammer, så børnene får plads, tid og mulighed for den frie leg. </w:t>
            </w:r>
          </w:p>
          <w:p w14:paraId="7B79A452" w14:textId="0B7E6DE1" w:rsidR="00300A8A" w:rsidRPr="0082740D" w:rsidRDefault="00E4719B" w:rsidP="00F50875">
            <w:pPr>
              <w:jc w:val="center"/>
              <w:rPr>
                <w:i/>
                <w:iCs/>
                <w:sz w:val="22"/>
                <w:szCs w:val="22"/>
              </w:rPr>
            </w:pPr>
            <w:r w:rsidRPr="0082740D">
              <w:rPr>
                <w:i/>
                <w:iCs/>
                <w:sz w:val="22"/>
                <w:szCs w:val="22"/>
              </w:rPr>
              <w:t xml:space="preserve">Vi er nærværende og </w:t>
            </w:r>
            <w:r w:rsidR="00F50875" w:rsidRPr="0082740D">
              <w:rPr>
                <w:i/>
                <w:iCs/>
                <w:sz w:val="22"/>
                <w:szCs w:val="22"/>
              </w:rPr>
              <w:t>guider de børn der har behov for det.</w:t>
            </w:r>
          </w:p>
          <w:p w14:paraId="4548F43B" w14:textId="77777777" w:rsidR="0034362B" w:rsidRPr="0082740D" w:rsidRDefault="0034362B" w:rsidP="0034362B">
            <w:pPr>
              <w:jc w:val="center"/>
              <w:rPr>
                <w:sz w:val="22"/>
                <w:szCs w:val="22"/>
              </w:rPr>
            </w:pPr>
          </w:p>
          <w:p w14:paraId="04A1CE69" w14:textId="330E0C58" w:rsidR="00300A8A" w:rsidRPr="0082740D" w:rsidRDefault="00300A8A" w:rsidP="00255E0C">
            <w:pPr>
              <w:rPr>
                <w:sz w:val="22"/>
                <w:szCs w:val="22"/>
              </w:rPr>
            </w:pPr>
            <w:r w:rsidRPr="0082740D">
              <w:rPr>
                <w:sz w:val="22"/>
                <w:szCs w:val="22"/>
              </w:rPr>
              <w:t xml:space="preserve">Det pædagogiske læringsmiljø er tilstede hele dagen både i børnehaven og i vuggestuen. Vores planlagte aktiviteter finder primært sted om formiddagen, da det er </w:t>
            </w:r>
            <w:r w:rsidR="00255E0C" w:rsidRPr="0082740D">
              <w:rPr>
                <w:sz w:val="22"/>
                <w:szCs w:val="22"/>
              </w:rPr>
              <w:t>her</w:t>
            </w:r>
            <w:r w:rsidRPr="0082740D">
              <w:rPr>
                <w:sz w:val="22"/>
                <w:szCs w:val="22"/>
              </w:rPr>
              <w:t xml:space="preserve"> vi er mest personale. </w:t>
            </w:r>
            <w:r w:rsidR="00255E0C" w:rsidRPr="0082740D">
              <w:rPr>
                <w:sz w:val="22"/>
                <w:szCs w:val="22"/>
              </w:rPr>
              <w:br/>
            </w:r>
            <w:r w:rsidRPr="0082740D">
              <w:rPr>
                <w:sz w:val="22"/>
                <w:szCs w:val="22"/>
              </w:rPr>
              <w:t>Aktivite</w:t>
            </w:r>
            <w:r w:rsidR="00255E0C" w:rsidRPr="0082740D">
              <w:rPr>
                <w:sz w:val="22"/>
                <w:szCs w:val="22"/>
              </w:rPr>
              <w:t>te</w:t>
            </w:r>
            <w:r w:rsidRPr="0082740D">
              <w:rPr>
                <w:sz w:val="22"/>
                <w:szCs w:val="22"/>
              </w:rPr>
              <w:t xml:space="preserve">rne </w:t>
            </w:r>
            <w:r w:rsidR="00AE765F">
              <w:rPr>
                <w:sz w:val="22"/>
                <w:szCs w:val="22"/>
              </w:rPr>
              <w:t xml:space="preserve">kan </w:t>
            </w:r>
            <w:r w:rsidRPr="0082740D">
              <w:rPr>
                <w:sz w:val="22"/>
                <w:szCs w:val="22"/>
              </w:rPr>
              <w:t>foregå i mindre grupper opdelt efter alder/udvikling, relationer/venskaber, der skal styrkes,</w:t>
            </w:r>
            <w:r w:rsidR="00255E0C" w:rsidRPr="0082740D">
              <w:rPr>
                <w:sz w:val="22"/>
                <w:szCs w:val="22"/>
              </w:rPr>
              <w:t xml:space="preserve"> </w:t>
            </w:r>
            <w:r w:rsidRPr="0082740D">
              <w:rPr>
                <w:sz w:val="22"/>
                <w:szCs w:val="22"/>
              </w:rPr>
              <w:t>eller efter interesser. Aktivite</w:t>
            </w:r>
            <w:r w:rsidR="00255E0C" w:rsidRPr="0082740D">
              <w:rPr>
                <w:sz w:val="22"/>
                <w:szCs w:val="22"/>
              </w:rPr>
              <w:t>te</w:t>
            </w:r>
            <w:r w:rsidRPr="0082740D">
              <w:rPr>
                <w:sz w:val="22"/>
                <w:szCs w:val="22"/>
              </w:rPr>
              <w:t>rne kan også være fælles</w:t>
            </w:r>
            <w:r w:rsidR="00255E0C" w:rsidRPr="0082740D">
              <w:rPr>
                <w:sz w:val="22"/>
                <w:szCs w:val="22"/>
              </w:rPr>
              <w:t xml:space="preserve"> for en hel stue.</w:t>
            </w:r>
          </w:p>
          <w:p w14:paraId="4E7845EB" w14:textId="0AB5C5EE" w:rsidR="00300A8A" w:rsidRDefault="00300A8A" w:rsidP="00300A8A">
            <w:pPr>
              <w:rPr>
                <w:sz w:val="22"/>
                <w:szCs w:val="22"/>
              </w:rPr>
            </w:pPr>
            <w:r w:rsidRPr="0082740D">
              <w:rPr>
                <w:sz w:val="22"/>
                <w:szCs w:val="22"/>
              </w:rPr>
              <w:t>Legen er højt prioriteret og danner basis for udvikling,</w:t>
            </w:r>
            <w:r w:rsidR="00255E0C" w:rsidRPr="0082740D">
              <w:rPr>
                <w:sz w:val="22"/>
                <w:szCs w:val="22"/>
              </w:rPr>
              <w:t xml:space="preserve"> </w:t>
            </w:r>
            <w:r w:rsidRPr="0082740D">
              <w:rPr>
                <w:sz w:val="22"/>
                <w:szCs w:val="22"/>
              </w:rPr>
              <w:t xml:space="preserve">læring og relationer. Personalet understøtter legen når der er basis for det. </w:t>
            </w:r>
          </w:p>
          <w:p w14:paraId="7A76FEE5" w14:textId="77777777" w:rsidR="0062481E" w:rsidRPr="0082740D" w:rsidRDefault="0062481E" w:rsidP="00300A8A">
            <w:pPr>
              <w:rPr>
                <w:sz w:val="22"/>
                <w:szCs w:val="22"/>
              </w:rPr>
            </w:pPr>
          </w:p>
          <w:p w14:paraId="03644148" w14:textId="5174ED8D" w:rsidR="00300A8A" w:rsidRPr="0082740D" w:rsidRDefault="00300A8A" w:rsidP="00AE765F">
            <w:pPr>
              <w:rPr>
                <w:sz w:val="22"/>
                <w:szCs w:val="22"/>
              </w:rPr>
            </w:pPr>
            <w:r w:rsidRPr="0082740D">
              <w:rPr>
                <w:sz w:val="22"/>
                <w:szCs w:val="22"/>
              </w:rPr>
              <w:t>Rummene er indrettet så de indbyder til forskellige lege og aktiviteter</w:t>
            </w:r>
            <w:r w:rsidR="00255E0C" w:rsidRPr="0082740D">
              <w:rPr>
                <w:sz w:val="22"/>
                <w:szCs w:val="22"/>
              </w:rPr>
              <w:t xml:space="preserve"> </w:t>
            </w:r>
            <w:r w:rsidRPr="0082740D">
              <w:rPr>
                <w:sz w:val="22"/>
                <w:szCs w:val="22"/>
              </w:rPr>
              <w:t>(f</w:t>
            </w:r>
            <w:r w:rsidR="00255E0C" w:rsidRPr="0082740D">
              <w:rPr>
                <w:sz w:val="22"/>
                <w:szCs w:val="22"/>
              </w:rPr>
              <w:t>.</w:t>
            </w:r>
            <w:r w:rsidRPr="0082740D">
              <w:rPr>
                <w:sz w:val="22"/>
                <w:szCs w:val="22"/>
              </w:rPr>
              <w:t>eks. Dukkekrog,</w:t>
            </w:r>
            <w:r w:rsidR="00255E0C" w:rsidRPr="0082740D">
              <w:rPr>
                <w:sz w:val="22"/>
                <w:szCs w:val="22"/>
              </w:rPr>
              <w:t xml:space="preserve"> </w:t>
            </w:r>
            <w:r w:rsidRPr="0082740D">
              <w:rPr>
                <w:sz w:val="22"/>
                <w:szCs w:val="22"/>
              </w:rPr>
              <w:t>tumlerum, læsehjørne) ligesom vi gør brug af både inde og uderum. Rummene er desuden indrettet ud fra børnenes perspektiv,</w:t>
            </w:r>
            <w:r w:rsidR="00255E0C" w:rsidRPr="0082740D">
              <w:rPr>
                <w:sz w:val="22"/>
                <w:szCs w:val="22"/>
              </w:rPr>
              <w:t xml:space="preserve"> så vidt det er muligt.</w:t>
            </w:r>
          </w:p>
          <w:p w14:paraId="38291098" w14:textId="04EA9F55" w:rsidR="00300A8A" w:rsidRDefault="00300A8A" w:rsidP="00300A8A">
            <w:pPr>
              <w:rPr>
                <w:sz w:val="22"/>
                <w:szCs w:val="22"/>
              </w:rPr>
            </w:pPr>
            <w:r w:rsidRPr="0082740D">
              <w:rPr>
                <w:sz w:val="22"/>
                <w:szCs w:val="22"/>
              </w:rPr>
              <w:t xml:space="preserve">Gennem stort set alle vores </w:t>
            </w:r>
            <w:r w:rsidR="00961E00" w:rsidRPr="0082740D">
              <w:rPr>
                <w:sz w:val="22"/>
                <w:szCs w:val="22"/>
              </w:rPr>
              <w:t>hverdags</w:t>
            </w:r>
            <w:r w:rsidRPr="0082740D">
              <w:rPr>
                <w:sz w:val="22"/>
                <w:szCs w:val="22"/>
              </w:rPr>
              <w:t xml:space="preserve">rutiner understøtter vi børnenes læring og udvikling. Vi har fokus på </w:t>
            </w:r>
            <w:proofErr w:type="spellStart"/>
            <w:r w:rsidR="00961E00" w:rsidRPr="0082740D">
              <w:rPr>
                <w:sz w:val="22"/>
                <w:szCs w:val="22"/>
              </w:rPr>
              <w:t>selvhjulpenhed</w:t>
            </w:r>
            <w:proofErr w:type="spellEnd"/>
            <w:r w:rsidRPr="0082740D">
              <w:rPr>
                <w:sz w:val="22"/>
                <w:szCs w:val="22"/>
              </w:rPr>
              <w:t xml:space="preserve"> f</w:t>
            </w:r>
            <w:r w:rsidR="00961E00" w:rsidRPr="0082740D">
              <w:rPr>
                <w:sz w:val="22"/>
                <w:szCs w:val="22"/>
              </w:rPr>
              <w:t>.</w:t>
            </w:r>
            <w:r w:rsidRPr="0082740D">
              <w:rPr>
                <w:sz w:val="22"/>
                <w:szCs w:val="22"/>
              </w:rPr>
              <w:t xml:space="preserve">eks.  før, under og efter måltiderne, i garderoben og på badeværelset. Vi er også opmærksomme på at samværet med andre børn og voksne fremmer børns læring, samt at vi </w:t>
            </w:r>
            <w:r w:rsidR="00961E00" w:rsidRPr="0082740D">
              <w:rPr>
                <w:sz w:val="22"/>
                <w:szCs w:val="22"/>
              </w:rPr>
              <w:t xml:space="preserve">som personale </w:t>
            </w:r>
            <w:r w:rsidRPr="0082740D">
              <w:rPr>
                <w:sz w:val="22"/>
                <w:szCs w:val="22"/>
              </w:rPr>
              <w:t>fungerer som rollemodeller for børnene.</w:t>
            </w:r>
          </w:p>
          <w:p w14:paraId="37EF45A3" w14:textId="319E4036" w:rsidR="0062481E" w:rsidRDefault="0062481E" w:rsidP="00300A8A">
            <w:pPr>
              <w:rPr>
                <w:sz w:val="22"/>
                <w:szCs w:val="22"/>
              </w:rPr>
            </w:pPr>
          </w:p>
          <w:p w14:paraId="1F122505" w14:textId="1622FCA6" w:rsidR="001145EF" w:rsidRDefault="001145EF" w:rsidP="00300A8A">
            <w:pPr>
              <w:rPr>
                <w:sz w:val="22"/>
                <w:szCs w:val="22"/>
              </w:rPr>
            </w:pPr>
          </w:p>
          <w:p w14:paraId="574318E3" w14:textId="441E993A" w:rsidR="001145EF" w:rsidRDefault="001145EF" w:rsidP="00300A8A">
            <w:pPr>
              <w:rPr>
                <w:sz w:val="22"/>
                <w:szCs w:val="22"/>
              </w:rPr>
            </w:pPr>
          </w:p>
          <w:p w14:paraId="64E91AF6" w14:textId="77777777" w:rsidR="001145EF" w:rsidRDefault="001145EF" w:rsidP="00300A8A">
            <w:pPr>
              <w:rPr>
                <w:sz w:val="22"/>
                <w:szCs w:val="22"/>
              </w:rPr>
            </w:pPr>
          </w:p>
          <w:p w14:paraId="0C8FFBA6" w14:textId="77777777" w:rsidR="0062481E" w:rsidRPr="0082740D" w:rsidRDefault="0062481E" w:rsidP="00300A8A">
            <w:pPr>
              <w:rPr>
                <w:sz w:val="22"/>
                <w:szCs w:val="22"/>
              </w:rPr>
            </w:pPr>
          </w:p>
          <w:p w14:paraId="1A6E5BDB" w14:textId="722FE4C6" w:rsidR="00300A8A" w:rsidRPr="0082740D" w:rsidRDefault="00300A8A" w:rsidP="00300A8A">
            <w:pPr>
              <w:rPr>
                <w:sz w:val="22"/>
                <w:szCs w:val="22"/>
              </w:rPr>
            </w:pPr>
            <w:r w:rsidRPr="0082740D">
              <w:rPr>
                <w:sz w:val="22"/>
                <w:szCs w:val="22"/>
              </w:rPr>
              <w:lastRenderedPageBreak/>
              <w:t>Personalet er bevidste om</w:t>
            </w:r>
            <w:r w:rsidR="00961E00" w:rsidRPr="0082740D">
              <w:rPr>
                <w:sz w:val="22"/>
                <w:szCs w:val="22"/>
              </w:rPr>
              <w:t xml:space="preserve"> og har fokus på</w:t>
            </w:r>
            <w:r w:rsidRPr="0082740D">
              <w:rPr>
                <w:sz w:val="22"/>
                <w:szCs w:val="22"/>
              </w:rPr>
              <w:t>,</w:t>
            </w:r>
            <w:r w:rsidR="00961E00" w:rsidRPr="0082740D">
              <w:rPr>
                <w:sz w:val="22"/>
                <w:szCs w:val="22"/>
              </w:rPr>
              <w:t xml:space="preserve"> </w:t>
            </w:r>
            <w:r w:rsidRPr="0082740D">
              <w:rPr>
                <w:sz w:val="22"/>
                <w:szCs w:val="22"/>
              </w:rPr>
              <w:t>at understøtte børnenes læring ved at “være bagved” og hjælpe til,</w:t>
            </w:r>
            <w:r w:rsidR="00961E00" w:rsidRPr="0082740D">
              <w:rPr>
                <w:sz w:val="22"/>
                <w:szCs w:val="22"/>
              </w:rPr>
              <w:t xml:space="preserve"> </w:t>
            </w:r>
            <w:r w:rsidRPr="0082740D">
              <w:rPr>
                <w:sz w:val="22"/>
                <w:szCs w:val="22"/>
              </w:rPr>
              <w:t>at “være ved siden af” og vejlede, følge og opmuntre, og ved at “være foran” og støtte og vejlede hen mod næste udviklingstrin.</w:t>
            </w:r>
          </w:p>
          <w:p w14:paraId="19328AAB" w14:textId="51C9A438" w:rsidR="00300A8A" w:rsidRPr="0082740D" w:rsidRDefault="00300A8A" w:rsidP="00300A8A">
            <w:pPr>
              <w:rPr>
                <w:sz w:val="22"/>
                <w:szCs w:val="22"/>
              </w:rPr>
            </w:pPr>
          </w:p>
          <w:p w14:paraId="3FADD9D3" w14:textId="677CB60C" w:rsidR="00203A03" w:rsidRPr="0082740D" w:rsidRDefault="00203A03" w:rsidP="00300A8A">
            <w:pPr>
              <w:rPr>
                <w:sz w:val="22"/>
                <w:szCs w:val="22"/>
              </w:rPr>
            </w:pPr>
            <w:r w:rsidRPr="0082740D">
              <w:rPr>
                <w:sz w:val="22"/>
                <w:szCs w:val="22"/>
              </w:rPr>
              <w:t xml:space="preserve">Vi har fokus på læringsmiljøer som giver mening for børnene og mulighed for fordybelse. Hvis børnene ikke bruger vores læringsmiljøer, tages det op til refleksion i personalegruppen og børnenes manglende interesse drøftes og evalueres. </w:t>
            </w:r>
          </w:p>
          <w:p w14:paraId="3660E9BD" w14:textId="3EF3C968" w:rsidR="00203A03" w:rsidRPr="0082740D" w:rsidRDefault="00203A03" w:rsidP="00300A8A">
            <w:pPr>
              <w:rPr>
                <w:sz w:val="22"/>
                <w:szCs w:val="22"/>
              </w:rPr>
            </w:pPr>
          </w:p>
          <w:p w14:paraId="6A0FA692" w14:textId="1EA88782" w:rsidR="00203A03" w:rsidRPr="0082740D" w:rsidRDefault="00203A03" w:rsidP="00300A8A">
            <w:pPr>
              <w:rPr>
                <w:sz w:val="22"/>
                <w:szCs w:val="22"/>
              </w:rPr>
            </w:pPr>
            <w:r w:rsidRPr="0082740D">
              <w:rPr>
                <w:sz w:val="22"/>
                <w:szCs w:val="22"/>
              </w:rPr>
              <w:t xml:space="preserve">I vores mange hverdagsrutiner sætter vi fokus </w:t>
            </w:r>
            <w:r w:rsidR="00F141CE">
              <w:rPr>
                <w:sz w:val="22"/>
                <w:szCs w:val="22"/>
              </w:rPr>
              <w:t>på</w:t>
            </w:r>
            <w:r w:rsidRPr="0082740D">
              <w:rPr>
                <w:sz w:val="22"/>
                <w:szCs w:val="22"/>
              </w:rPr>
              <w:t xml:space="preserve"> at de indeholder et stort lærings- og fællesskabspotentiale. Vi ser hverdagsrutiner som læringsmiljøer, og de skal give mening for børnene, derfor har vi fokus på at læringsmålene i hverdagsrutinerne er i harmoni med, hvad børnene er i gang med at lære.</w:t>
            </w:r>
          </w:p>
          <w:p w14:paraId="500545F5" w14:textId="77777777" w:rsidR="00203A03" w:rsidRPr="0082740D" w:rsidRDefault="00203A03" w:rsidP="00300A8A">
            <w:pPr>
              <w:rPr>
                <w:sz w:val="22"/>
                <w:szCs w:val="22"/>
              </w:rPr>
            </w:pPr>
          </w:p>
          <w:p w14:paraId="4C6CA2D4" w14:textId="77777777" w:rsidR="00724F83" w:rsidRPr="0082740D" w:rsidRDefault="00203A03" w:rsidP="00300A8A">
            <w:pPr>
              <w:rPr>
                <w:sz w:val="22"/>
                <w:szCs w:val="22"/>
              </w:rPr>
            </w:pPr>
            <w:r w:rsidRPr="0082740D">
              <w:rPr>
                <w:sz w:val="22"/>
                <w:szCs w:val="22"/>
              </w:rPr>
              <w:t xml:space="preserve">Det er vigtigt at vi er nærværende voksne og at vi har fokus på at opfange den læring børnene selv invitere til, og at vi er nysgerrige på </w:t>
            </w:r>
            <w:r w:rsidR="00724F83" w:rsidRPr="0082740D">
              <w:rPr>
                <w:sz w:val="22"/>
                <w:szCs w:val="22"/>
              </w:rPr>
              <w:t xml:space="preserve">hverdagsrutiner. </w:t>
            </w:r>
          </w:p>
          <w:p w14:paraId="2C29A1D4" w14:textId="77777777" w:rsidR="00724F83" w:rsidRPr="0082740D" w:rsidRDefault="00724F83" w:rsidP="00300A8A">
            <w:pPr>
              <w:rPr>
                <w:sz w:val="22"/>
                <w:szCs w:val="22"/>
              </w:rPr>
            </w:pPr>
          </w:p>
          <w:p w14:paraId="68D26F98" w14:textId="04A9AF22" w:rsidR="00300A8A" w:rsidRPr="0082740D" w:rsidRDefault="00724F83" w:rsidP="00724F83">
            <w:pPr>
              <w:jc w:val="center"/>
              <w:rPr>
                <w:sz w:val="22"/>
                <w:szCs w:val="22"/>
              </w:rPr>
            </w:pPr>
            <w:r w:rsidRPr="0082740D">
              <w:rPr>
                <w:i/>
                <w:iCs/>
                <w:sz w:val="22"/>
                <w:szCs w:val="22"/>
              </w:rPr>
              <w:t>Nærværende voksne er grundlag for pædagogisk udvikling af høj kvalitet.</w:t>
            </w:r>
          </w:p>
        </w:tc>
      </w:tr>
      <w:tr w:rsidR="00300A8A" w14:paraId="07C46E70" w14:textId="77777777" w:rsidTr="002223B4">
        <w:trPr>
          <w:trHeight w:val="28"/>
        </w:trPr>
        <w:tc>
          <w:tcPr>
            <w:tcW w:w="9638" w:type="dxa"/>
          </w:tcPr>
          <w:p w14:paraId="06084ED1" w14:textId="77777777" w:rsidR="00300A8A" w:rsidRPr="00F41769" w:rsidRDefault="00300A8A" w:rsidP="006904B0">
            <w:pPr>
              <w:pStyle w:val="Tekst5bl"/>
            </w:pPr>
          </w:p>
        </w:tc>
      </w:tr>
    </w:tbl>
    <w:p w14:paraId="3E994C83" w14:textId="77777777" w:rsidR="00127978" w:rsidRDefault="00127978" w:rsidP="00DE4B95">
      <w:pPr>
        <w:pStyle w:val="MiniPara"/>
      </w:pPr>
    </w:p>
    <w:p w14:paraId="1A192152"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2349ED7E" w14:textId="77777777" w:rsidTr="001D4135">
        <w:trPr>
          <w:cantSplit/>
          <w:trHeight w:hRule="exact" w:val="2835"/>
        </w:trPr>
        <w:tc>
          <w:tcPr>
            <w:tcW w:w="7087" w:type="dxa"/>
          </w:tcPr>
          <w:p w14:paraId="51201790" w14:textId="7C176307" w:rsidR="00127978" w:rsidRDefault="00127978" w:rsidP="00F8580F">
            <w:pPr>
              <w:pStyle w:val="Overskrift2"/>
            </w:pPr>
            <w:r w:rsidRPr="00127978">
              <w:t>Samarbejde med forældre om børns læring</w:t>
            </w:r>
            <w:r w:rsidR="00384E73">
              <w:t xml:space="preserve"> </w:t>
            </w:r>
          </w:p>
          <w:p w14:paraId="5734C1CF" w14:textId="77777777" w:rsidR="00127978" w:rsidRPr="000963AC" w:rsidRDefault="00127978" w:rsidP="00127978">
            <w:pPr>
              <w:pStyle w:val="Tekst2"/>
            </w:pPr>
            <w:r w:rsidRPr="000963AC">
              <w:t>”Det skal fremgå af den pædagogiske læreplan, hvordan dagtilbuddet samarbejder med forældrene om børns læring.”</w:t>
            </w:r>
          </w:p>
          <w:p w14:paraId="1DFBFB84"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66ECBE35" w14:textId="77777777" w:rsidR="00127978" w:rsidRDefault="00127978" w:rsidP="00F8580F">
            <w:pPr>
              <w:jc w:val="right"/>
              <w:rPr>
                <w:color w:val="0077B3" w:themeColor="accent1"/>
              </w:rPr>
            </w:pPr>
            <w:r>
              <w:rPr>
                <w:noProof/>
                <w:color w:val="0077B3" w:themeColor="accent1"/>
                <w:lang w:eastAsia="da-DK"/>
              </w:rPr>
              <w:drawing>
                <wp:inline distT="0" distB="0" distL="0" distR="0" wp14:anchorId="194FA08A" wp14:editId="1ECEA01B">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28C660" w14:textId="77777777" w:rsidR="00127978" w:rsidRDefault="00127978" w:rsidP="005252DB">
      <w:pPr>
        <w:pStyle w:val="MiniPara"/>
      </w:pPr>
    </w:p>
    <w:p w14:paraId="454F3547"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23F535C4" w14:textId="77777777" w:rsidTr="00F8580F">
        <w:tc>
          <w:tcPr>
            <w:tcW w:w="9638" w:type="dxa"/>
          </w:tcPr>
          <w:p w14:paraId="0ABBCDEC" w14:textId="77777777" w:rsidR="00127978" w:rsidRDefault="009044C5" w:rsidP="009044C5">
            <w:pPr>
              <w:pStyle w:val="Tekst5bl"/>
            </w:pPr>
            <w:r w:rsidRPr="009044C5">
              <w:t>Hvordan samarbejder vi med forældrene om barnets og børnegruppens trivsel og læring?</w:t>
            </w:r>
          </w:p>
          <w:p w14:paraId="2B6E5276" w14:textId="1409B2DA" w:rsidR="00894D78" w:rsidRPr="009A38B8" w:rsidRDefault="00894D78" w:rsidP="00894D78">
            <w:pPr>
              <w:pStyle w:val="Tekst3"/>
              <w:jc w:val="center"/>
              <w:rPr>
                <w:i/>
                <w:iCs/>
                <w:sz w:val="22"/>
                <w:szCs w:val="22"/>
              </w:rPr>
            </w:pPr>
            <w:r w:rsidRPr="009A38B8">
              <w:rPr>
                <w:i/>
                <w:iCs/>
                <w:sz w:val="22"/>
                <w:szCs w:val="22"/>
              </w:rPr>
              <w:t>Vores samarbejde og dialog med forældre er en central del af vores arbejde, hvis vi skal lykkedes med at skabe de bedste rammer for barnets brede læring.</w:t>
            </w:r>
          </w:p>
          <w:p w14:paraId="531F15DC" w14:textId="26438761" w:rsidR="00894D78" w:rsidRPr="009A38B8" w:rsidRDefault="00BF79D8" w:rsidP="00894D78">
            <w:pPr>
              <w:pStyle w:val="Tekst3"/>
              <w:rPr>
                <w:sz w:val="22"/>
                <w:szCs w:val="22"/>
              </w:rPr>
            </w:pPr>
            <w:r w:rsidRPr="009A38B8">
              <w:rPr>
                <w:sz w:val="22"/>
                <w:szCs w:val="22"/>
              </w:rPr>
              <w:t xml:space="preserve">Som ny familie i BørneBiksen, får man ved barnets start en folder med </w:t>
            </w:r>
            <w:r w:rsidR="008030CE" w:rsidRPr="009A38B8">
              <w:rPr>
                <w:sz w:val="22"/>
                <w:szCs w:val="22"/>
              </w:rPr>
              <w:t xml:space="preserve">div. Oplysninger om hverdagen og traditioner, praktisk info vedr. </w:t>
            </w:r>
            <w:r w:rsidR="00207F59" w:rsidRPr="009A38B8">
              <w:rPr>
                <w:sz w:val="22"/>
                <w:szCs w:val="22"/>
              </w:rPr>
              <w:t xml:space="preserve">sygdom mv. </w:t>
            </w:r>
          </w:p>
          <w:p w14:paraId="0143721A" w14:textId="285ACCE4" w:rsidR="0062481E" w:rsidRDefault="00FD304C" w:rsidP="009044C5">
            <w:pPr>
              <w:pStyle w:val="Tekst3"/>
              <w:rPr>
                <w:sz w:val="22"/>
                <w:szCs w:val="22"/>
              </w:rPr>
            </w:pPr>
            <w:r w:rsidRPr="009A38B8">
              <w:rPr>
                <w:sz w:val="22"/>
                <w:szCs w:val="22"/>
              </w:rPr>
              <w:t>Vi mener at samarbejde</w:t>
            </w:r>
            <w:r w:rsidR="00013AA4" w:rsidRPr="009A38B8">
              <w:rPr>
                <w:sz w:val="22"/>
                <w:szCs w:val="22"/>
              </w:rPr>
              <w:t>t</w:t>
            </w:r>
            <w:r w:rsidRPr="009A38B8">
              <w:rPr>
                <w:sz w:val="22"/>
                <w:szCs w:val="22"/>
              </w:rPr>
              <w:t xml:space="preserve"> mellem os (BørneBiksen) og forældrene er altafgørende for, at barnet kan trives optimalt. Et samarbejde </w:t>
            </w:r>
            <w:r w:rsidR="00A62BE5" w:rsidRPr="009A38B8">
              <w:rPr>
                <w:sz w:val="22"/>
                <w:szCs w:val="22"/>
              </w:rPr>
              <w:t>indebærer</w:t>
            </w:r>
            <w:r w:rsidRPr="009A38B8">
              <w:rPr>
                <w:sz w:val="22"/>
                <w:szCs w:val="22"/>
              </w:rPr>
              <w:t xml:space="preserve"> at personalet </w:t>
            </w:r>
            <w:r w:rsidR="00A62BE5" w:rsidRPr="009A38B8">
              <w:rPr>
                <w:sz w:val="22"/>
                <w:szCs w:val="22"/>
              </w:rPr>
              <w:t>er i dialog med forældrene, at der afholdes trivselssamtaler, forældremøder -og traditionelle arrangementer i BørneBiksen, f.eks. bedsteforældredag, forældrekaffe og sommerfest.</w:t>
            </w:r>
            <w:r w:rsidR="00894D78" w:rsidRPr="009A38B8">
              <w:rPr>
                <w:sz w:val="22"/>
                <w:szCs w:val="22"/>
              </w:rPr>
              <w:br/>
            </w:r>
            <w:r w:rsidR="00B55141" w:rsidRPr="009A38B8">
              <w:rPr>
                <w:sz w:val="22"/>
                <w:szCs w:val="22"/>
              </w:rPr>
              <w:br/>
            </w:r>
          </w:p>
          <w:p w14:paraId="591B4916" w14:textId="77777777" w:rsidR="0062481E" w:rsidRDefault="0062481E" w:rsidP="009044C5">
            <w:pPr>
              <w:pStyle w:val="Tekst3"/>
              <w:rPr>
                <w:sz w:val="22"/>
                <w:szCs w:val="22"/>
              </w:rPr>
            </w:pPr>
            <w:r>
              <w:rPr>
                <w:sz w:val="22"/>
                <w:szCs w:val="22"/>
              </w:rPr>
              <w:br/>
            </w:r>
          </w:p>
          <w:p w14:paraId="32F2AFF7" w14:textId="700BC9B3" w:rsidR="0063419F" w:rsidRPr="009A38B8" w:rsidRDefault="0063419F" w:rsidP="009044C5">
            <w:pPr>
              <w:pStyle w:val="Tekst3"/>
              <w:rPr>
                <w:sz w:val="22"/>
                <w:szCs w:val="22"/>
              </w:rPr>
            </w:pPr>
            <w:r w:rsidRPr="009A38B8">
              <w:rPr>
                <w:sz w:val="22"/>
                <w:szCs w:val="22"/>
              </w:rPr>
              <w:t xml:space="preserve">Når børnene bliver hentet </w:t>
            </w:r>
            <w:r w:rsidR="00D5119D">
              <w:rPr>
                <w:sz w:val="22"/>
                <w:szCs w:val="22"/>
              </w:rPr>
              <w:t>fortæller</w:t>
            </w:r>
            <w:r w:rsidRPr="009A38B8">
              <w:rPr>
                <w:sz w:val="22"/>
                <w:szCs w:val="22"/>
              </w:rPr>
              <w:t xml:space="preserve"> vi forældre</w:t>
            </w:r>
            <w:r w:rsidR="00D5119D">
              <w:rPr>
                <w:sz w:val="22"/>
                <w:szCs w:val="22"/>
              </w:rPr>
              <w:t>ne</w:t>
            </w:r>
            <w:r w:rsidRPr="009A38B8">
              <w:rPr>
                <w:sz w:val="22"/>
                <w:szCs w:val="22"/>
              </w:rPr>
              <w:t xml:space="preserve"> (dem der henter) hvordan barnets dag har væ</w:t>
            </w:r>
            <w:r w:rsidRPr="009A38B8">
              <w:rPr>
                <w:sz w:val="22"/>
                <w:szCs w:val="22"/>
              </w:rPr>
              <w:lastRenderedPageBreak/>
              <w:t xml:space="preserve">ret, og hvis der er hændt noget som vi vurderer er vigtigt at vide for forældrene, taler vi om det. Vi lægger op til at der er ønskeligt, at forældrene snakker videre med barnet derhjemme. Dette gør vi da vi ofte oplever, at når barnet er i vante og hjemlige omgivelser, får det sat andre ord på dagens oplevelser </w:t>
            </w:r>
            <w:r w:rsidR="00A2193A" w:rsidRPr="009A38B8">
              <w:rPr>
                <w:sz w:val="22"/>
                <w:szCs w:val="22"/>
              </w:rPr>
              <w:t>end når det er i institutionen.</w:t>
            </w:r>
          </w:p>
          <w:p w14:paraId="07D8C180" w14:textId="2A243A71" w:rsidR="00A2193A" w:rsidRPr="0082740D" w:rsidRDefault="00A2193A" w:rsidP="009044C5">
            <w:pPr>
              <w:pStyle w:val="Tekst3"/>
              <w:rPr>
                <w:sz w:val="22"/>
                <w:szCs w:val="22"/>
              </w:rPr>
            </w:pPr>
            <w:r w:rsidRPr="009A38B8">
              <w:rPr>
                <w:sz w:val="22"/>
                <w:szCs w:val="22"/>
              </w:rPr>
              <w:t xml:space="preserve">Vi afholder opstartssamtaler med </w:t>
            </w:r>
            <w:r w:rsidR="00D5119D">
              <w:rPr>
                <w:sz w:val="22"/>
                <w:szCs w:val="22"/>
              </w:rPr>
              <w:t xml:space="preserve">forældre til </w:t>
            </w:r>
            <w:r w:rsidRPr="009A38B8">
              <w:rPr>
                <w:sz w:val="22"/>
                <w:szCs w:val="22"/>
              </w:rPr>
              <w:t>nye børn inden de starter, for at starte forældresamarbejdet inden barnet starter i BørneBiksen. Derudover afholder vi overleveringssamtaler hvis et barn går fra vuggestue til børnehave. 3 måneders samtaler når barnet har været i vuggestue eller børnehaven i 3 måneder. Derefter</w:t>
            </w:r>
            <w:r>
              <w:t xml:space="preserve"> </w:t>
            </w:r>
            <w:r w:rsidRPr="0082740D">
              <w:rPr>
                <w:sz w:val="22"/>
                <w:szCs w:val="22"/>
              </w:rPr>
              <w:t xml:space="preserve">afholder vi trivselssamtaler 1 gang om året. </w:t>
            </w:r>
            <w:r w:rsidRPr="0082740D">
              <w:rPr>
                <w:sz w:val="22"/>
                <w:szCs w:val="22"/>
              </w:rPr>
              <w:br/>
              <w:t xml:space="preserve">Ofte oplever vi, at nogle forældre har brug for </w:t>
            </w:r>
            <w:r w:rsidR="00E50731" w:rsidRPr="0082740D">
              <w:rPr>
                <w:sz w:val="22"/>
                <w:szCs w:val="22"/>
              </w:rPr>
              <w:t xml:space="preserve">flere møder, ift. At samle op på, hvordan det går med deres barn, </w:t>
            </w:r>
            <w:r w:rsidR="00D5119D">
              <w:rPr>
                <w:sz w:val="22"/>
                <w:szCs w:val="22"/>
              </w:rPr>
              <w:t>eller</w:t>
            </w:r>
            <w:r w:rsidR="00E50731" w:rsidRPr="0082740D">
              <w:rPr>
                <w:sz w:val="22"/>
                <w:szCs w:val="22"/>
              </w:rPr>
              <w:t xml:space="preserve"> hvis et barn ikke trives helt optimalt, det kan være det har svært ved at danne legerelationer, forsat ha</w:t>
            </w:r>
            <w:r w:rsidR="00F141CE">
              <w:rPr>
                <w:sz w:val="22"/>
                <w:szCs w:val="22"/>
              </w:rPr>
              <w:t>r</w:t>
            </w:r>
            <w:r w:rsidR="00E50731" w:rsidRPr="0082740D">
              <w:rPr>
                <w:sz w:val="22"/>
                <w:szCs w:val="22"/>
              </w:rPr>
              <w:t xml:space="preserve"> det svært ved afleveringer om morgenen, osv.</w:t>
            </w:r>
            <w:r w:rsidRPr="0082740D">
              <w:rPr>
                <w:sz w:val="22"/>
                <w:szCs w:val="22"/>
              </w:rPr>
              <w:t xml:space="preserve"> </w:t>
            </w:r>
          </w:p>
          <w:p w14:paraId="24DC3FDD" w14:textId="0A9A9F17" w:rsidR="00E50731" w:rsidRPr="0082740D" w:rsidRDefault="00E50731" w:rsidP="009044C5">
            <w:pPr>
              <w:pStyle w:val="Tekst3"/>
              <w:rPr>
                <w:sz w:val="22"/>
                <w:szCs w:val="22"/>
              </w:rPr>
            </w:pPr>
            <w:r w:rsidRPr="0082740D">
              <w:rPr>
                <w:sz w:val="22"/>
                <w:szCs w:val="22"/>
              </w:rPr>
              <w:t xml:space="preserve">Vi sender løbende forældrebreve ud til alle forældre i BørneBiksen, dette kan være generelle </w:t>
            </w:r>
            <w:r w:rsidR="002D40F1" w:rsidRPr="0082740D">
              <w:rPr>
                <w:sz w:val="22"/>
                <w:szCs w:val="22"/>
              </w:rPr>
              <w:t xml:space="preserve">info breve eller breve til de forældre der er tilknyttet bestemte stuer. Disse breve kan indeholde alt fra hvad der sker i institutionen for tiden, og hvad vi arbejder med, forældrebreve kan også omhandle hvis vi oplever at børnene har en grim tone overfor hinanden. </w:t>
            </w:r>
            <w:r w:rsidR="002D40F1" w:rsidRPr="0082740D">
              <w:rPr>
                <w:sz w:val="22"/>
                <w:szCs w:val="22"/>
              </w:rPr>
              <w:br/>
              <w:t>Når vi sender disse forældrebreve ud, så er det også for at forældrene kan tage en snak med deres barn om hvad der sker i børnehaven, samt for at forældrene får et indblik i hvad der rører sig.</w:t>
            </w:r>
          </w:p>
          <w:p w14:paraId="21E8ABF7" w14:textId="0D9CD860" w:rsidR="00A75A81" w:rsidRPr="0082740D" w:rsidRDefault="00B83C6E" w:rsidP="00B83C6E">
            <w:pPr>
              <w:pStyle w:val="Tekst3"/>
              <w:rPr>
                <w:sz w:val="22"/>
                <w:szCs w:val="22"/>
              </w:rPr>
            </w:pPr>
            <w:r w:rsidRPr="0082740D">
              <w:rPr>
                <w:sz w:val="22"/>
                <w:szCs w:val="22"/>
              </w:rPr>
              <w:t>Vi har forældremøde 1 gang år</w:t>
            </w:r>
            <w:r w:rsidR="00F141CE">
              <w:rPr>
                <w:sz w:val="22"/>
                <w:szCs w:val="22"/>
              </w:rPr>
              <w:t>lig</w:t>
            </w:r>
            <w:r w:rsidRPr="0082740D">
              <w:rPr>
                <w:sz w:val="22"/>
                <w:szCs w:val="22"/>
              </w:rPr>
              <w:t xml:space="preserve">t, her kan der være forskellige temaer på dagsordenen f.eks. kost, søvn og legerelationer. </w:t>
            </w:r>
          </w:p>
          <w:p w14:paraId="7CBB820C" w14:textId="39C9228A" w:rsidR="00A75A81" w:rsidRDefault="00077EEB" w:rsidP="009044C5">
            <w:pPr>
              <w:pStyle w:val="Tekst3"/>
              <w:rPr>
                <w:sz w:val="22"/>
                <w:szCs w:val="22"/>
              </w:rPr>
            </w:pPr>
            <w:r w:rsidRPr="0082740D">
              <w:rPr>
                <w:sz w:val="22"/>
                <w:szCs w:val="22"/>
              </w:rPr>
              <w:t>Vi videregiver til forældrene, hvilke aktiviteter og projekter der er i gang i BørneBiksen, vi taler med dem om det. Og vi dokumenter</w:t>
            </w:r>
            <w:r w:rsidR="00F141CE">
              <w:rPr>
                <w:sz w:val="22"/>
                <w:szCs w:val="22"/>
              </w:rPr>
              <w:t>er</w:t>
            </w:r>
            <w:r w:rsidRPr="0082740D">
              <w:rPr>
                <w:sz w:val="22"/>
                <w:szCs w:val="22"/>
              </w:rPr>
              <w:t xml:space="preserve"> det på vores fælles </w:t>
            </w:r>
            <w:r w:rsidR="00112672" w:rsidRPr="0082740D">
              <w:rPr>
                <w:sz w:val="22"/>
                <w:szCs w:val="22"/>
              </w:rPr>
              <w:t>”</w:t>
            </w:r>
            <w:proofErr w:type="spellStart"/>
            <w:r w:rsidR="00112672" w:rsidRPr="0082740D">
              <w:rPr>
                <w:sz w:val="22"/>
                <w:szCs w:val="22"/>
              </w:rPr>
              <w:t>intra</w:t>
            </w:r>
            <w:proofErr w:type="spellEnd"/>
            <w:r w:rsidR="00112672" w:rsidRPr="0082740D">
              <w:rPr>
                <w:sz w:val="22"/>
                <w:szCs w:val="22"/>
              </w:rPr>
              <w:t>”</w:t>
            </w:r>
            <w:r w:rsidR="00D5119D">
              <w:rPr>
                <w:sz w:val="22"/>
                <w:szCs w:val="22"/>
              </w:rPr>
              <w:t xml:space="preserve"> </w:t>
            </w:r>
            <w:r w:rsidR="00112672" w:rsidRPr="0082740D">
              <w:rPr>
                <w:sz w:val="22"/>
                <w:szCs w:val="22"/>
              </w:rPr>
              <w:t xml:space="preserve">her kommer der </w:t>
            </w:r>
            <w:r w:rsidR="00D5119D">
              <w:rPr>
                <w:sz w:val="22"/>
                <w:szCs w:val="22"/>
              </w:rPr>
              <w:t xml:space="preserve">månedsplaner, </w:t>
            </w:r>
            <w:r w:rsidR="00112672" w:rsidRPr="0082740D">
              <w:rPr>
                <w:sz w:val="22"/>
                <w:szCs w:val="22"/>
              </w:rPr>
              <w:t xml:space="preserve">billeder op med lidt ord tilknyttet således, </w:t>
            </w:r>
            <w:r w:rsidR="00E536AC" w:rsidRPr="0082740D">
              <w:rPr>
                <w:sz w:val="22"/>
                <w:szCs w:val="22"/>
              </w:rPr>
              <w:t>at</w:t>
            </w:r>
            <w:r w:rsidR="00112672" w:rsidRPr="0082740D">
              <w:rPr>
                <w:sz w:val="22"/>
                <w:szCs w:val="22"/>
              </w:rPr>
              <w:t xml:space="preserve"> forældrene hele tiden</w:t>
            </w:r>
            <w:r w:rsidR="00E536AC" w:rsidRPr="0082740D">
              <w:rPr>
                <w:sz w:val="22"/>
                <w:szCs w:val="22"/>
              </w:rPr>
              <w:t xml:space="preserve"> er</w:t>
            </w:r>
            <w:r w:rsidR="00112672" w:rsidRPr="0082740D">
              <w:rPr>
                <w:sz w:val="22"/>
                <w:szCs w:val="22"/>
              </w:rPr>
              <w:t xml:space="preserve"> orienteret om, hvad vi laver og de har mulighed for at </w:t>
            </w:r>
            <w:r w:rsidR="00D5119D">
              <w:rPr>
                <w:sz w:val="22"/>
                <w:szCs w:val="22"/>
              </w:rPr>
              <w:t>snakke med deres børn om</w:t>
            </w:r>
            <w:r w:rsidR="00112672" w:rsidRPr="0082740D">
              <w:rPr>
                <w:sz w:val="22"/>
                <w:szCs w:val="22"/>
              </w:rPr>
              <w:t xml:space="preserve"> det hjemme og støtte op om læringen</w:t>
            </w:r>
            <w:r w:rsidR="00D5119D">
              <w:rPr>
                <w:sz w:val="22"/>
                <w:szCs w:val="22"/>
              </w:rPr>
              <w:t>.</w:t>
            </w:r>
          </w:p>
          <w:p w14:paraId="7A689D3C" w14:textId="77777777" w:rsidR="008F3E1A" w:rsidRDefault="008F3E1A" w:rsidP="009044C5">
            <w:pPr>
              <w:pStyle w:val="Tekst3"/>
              <w:rPr>
                <w:sz w:val="22"/>
                <w:szCs w:val="22"/>
              </w:rPr>
            </w:pPr>
          </w:p>
          <w:p w14:paraId="3242EBE2" w14:textId="77777777" w:rsidR="008F3E1A" w:rsidRDefault="008F3E1A" w:rsidP="009044C5">
            <w:pPr>
              <w:pStyle w:val="Tekst3"/>
              <w:rPr>
                <w:sz w:val="22"/>
                <w:szCs w:val="22"/>
              </w:rPr>
            </w:pPr>
          </w:p>
          <w:p w14:paraId="19383CF2" w14:textId="77777777" w:rsidR="008F3E1A" w:rsidRDefault="008F3E1A" w:rsidP="009044C5">
            <w:pPr>
              <w:pStyle w:val="Tekst3"/>
              <w:rPr>
                <w:sz w:val="22"/>
                <w:szCs w:val="22"/>
              </w:rPr>
            </w:pPr>
          </w:p>
          <w:p w14:paraId="599D5B7C" w14:textId="77777777" w:rsidR="008F3E1A" w:rsidRDefault="008F3E1A" w:rsidP="009044C5">
            <w:pPr>
              <w:pStyle w:val="Tekst3"/>
              <w:rPr>
                <w:sz w:val="22"/>
                <w:szCs w:val="22"/>
              </w:rPr>
            </w:pPr>
          </w:p>
          <w:p w14:paraId="1091BDA5" w14:textId="77777777" w:rsidR="008F3E1A" w:rsidRDefault="008F3E1A" w:rsidP="009044C5">
            <w:pPr>
              <w:pStyle w:val="Tekst3"/>
              <w:rPr>
                <w:sz w:val="22"/>
                <w:szCs w:val="22"/>
              </w:rPr>
            </w:pPr>
          </w:p>
          <w:p w14:paraId="24CE2D8D" w14:textId="77777777" w:rsidR="008F3E1A" w:rsidRDefault="008F3E1A" w:rsidP="009044C5">
            <w:pPr>
              <w:pStyle w:val="Tekst3"/>
              <w:rPr>
                <w:sz w:val="22"/>
                <w:szCs w:val="22"/>
              </w:rPr>
            </w:pPr>
          </w:p>
          <w:p w14:paraId="30F1E4ED" w14:textId="77777777" w:rsidR="008F3E1A" w:rsidRDefault="008F3E1A" w:rsidP="009044C5">
            <w:pPr>
              <w:pStyle w:val="Tekst3"/>
              <w:rPr>
                <w:sz w:val="22"/>
                <w:szCs w:val="22"/>
              </w:rPr>
            </w:pPr>
          </w:p>
          <w:p w14:paraId="61D78424" w14:textId="14B64E98" w:rsidR="008F3E1A" w:rsidRPr="00112672" w:rsidRDefault="008F3E1A" w:rsidP="009044C5">
            <w:pPr>
              <w:pStyle w:val="Tekst3"/>
              <w:rPr>
                <w:rFonts w:ascii="Times New Roman" w:eastAsia="Times New Roman" w:hAnsi="Times New Roman"/>
                <w:color w:val="000000"/>
                <w:sz w:val="27"/>
                <w:szCs w:val="27"/>
                <w:lang w:eastAsia="da-DK"/>
              </w:rPr>
            </w:pPr>
          </w:p>
        </w:tc>
      </w:tr>
    </w:tbl>
    <w:p w14:paraId="111C6E22" w14:textId="77777777" w:rsidR="00127978" w:rsidRPr="000D618C" w:rsidRDefault="00127978" w:rsidP="005252DB">
      <w:pPr>
        <w:pStyle w:val="MiniPara"/>
      </w:pPr>
    </w:p>
    <w:p w14:paraId="0AB9BE3C"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34978AC3" w14:textId="77777777" w:rsidTr="007801A8">
        <w:trPr>
          <w:cantSplit/>
        </w:trPr>
        <w:tc>
          <w:tcPr>
            <w:tcW w:w="7087" w:type="dxa"/>
          </w:tcPr>
          <w:p w14:paraId="12C3B9E6" w14:textId="3BA45F1F" w:rsidR="005252DB" w:rsidRDefault="005252DB" w:rsidP="00F8580F">
            <w:pPr>
              <w:pStyle w:val="Overskrift2"/>
            </w:pPr>
            <w:r w:rsidRPr="005252DB">
              <w:t>Børn i udsatte positioner</w:t>
            </w:r>
            <w:r w:rsidR="00384E73">
              <w:t xml:space="preserve"> </w:t>
            </w:r>
          </w:p>
          <w:p w14:paraId="79BF6592"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3EA89B02" w14:textId="77777777" w:rsidR="005252DB" w:rsidRPr="00B02D50" w:rsidRDefault="005252DB" w:rsidP="007801A8">
            <w:pPr>
              <w:pStyle w:val="Byline"/>
              <w:spacing w:after="480"/>
            </w:pPr>
            <w:r w:rsidRPr="005252DB">
              <w:t>Den styrkede pædagogiske læreplan, Rammer og indhold, s. 26</w:t>
            </w:r>
          </w:p>
        </w:tc>
        <w:tc>
          <w:tcPr>
            <w:tcW w:w="2551" w:type="dxa"/>
          </w:tcPr>
          <w:p w14:paraId="654F7710" w14:textId="77777777" w:rsidR="005252DB" w:rsidRDefault="005252DB" w:rsidP="00F8580F">
            <w:pPr>
              <w:jc w:val="right"/>
              <w:rPr>
                <w:color w:val="0077B3" w:themeColor="accent1"/>
              </w:rPr>
            </w:pPr>
            <w:r>
              <w:rPr>
                <w:noProof/>
                <w:color w:val="0077B3" w:themeColor="accent1"/>
                <w:lang w:eastAsia="da-DK"/>
              </w:rPr>
              <w:drawing>
                <wp:inline distT="0" distB="0" distL="0" distR="0" wp14:anchorId="77E0FAB4" wp14:editId="0CFED5DD">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B32E89" w14:textId="77777777" w:rsidR="005252DB" w:rsidRDefault="005252DB" w:rsidP="001235F4">
      <w:pPr>
        <w:pStyle w:val="MiniPara"/>
      </w:pPr>
    </w:p>
    <w:p w14:paraId="590D137C"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E0F567E" w14:textId="77777777" w:rsidTr="00F8580F">
        <w:tc>
          <w:tcPr>
            <w:tcW w:w="9638" w:type="dxa"/>
          </w:tcPr>
          <w:p w14:paraId="65B17474" w14:textId="43587AC0"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3469EE98" w14:textId="77777777" w:rsidR="001E4C60" w:rsidRPr="009A38B8" w:rsidRDefault="001E4C60" w:rsidP="001E4C60">
            <w:pPr>
              <w:pStyle w:val="Tekst3"/>
              <w:rPr>
                <w:sz w:val="22"/>
                <w:szCs w:val="22"/>
              </w:rPr>
            </w:pPr>
          </w:p>
          <w:p w14:paraId="045977A4" w14:textId="743EE15F" w:rsidR="00BE3DFB" w:rsidRPr="009A38B8" w:rsidRDefault="00BE3DFB" w:rsidP="00BE3DFB">
            <w:pPr>
              <w:pStyle w:val="Tekst3"/>
              <w:jc w:val="center"/>
              <w:rPr>
                <w:i/>
                <w:iCs/>
                <w:sz w:val="22"/>
                <w:szCs w:val="22"/>
              </w:rPr>
            </w:pPr>
            <w:r w:rsidRPr="009A38B8">
              <w:rPr>
                <w:i/>
                <w:iCs/>
                <w:sz w:val="22"/>
                <w:szCs w:val="22"/>
              </w:rPr>
              <w:t>Alle børn i BørneBiksen skal have mulighed for udvikling, læring og trivsel i fællesskabet, for på den måde at få et godt afsæt for et godt liv som barn, og senere som voksen.</w:t>
            </w:r>
          </w:p>
          <w:p w14:paraId="3E977F9C" w14:textId="4584791D" w:rsidR="00BE3DFB" w:rsidRPr="009A38B8" w:rsidRDefault="001E4C60" w:rsidP="00BE3DFB">
            <w:pPr>
              <w:pStyle w:val="Tekst3"/>
              <w:rPr>
                <w:sz w:val="22"/>
                <w:szCs w:val="22"/>
              </w:rPr>
            </w:pPr>
            <w:r w:rsidRPr="009A38B8">
              <w:rPr>
                <w:sz w:val="22"/>
                <w:szCs w:val="22"/>
              </w:rPr>
              <w:t xml:space="preserve">Alle børn skal ikke og kan ikke det samme, nu eller senere i livet, men alle skal have mulighed for at udvikle </w:t>
            </w:r>
            <w:r w:rsidR="00725222" w:rsidRPr="009A38B8">
              <w:rPr>
                <w:sz w:val="22"/>
                <w:szCs w:val="22"/>
              </w:rPr>
              <w:br/>
            </w:r>
            <w:r w:rsidRPr="009A38B8">
              <w:rPr>
                <w:sz w:val="22"/>
                <w:szCs w:val="22"/>
              </w:rPr>
              <w:t xml:space="preserve">deres særlige egenskaber, talenter, kompetencer og </w:t>
            </w:r>
            <w:r w:rsidR="00725222" w:rsidRPr="009A38B8">
              <w:rPr>
                <w:sz w:val="22"/>
                <w:szCs w:val="22"/>
              </w:rPr>
              <w:t>engagement</w:t>
            </w:r>
            <w:r w:rsidRPr="009A38B8">
              <w:rPr>
                <w:sz w:val="22"/>
                <w:szCs w:val="22"/>
              </w:rPr>
              <w:t>.</w:t>
            </w:r>
            <w:r w:rsidR="00725222" w:rsidRPr="009A38B8">
              <w:rPr>
                <w:sz w:val="22"/>
                <w:szCs w:val="22"/>
              </w:rPr>
              <w:br/>
              <w:t xml:space="preserve">Vi har fokus </w:t>
            </w:r>
            <w:r w:rsidR="00241918" w:rsidRPr="009A38B8">
              <w:rPr>
                <w:sz w:val="22"/>
                <w:szCs w:val="22"/>
              </w:rPr>
              <w:t>på</w:t>
            </w:r>
            <w:r w:rsidR="00725222" w:rsidRPr="009A38B8">
              <w:rPr>
                <w:sz w:val="22"/>
                <w:szCs w:val="22"/>
              </w:rPr>
              <w:t xml:space="preserve"> at skabe inkluderende </w:t>
            </w:r>
            <w:r w:rsidR="00241918" w:rsidRPr="009A38B8">
              <w:rPr>
                <w:sz w:val="22"/>
                <w:szCs w:val="22"/>
              </w:rPr>
              <w:t>fællesskaber i den lille som den store gruppe. Dette gør vi ved at sammensætte og tilrettelægge aktiviteter i inkluderende fællesskaber således at vi bedst muligt kan støtte både det enkelte barn samt den hele gruppe</w:t>
            </w:r>
            <w:r w:rsidR="00272867" w:rsidRPr="009A38B8">
              <w:rPr>
                <w:sz w:val="22"/>
                <w:szCs w:val="22"/>
              </w:rPr>
              <w:t xml:space="preserve"> til at udvise socialt ansvar overfor hinanden. </w:t>
            </w:r>
            <w:r w:rsidR="007E57CE" w:rsidRPr="009A38B8">
              <w:rPr>
                <w:sz w:val="22"/>
                <w:szCs w:val="22"/>
              </w:rPr>
              <w:t>Samtidig skal vi sørge for, at det barn der har særlige behov for den hjælp og støtte det har brug for. Dette gør vi f.eks. ved:</w:t>
            </w:r>
          </w:p>
          <w:p w14:paraId="06272F52" w14:textId="3EF8F4C7" w:rsidR="007E57CE" w:rsidRPr="009A38B8" w:rsidRDefault="007E57CE" w:rsidP="007E57CE">
            <w:pPr>
              <w:pStyle w:val="Tekst3"/>
              <w:numPr>
                <w:ilvl w:val="0"/>
                <w:numId w:val="38"/>
              </w:numPr>
              <w:rPr>
                <w:sz w:val="22"/>
                <w:szCs w:val="22"/>
              </w:rPr>
            </w:pPr>
            <w:r w:rsidRPr="009A38B8">
              <w:rPr>
                <w:sz w:val="22"/>
                <w:szCs w:val="22"/>
              </w:rPr>
              <w:t>At sørge for at indsatsen bliver iværksat så tidligt som muligt, dette betyder at alle medarbejdere har et ansvar for altid at handle så rettidigt som muligt, hvis der opstår bekymringer for et barn og ser at barnet har brug for støtte.</w:t>
            </w:r>
          </w:p>
          <w:p w14:paraId="6FD35CA4" w14:textId="5C5AD30D" w:rsidR="007E57CE" w:rsidRPr="009A38B8" w:rsidRDefault="007E57CE" w:rsidP="007E57CE">
            <w:pPr>
              <w:pStyle w:val="Tekst3"/>
              <w:numPr>
                <w:ilvl w:val="0"/>
                <w:numId w:val="38"/>
              </w:numPr>
              <w:rPr>
                <w:sz w:val="22"/>
                <w:szCs w:val="22"/>
              </w:rPr>
            </w:pPr>
            <w:r w:rsidRPr="009A38B8">
              <w:rPr>
                <w:sz w:val="22"/>
                <w:szCs w:val="22"/>
              </w:rPr>
              <w:t xml:space="preserve">Hurtigst muligt at inddrage barnets og familiens ressourcer og perspektiver. Vi ser barnets forældre, som vores vigtigste samarbejdspartner og </w:t>
            </w:r>
            <w:r w:rsidR="00AB2704" w:rsidRPr="009A38B8">
              <w:rPr>
                <w:sz w:val="22"/>
                <w:szCs w:val="22"/>
              </w:rPr>
              <w:t xml:space="preserve">vægter vores forældresamarbejde meget højt, dette da de er en nødvendig og vigtig ressource ift. At sikre en koordineret indsats hele vejen rundt om barnet. </w:t>
            </w:r>
          </w:p>
          <w:p w14:paraId="235F7C2E" w14:textId="2848EF3E" w:rsidR="00AB2704" w:rsidRPr="009A38B8" w:rsidRDefault="00AB2704" w:rsidP="007E57CE">
            <w:pPr>
              <w:pStyle w:val="Tekst3"/>
              <w:numPr>
                <w:ilvl w:val="0"/>
                <w:numId w:val="38"/>
              </w:numPr>
              <w:rPr>
                <w:sz w:val="22"/>
                <w:szCs w:val="22"/>
              </w:rPr>
            </w:pPr>
            <w:r w:rsidRPr="009A38B8">
              <w:rPr>
                <w:sz w:val="22"/>
                <w:szCs w:val="22"/>
              </w:rPr>
              <w:t>At sikre en så helhedsorienteret, sammenhængende og koordineret indsats som muligt</w:t>
            </w:r>
            <w:r w:rsidR="002573D4" w:rsidRPr="009A38B8">
              <w:rPr>
                <w:sz w:val="22"/>
                <w:szCs w:val="22"/>
              </w:rPr>
              <w:t xml:space="preserve">. Dette betyder også at vi så tidligt som muligt inddrager vores eksterne samarbejdspartnere, som fx PPR, familien og netværket rundt om barnet i indsatsen. </w:t>
            </w:r>
            <w:r w:rsidRPr="009A38B8">
              <w:rPr>
                <w:sz w:val="22"/>
                <w:szCs w:val="22"/>
              </w:rPr>
              <w:t xml:space="preserve"> </w:t>
            </w:r>
          </w:p>
          <w:p w14:paraId="1AF50AF0" w14:textId="632F3881" w:rsidR="007E57CE" w:rsidRPr="009A38B8" w:rsidRDefault="002573D4" w:rsidP="00BE3DFB">
            <w:pPr>
              <w:pStyle w:val="Tekst3"/>
              <w:rPr>
                <w:sz w:val="22"/>
                <w:szCs w:val="22"/>
              </w:rPr>
            </w:pPr>
            <w:r w:rsidRPr="009A38B8">
              <w:rPr>
                <w:sz w:val="22"/>
                <w:szCs w:val="22"/>
              </w:rPr>
              <w:t xml:space="preserve">I hverdagen er vi opmærksomme på at skabe pauser for børnene i løbet af dagen. Pauser kan f.eks. være en voksenbestemt aktivitet eller at et barn bliver tilbudt at hvile sig enten på stuen eller i et andet rum, hvor </w:t>
            </w:r>
            <w:r w:rsidR="000F7EA1" w:rsidRPr="009A38B8">
              <w:rPr>
                <w:sz w:val="22"/>
                <w:szCs w:val="22"/>
              </w:rPr>
              <w:t>sanseindtrykkene</w:t>
            </w:r>
            <w:r w:rsidRPr="009A38B8">
              <w:rPr>
                <w:sz w:val="22"/>
                <w:szCs w:val="22"/>
              </w:rPr>
              <w:t xml:space="preserve"> ikke er </w:t>
            </w:r>
            <w:r w:rsidR="000F7EA1" w:rsidRPr="009A38B8">
              <w:rPr>
                <w:sz w:val="22"/>
                <w:szCs w:val="22"/>
              </w:rPr>
              <w:t>så dominerende.</w:t>
            </w:r>
            <w:r w:rsidR="00D5119D">
              <w:rPr>
                <w:sz w:val="22"/>
                <w:szCs w:val="22"/>
              </w:rPr>
              <w:t xml:space="preserve"> Hver dag afholdes siesta i børnehaven efter endt frokost, i vuggestuen soves der til middag.</w:t>
            </w:r>
            <w:r w:rsidR="000F7EA1" w:rsidRPr="009A38B8">
              <w:rPr>
                <w:sz w:val="22"/>
                <w:szCs w:val="22"/>
              </w:rPr>
              <w:t xml:space="preserve"> </w:t>
            </w:r>
            <w:r w:rsidR="00D5119D">
              <w:rPr>
                <w:sz w:val="22"/>
                <w:szCs w:val="22"/>
              </w:rPr>
              <w:t xml:space="preserve"> </w:t>
            </w:r>
            <w:r w:rsidR="00D5119D">
              <w:rPr>
                <w:sz w:val="22"/>
                <w:szCs w:val="22"/>
              </w:rPr>
              <w:br/>
            </w:r>
            <w:r w:rsidR="000F7EA1" w:rsidRPr="009A38B8">
              <w:rPr>
                <w:sz w:val="22"/>
                <w:szCs w:val="22"/>
              </w:rPr>
              <w:t xml:space="preserve">Disse pauser bliver tilbudt for at barnet kan få overskud til at klare resten af dagen i institutionen. </w:t>
            </w:r>
            <w:r w:rsidR="000F7EA1" w:rsidRPr="009A38B8">
              <w:rPr>
                <w:sz w:val="22"/>
                <w:szCs w:val="22"/>
              </w:rPr>
              <w:br/>
              <w:t>Vi skaber også små læringsgrupper for her at sikre barnets udviklingsmuligheder.</w:t>
            </w:r>
          </w:p>
          <w:p w14:paraId="63CD825F" w14:textId="7EEE5A1B" w:rsidR="008F3E1A" w:rsidRPr="008F3E1A" w:rsidRDefault="00A75A81" w:rsidP="000509F1">
            <w:pPr>
              <w:spacing w:before="100" w:beforeAutospacing="1" w:after="100" w:afterAutospacing="1" w:line="240" w:lineRule="auto"/>
              <w:rPr>
                <w:rFonts w:eastAsia="Times New Roman" w:cs="Arial"/>
                <w:color w:val="000000"/>
                <w:sz w:val="22"/>
                <w:szCs w:val="22"/>
                <w:lang w:eastAsia="da-DK"/>
              </w:rPr>
            </w:pPr>
            <w:r w:rsidRPr="009A38B8">
              <w:rPr>
                <w:rFonts w:eastAsia="Times New Roman" w:cs="Arial"/>
                <w:color w:val="000000"/>
                <w:sz w:val="22"/>
                <w:szCs w:val="22"/>
                <w:lang w:eastAsia="da-DK"/>
              </w:rPr>
              <w:t xml:space="preserve">Vi har aktiviteter hvor </w:t>
            </w:r>
            <w:r w:rsidR="000F7EA1" w:rsidRPr="009A38B8">
              <w:rPr>
                <w:rFonts w:eastAsia="Times New Roman" w:cs="Arial"/>
                <w:color w:val="000000"/>
                <w:sz w:val="22"/>
                <w:szCs w:val="22"/>
                <w:lang w:eastAsia="da-DK"/>
              </w:rPr>
              <w:t>eks.</w:t>
            </w:r>
            <w:r w:rsidRPr="009A38B8">
              <w:rPr>
                <w:rFonts w:eastAsia="Times New Roman" w:cs="Arial"/>
                <w:color w:val="000000"/>
                <w:sz w:val="22"/>
                <w:szCs w:val="22"/>
                <w:lang w:eastAsia="da-DK"/>
              </w:rPr>
              <w:t xml:space="preserve"> sprog og kommunikation styrkes, i små voksenbestemte grupper,</w:t>
            </w:r>
            <w:r w:rsidR="000F7EA1" w:rsidRPr="009A38B8">
              <w:rPr>
                <w:rFonts w:eastAsia="Times New Roman" w:cs="Arial"/>
                <w:color w:val="000000"/>
                <w:sz w:val="22"/>
                <w:szCs w:val="22"/>
                <w:lang w:eastAsia="da-DK"/>
              </w:rPr>
              <w:t xml:space="preserve"> her spilles </w:t>
            </w:r>
            <w:r w:rsidR="000509F1" w:rsidRPr="009A38B8">
              <w:rPr>
                <w:rFonts w:eastAsia="Times New Roman" w:cs="Arial"/>
                <w:color w:val="000000"/>
                <w:sz w:val="22"/>
                <w:szCs w:val="22"/>
                <w:lang w:eastAsia="da-DK"/>
              </w:rPr>
              <w:t xml:space="preserve">f.eks. </w:t>
            </w:r>
            <w:r w:rsidRPr="009A38B8">
              <w:rPr>
                <w:rFonts w:eastAsia="Times New Roman" w:cs="Arial"/>
                <w:color w:val="000000"/>
                <w:sz w:val="22"/>
                <w:szCs w:val="22"/>
                <w:lang w:eastAsia="da-DK"/>
              </w:rPr>
              <w:t>sprogstimulerende spil. Erfaringen viser os, at når</w:t>
            </w:r>
            <w:r w:rsidR="000509F1" w:rsidRPr="009A38B8">
              <w:rPr>
                <w:rFonts w:eastAsia="Times New Roman" w:cs="Arial"/>
                <w:color w:val="000000"/>
                <w:sz w:val="22"/>
                <w:szCs w:val="22"/>
                <w:lang w:eastAsia="da-DK"/>
              </w:rPr>
              <w:t xml:space="preserve"> barnet</w:t>
            </w:r>
            <w:r w:rsidRPr="009A38B8">
              <w:rPr>
                <w:rFonts w:eastAsia="Times New Roman" w:cs="Arial"/>
                <w:color w:val="000000"/>
                <w:sz w:val="22"/>
                <w:szCs w:val="22"/>
                <w:lang w:eastAsia="da-DK"/>
              </w:rPr>
              <w:t xml:space="preserve"> er </w:t>
            </w:r>
            <w:r w:rsidR="002223B4" w:rsidRPr="009A38B8">
              <w:rPr>
                <w:rFonts w:eastAsia="Times New Roman" w:cs="Arial"/>
                <w:color w:val="000000"/>
                <w:sz w:val="22"/>
                <w:szCs w:val="22"/>
                <w:lang w:eastAsia="da-DK"/>
              </w:rPr>
              <w:t>trygt</w:t>
            </w:r>
            <w:r w:rsidRPr="009A38B8">
              <w:rPr>
                <w:rFonts w:eastAsia="Times New Roman" w:cs="Arial"/>
                <w:color w:val="000000"/>
                <w:sz w:val="22"/>
                <w:szCs w:val="22"/>
                <w:lang w:eastAsia="da-DK"/>
              </w:rPr>
              <w:t xml:space="preserve"> i disse små grupper, lærer </w:t>
            </w:r>
            <w:r w:rsidR="000509F1" w:rsidRPr="009A38B8">
              <w:rPr>
                <w:rFonts w:eastAsia="Times New Roman" w:cs="Arial"/>
                <w:color w:val="000000"/>
                <w:sz w:val="22"/>
                <w:szCs w:val="22"/>
                <w:lang w:eastAsia="da-DK"/>
              </w:rPr>
              <w:t>det</w:t>
            </w:r>
            <w:r w:rsidRPr="009A38B8">
              <w:rPr>
                <w:rFonts w:eastAsia="Times New Roman" w:cs="Arial"/>
                <w:color w:val="000000"/>
                <w:sz w:val="22"/>
                <w:szCs w:val="22"/>
                <w:lang w:eastAsia="da-DK"/>
              </w:rPr>
              <w:t xml:space="preserve"> bedre.</w:t>
            </w:r>
            <w:r w:rsidR="000509F1" w:rsidRPr="009A38B8">
              <w:rPr>
                <w:rFonts w:eastAsia="Times New Roman" w:cs="Arial"/>
                <w:color w:val="000000"/>
                <w:sz w:val="22"/>
                <w:szCs w:val="22"/>
                <w:lang w:eastAsia="da-DK"/>
              </w:rPr>
              <w:br/>
            </w:r>
            <w:r w:rsidRPr="009A38B8">
              <w:rPr>
                <w:rFonts w:eastAsia="Times New Roman" w:cs="Arial"/>
                <w:color w:val="000000"/>
                <w:sz w:val="22"/>
                <w:szCs w:val="22"/>
                <w:lang w:eastAsia="da-DK"/>
              </w:rPr>
              <w:t>Vi laver både aktiviteter i små voksenbestemte grupper-og i hele børnegruppen. Vi har f</w:t>
            </w:r>
            <w:r w:rsidR="00EC000E">
              <w:rPr>
                <w:rFonts w:eastAsia="Times New Roman" w:cs="Arial"/>
                <w:color w:val="000000"/>
                <w:sz w:val="22"/>
                <w:szCs w:val="22"/>
                <w:lang w:eastAsia="da-DK"/>
              </w:rPr>
              <w:t>.eks.</w:t>
            </w:r>
            <w:r w:rsidRPr="009A38B8">
              <w:rPr>
                <w:rFonts w:eastAsia="Times New Roman" w:cs="Arial"/>
                <w:color w:val="000000"/>
                <w:sz w:val="22"/>
                <w:szCs w:val="22"/>
                <w:lang w:eastAsia="da-DK"/>
              </w:rPr>
              <w:t xml:space="preserve"> børn som er motorisk udfordrede-og disse børn </w:t>
            </w:r>
            <w:r w:rsidR="00D5119D">
              <w:rPr>
                <w:rFonts w:eastAsia="Times New Roman" w:cs="Arial"/>
                <w:color w:val="000000"/>
                <w:sz w:val="22"/>
                <w:szCs w:val="22"/>
                <w:lang w:eastAsia="da-DK"/>
              </w:rPr>
              <w:t>er</w:t>
            </w:r>
            <w:r w:rsidRPr="009A38B8">
              <w:rPr>
                <w:rFonts w:eastAsia="Times New Roman" w:cs="Arial"/>
                <w:color w:val="000000"/>
                <w:sz w:val="22"/>
                <w:szCs w:val="22"/>
                <w:lang w:eastAsia="da-DK"/>
              </w:rPr>
              <w:t xml:space="preserve"> med til gymnastik, og på ture i skoven mv, således </w:t>
            </w:r>
            <w:r w:rsidRPr="009A38B8">
              <w:rPr>
                <w:rFonts w:eastAsia="Times New Roman" w:cs="Arial"/>
                <w:color w:val="000000"/>
                <w:sz w:val="22"/>
                <w:szCs w:val="22"/>
                <w:lang w:eastAsia="da-DK"/>
              </w:rPr>
              <w:lastRenderedPageBreak/>
              <w:t>at de på sigt-lærer hvad deres krop kan, på forskellig</w:t>
            </w:r>
            <w:r w:rsidR="000509F1" w:rsidRPr="009A38B8">
              <w:rPr>
                <w:rFonts w:eastAsia="Times New Roman" w:cs="Arial"/>
                <w:color w:val="000000"/>
                <w:sz w:val="22"/>
                <w:szCs w:val="22"/>
                <w:lang w:eastAsia="da-DK"/>
              </w:rPr>
              <w:t>e</w:t>
            </w:r>
            <w:r w:rsidRPr="009A38B8">
              <w:rPr>
                <w:rFonts w:eastAsia="Times New Roman" w:cs="Arial"/>
                <w:color w:val="000000"/>
                <w:sz w:val="22"/>
                <w:szCs w:val="22"/>
                <w:lang w:eastAsia="da-DK"/>
              </w:rPr>
              <w:t xml:space="preserve"> underlag. Vi klatrer på træstammer, sopper i vandpytter, løber op og ned af bakker, osv</w:t>
            </w:r>
            <w:r w:rsidR="000509F1" w:rsidRPr="009A38B8">
              <w:rPr>
                <w:rFonts w:eastAsia="Times New Roman" w:cs="Arial"/>
                <w:color w:val="000000"/>
                <w:sz w:val="22"/>
                <w:szCs w:val="22"/>
                <w:lang w:eastAsia="da-DK"/>
              </w:rPr>
              <w:t xml:space="preserve">. </w:t>
            </w:r>
            <w:r w:rsidRPr="009A38B8">
              <w:rPr>
                <w:rFonts w:eastAsia="Times New Roman" w:cs="Arial"/>
                <w:color w:val="000000"/>
                <w:sz w:val="22"/>
                <w:szCs w:val="22"/>
                <w:lang w:eastAsia="da-DK"/>
              </w:rPr>
              <w:t>alt sammen for at styrke og stimulere motorikken. De gode oplevelser lagres i kroppen</w:t>
            </w:r>
            <w:r w:rsidR="000509F1" w:rsidRPr="009A38B8">
              <w:rPr>
                <w:rFonts w:eastAsia="Times New Roman" w:cs="Arial"/>
                <w:color w:val="000000"/>
                <w:sz w:val="22"/>
                <w:szCs w:val="22"/>
                <w:lang w:eastAsia="da-DK"/>
              </w:rPr>
              <w:t xml:space="preserve"> </w:t>
            </w:r>
            <w:r w:rsidRPr="009A38B8">
              <w:rPr>
                <w:rFonts w:eastAsia="Times New Roman" w:cs="Arial"/>
                <w:color w:val="000000"/>
                <w:sz w:val="22"/>
                <w:szCs w:val="22"/>
                <w:lang w:eastAsia="da-DK"/>
              </w:rPr>
              <w:t>og måske kan</w:t>
            </w:r>
            <w:r w:rsidR="000509F1" w:rsidRPr="009A38B8">
              <w:rPr>
                <w:rFonts w:eastAsia="Times New Roman" w:cs="Arial"/>
                <w:color w:val="000000"/>
                <w:sz w:val="22"/>
                <w:szCs w:val="22"/>
                <w:lang w:eastAsia="da-DK"/>
              </w:rPr>
              <w:t xml:space="preserve"> </w:t>
            </w:r>
            <w:r w:rsidRPr="009A38B8">
              <w:rPr>
                <w:rFonts w:eastAsia="Times New Roman" w:cs="Arial"/>
                <w:color w:val="000000"/>
                <w:sz w:val="22"/>
                <w:szCs w:val="22"/>
                <w:lang w:eastAsia="da-DK"/>
              </w:rPr>
              <w:t>barn</w:t>
            </w:r>
            <w:r w:rsidR="000509F1" w:rsidRPr="009A38B8">
              <w:rPr>
                <w:rFonts w:eastAsia="Times New Roman" w:cs="Arial"/>
                <w:color w:val="000000"/>
                <w:sz w:val="22"/>
                <w:szCs w:val="22"/>
                <w:lang w:eastAsia="da-DK"/>
              </w:rPr>
              <w:t>et</w:t>
            </w:r>
            <w:r w:rsidRPr="009A38B8">
              <w:rPr>
                <w:rFonts w:eastAsia="Times New Roman" w:cs="Arial"/>
                <w:color w:val="000000"/>
                <w:sz w:val="22"/>
                <w:szCs w:val="22"/>
                <w:lang w:eastAsia="da-DK"/>
              </w:rPr>
              <w:t xml:space="preserve"> ikke sprogligt give udtryk for dette</w:t>
            </w:r>
            <w:r w:rsidR="000509F1" w:rsidRPr="009A38B8">
              <w:rPr>
                <w:rFonts w:eastAsia="Times New Roman" w:cs="Arial"/>
                <w:color w:val="000000"/>
                <w:sz w:val="22"/>
                <w:szCs w:val="22"/>
                <w:lang w:eastAsia="da-DK"/>
              </w:rPr>
              <w:t xml:space="preserve"> </w:t>
            </w:r>
            <w:r w:rsidRPr="009A38B8">
              <w:rPr>
                <w:rFonts w:eastAsia="Times New Roman" w:cs="Arial"/>
                <w:color w:val="000000"/>
                <w:sz w:val="22"/>
                <w:szCs w:val="22"/>
                <w:lang w:eastAsia="da-DK"/>
              </w:rPr>
              <w:t>-</w:t>
            </w:r>
            <w:r w:rsidR="000509F1" w:rsidRPr="009A38B8">
              <w:rPr>
                <w:rFonts w:eastAsia="Times New Roman" w:cs="Arial"/>
                <w:color w:val="000000"/>
                <w:sz w:val="22"/>
                <w:szCs w:val="22"/>
                <w:lang w:eastAsia="da-DK"/>
              </w:rPr>
              <w:t xml:space="preserve"> </w:t>
            </w:r>
            <w:r w:rsidRPr="009A38B8">
              <w:rPr>
                <w:rFonts w:eastAsia="Times New Roman" w:cs="Arial"/>
                <w:color w:val="000000"/>
                <w:sz w:val="22"/>
                <w:szCs w:val="22"/>
                <w:lang w:eastAsia="da-DK"/>
              </w:rPr>
              <w:t>men kroppen husker det.</w:t>
            </w:r>
          </w:p>
        </w:tc>
      </w:tr>
      <w:tr w:rsidR="007E57CE" w14:paraId="1FBA34B3" w14:textId="77777777" w:rsidTr="00F8580F">
        <w:tc>
          <w:tcPr>
            <w:tcW w:w="9638" w:type="dxa"/>
          </w:tcPr>
          <w:p w14:paraId="3EA01E61" w14:textId="77777777" w:rsidR="007E57CE" w:rsidRPr="001235F4" w:rsidRDefault="007E57CE" w:rsidP="00303FD1">
            <w:pPr>
              <w:pStyle w:val="Tekst5bl"/>
              <w:suppressAutoHyphens/>
            </w:pPr>
          </w:p>
        </w:tc>
      </w:tr>
    </w:tbl>
    <w:p w14:paraId="0D7613C4" w14:textId="77777777" w:rsidR="001235F4" w:rsidRDefault="001235F4" w:rsidP="00690550">
      <w:pPr>
        <w:pStyle w:val="MiniPara"/>
      </w:pPr>
    </w:p>
    <w:p w14:paraId="05E10093"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6D02EE7B" w14:textId="77777777" w:rsidTr="007801A8">
        <w:trPr>
          <w:cantSplit/>
        </w:trPr>
        <w:tc>
          <w:tcPr>
            <w:tcW w:w="7087" w:type="dxa"/>
          </w:tcPr>
          <w:p w14:paraId="23DFCDFD" w14:textId="52A298DE" w:rsidR="00690550" w:rsidRDefault="00690550" w:rsidP="00F8580F">
            <w:pPr>
              <w:pStyle w:val="Overskrift2"/>
            </w:pPr>
            <w:r w:rsidRPr="00690550">
              <w:t>Sammenhæng til børnehaveklassen</w:t>
            </w:r>
          </w:p>
          <w:p w14:paraId="5BEE1A6E"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5878DEA7" w14:textId="77777777" w:rsidR="00690550" w:rsidRPr="00B02D50" w:rsidRDefault="00690550" w:rsidP="007801A8">
            <w:pPr>
              <w:pStyle w:val="Byline"/>
              <w:spacing w:after="480"/>
            </w:pPr>
            <w:r w:rsidRPr="00690550">
              <w:t>Den styrkede pædagogiske læreplan, Rammer og indhold, s. 27</w:t>
            </w:r>
          </w:p>
        </w:tc>
        <w:tc>
          <w:tcPr>
            <w:tcW w:w="2551" w:type="dxa"/>
          </w:tcPr>
          <w:p w14:paraId="30028DB4" w14:textId="77777777" w:rsidR="00690550" w:rsidRDefault="00E57D42" w:rsidP="00F8580F">
            <w:pPr>
              <w:jc w:val="right"/>
              <w:rPr>
                <w:color w:val="0077B3" w:themeColor="accent1"/>
              </w:rPr>
            </w:pPr>
            <w:r>
              <w:rPr>
                <w:noProof/>
                <w:color w:val="0077B3" w:themeColor="accent1"/>
                <w:lang w:eastAsia="da-DK"/>
              </w:rPr>
              <w:drawing>
                <wp:inline distT="0" distB="0" distL="0" distR="0" wp14:anchorId="275F262D" wp14:editId="08484A3E">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83D873" w14:textId="77777777" w:rsidR="00690550" w:rsidRDefault="00690550" w:rsidP="00690550">
      <w:pPr>
        <w:pStyle w:val="MiniPara"/>
      </w:pPr>
    </w:p>
    <w:p w14:paraId="71137FAD"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RPr="009A38B8" w14:paraId="0DFA29FA" w14:textId="77777777" w:rsidTr="00F8580F">
        <w:tc>
          <w:tcPr>
            <w:tcW w:w="9638" w:type="dxa"/>
          </w:tcPr>
          <w:p w14:paraId="14161021" w14:textId="77777777" w:rsidR="00690550" w:rsidRPr="009A38B8" w:rsidRDefault="00E57D42" w:rsidP="00303FD1">
            <w:pPr>
              <w:pStyle w:val="Tekst5bl"/>
              <w:suppressAutoHyphens/>
              <w:rPr>
                <w:szCs w:val="22"/>
              </w:rPr>
            </w:pPr>
            <w:r w:rsidRPr="009A38B8">
              <w:rPr>
                <w:szCs w:val="22"/>
              </w:rPr>
              <w:t>Hvordan tilrettelægger vi vores pædagogiske læringsmiljø for de ældste børn, så det skaber sammenhæng til børnehaveklassen? (Dette spørgsmål gælder kun dagtilbud med børn i den relevante aldersgruppe.)</w:t>
            </w:r>
          </w:p>
          <w:p w14:paraId="021ADC56" w14:textId="3B2C1624" w:rsidR="00E4504E" w:rsidRPr="009A38B8" w:rsidRDefault="007A5108" w:rsidP="00E57D42">
            <w:pPr>
              <w:pStyle w:val="Tekst3"/>
              <w:rPr>
                <w:sz w:val="22"/>
                <w:szCs w:val="22"/>
              </w:rPr>
            </w:pPr>
            <w:r w:rsidRPr="009A38B8">
              <w:rPr>
                <w:sz w:val="22"/>
                <w:szCs w:val="22"/>
              </w:rPr>
              <w:t xml:space="preserve">I BørneBiksen </w:t>
            </w:r>
            <w:r w:rsidR="00144B21">
              <w:rPr>
                <w:sz w:val="22"/>
                <w:szCs w:val="22"/>
              </w:rPr>
              <w:t>har vi et øget</w:t>
            </w:r>
            <w:r w:rsidR="00144B21" w:rsidRPr="009A38B8">
              <w:rPr>
                <w:sz w:val="22"/>
                <w:szCs w:val="22"/>
              </w:rPr>
              <w:t xml:space="preserve"> fokus på </w:t>
            </w:r>
            <w:r w:rsidR="00144B21">
              <w:rPr>
                <w:sz w:val="22"/>
                <w:szCs w:val="22"/>
              </w:rPr>
              <w:t xml:space="preserve">skolebørnene fra efteråret inden forårs-SFO, her bl.a. </w:t>
            </w:r>
            <w:r w:rsidR="00144B21" w:rsidRPr="009A38B8">
              <w:rPr>
                <w:sz w:val="22"/>
                <w:szCs w:val="22"/>
              </w:rPr>
              <w:t>at børnene lærer selv at holde styr på deres ting,</w:t>
            </w:r>
            <w:r w:rsidR="00144B21">
              <w:rPr>
                <w:sz w:val="22"/>
                <w:szCs w:val="22"/>
              </w:rPr>
              <w:t xml:space="preserve"> </w:t>
            </w:r>
            <w:r w:rsidR="00144B21" w:rsidRPr="009A38B8">
              <w:rPr>
                <w:sz w:val="22"/>
                <w:szCs w:val="22"/>
              </w:rPr>
              <w:t>deres garderobe</w:t>
            </w:r>
            <w:r w:rsidR="00144B21">
              <w:rPr>
                <w:sz w:val="22"/>
                <w:szCs w:val="22"/>
              </w:rPr>
              <w:t>r mm</w:t>
            </w:r>
            <w:r w:rsidR="00144B21" w:rsidRPr="009A38B8">
              <w:rPr>
                <w:sz w:val="22"/>
                <w:szCs w:val="22"/>
              </w:rPr>
              <w:t xml:space="preserve">. </w:t>
            </w:r>
            <w:r w:rsidR="00144B21">
              <w:rPr>
                <w:sz w:val="22"/>
                <w:szCs w:val="22"/>
              </w:rPr>
              <w:br/>
              <w:t>Der er</w:t>
            </w:r>
            <w:r w:rsidR="00144B21" w:rsidRPr="009A38B8">
              <w:rPr>
                <w:sz w:val="22"/>
                <w:szCs w:val="22"/>
              </w:rPr>
              <w:t xml:space="preserve"> særligt fokus på at børnene ved hvad der skal ske, hvornår og hvordan, til dette bruger vi piktogrammer, som er med til at give ba</w:t>
            </w:r>
            <w:r w:rsidR="00144B21">
              <w:rPr>
                <w:sz w:val="22"/>
                <w:szCs w:val="22"/>
              </w:rPr>
              <w:t>r</w:t>
            </w:r>
            <w:r w:rsidR="00144B21" w:rsidRPr="009A38B8">
              <w:rPr>
                <w:sz w:val="22"/>
                <w:szCs w:val="22"/>
              </w:rPr>
              <w:t>net det nødvendige overblik, genkendelighed og forudsigelighed i hverdagen.</w:t>
            </w:r>
          </w:p>
          <w:p w14:paraId="336452DF" w14:textId="255A3B6C" w:rsidR="003D318A" w:rsidRDefault="00A17EB5" w:rsidP="003D318A">
            <w:pPr>
              <w:pStyle w:val="Tekst3"/>
              <w:rPr>
                <w:sz w:val="22"/>
                <w:szCs w:val="22"/>
              </w:rPr>
            </w:pPr>
            <w:r w:rsidRPr="009A38B8">
              <w:rPr>
                <w:sz w:val="22"/>
                <w:szCs w:val="22"/>
              </w:rPr>
              <w:t xml:space="preserve">Via. Guidning </w:t>
            </w:r>
            <w:r w:rsidR="003D318A" w:rsidRPr="009A38B8">
              <w:rPr>
                <w:sz w:val="22"/>
                <w:szCs w:val="22"/>
              </w:rPr>
              <w:t>forbereder vi børnene til at være mere selvhjulpne, så de er klar til skolelivet.</w:t>
            </w:r>
            <w:r w:rsidR="003D318A" w:rsidRPr="009A38B8">
              <w:rPr>
                <w:sz w:val="22"/>
                <w:szCs w:val="22"/>
              </w:rPr>
              <w:br/>
              <w:t>Vi arbejder med ”dagens hjælpere” som er to børn der sørger for at hente frugt, dele ud og returnere det tilbage til køkkenet, det samme ved frokost, der er det også dagens hjælpere der henter maden, og hjælper til med at rydde af og f.eks. tørre borde af.</w:t>
            </w:r>
          </w:p>
          <w:p w14:paraId="5C8802FD" w14:textId="1D3232FA" w:rsidR="00144B21" w:rsidRPr="009A38B8" w:rsidRDefault="00144B21" w:rsidP="003D318A">
            <w:pPr>
              <w:pStyle w:val="Tekst3"/>
              <w:rPr>
                <w:sz w:val="22"/>
                <w:szCs w:val="22"/>
              </w:rPr>
            </w:pPr>
            <w:r>
              <w:rPr>
                <w:sz w:val="22"/>
                <w:szCs w:val="22"/>
              </w:rPr>
              <w:t>De store børn sidder på skift ved et mindre bord ved spisning.</w:t>
            </w:r>
          </w:p>
          <w:p w14:paraId="6DD49D8C" w14:textId="0737494D" w:rsidR="003D318A" w:rsidRPr="009A38B8" w:rsidRDefault="003D318A" w:rsidP="003D318A">
            <w:pPr>
              <w:spacing w:before="100" w:beforeAutospacing="1" w:after="100" w:afterAutospacing="1" w:line="240" w:lineRule="auto"/>
              <w:rPr>
                <w:rFonts w:eastAsia="Times New Roman" w:cs="Arial"/>
                <w:color w:val="000000"/>
                <w:sz w:val="22"/>
                <w:szCs w:val="22"/>
                <w:lang w:eastAsia="da-DK"/>
              </w:rPr>
            </w:pPr>
            <w:r w:rsidRPr="009A38B8">
              <w:rPr>
                <w:rFonts w:eastAsia="Times New Roman" w:cs="Arial"/>
                <w:color w:val="000000"/>
                <w:sz w:val="22"/>
                <w:szCs w:val="22"/>
                <w:lang w:eastAsia="da-DK"/>
              </w:rPr>
              <w:t xml:space="preserve">Vi øver os i, at børnene tør blive udfordret l ift. aktiviteter. </w:t>
            </w:r>
            <w:r w:rsidRPr="009A38B8">
              <w:rPr>
                <w:rFonts w:eastAsia="Times New Roman" w:cs="Arial"/>
                <w:color w:val="000000"/>
                <w:sz w:val="22"/>
                <w:szCs w:val="22"/>
                <w:lang w:eastAsia="da-DK"/>
              </w:rPr>
              <w:br/>
              <w:t>Skole</w:t>
            </w:r>
            <w:r w:rsidR="00144B21">
              <w:rPr>
                <w:rFonts w:eastAsia="Times New Roman" w:cs="Arial"/>
                <w:color w:val="000000"/>
                <w:sz w:val="22"/>
                <w:szCs w:val="22"/>
                <w:lang w:eastAsia="da-DK"/>
              </w:rPr>
              <w:t>børnene</w:t>
            </w:r>
            <w:r w:rsidRPr="009A38B8">
              <w:rPr>
                <w:rFonts w:eastAsia="Times New Roman" w:cs="Arial"/>
                <w:color w:val="000000"/>
                <w:sz w:val="22"/>
                <w:szCs w:val="22"/>
                <w:lang w:eastAsia="da-DK"/>
              </w:rPr>
              <w:t xml:space="preserve"> går Luciaoptog for deres forældre og </w:t>
            </w:r>
            <w:r w:rsidR="00144B21">
              <w:rPr>
                <w:rFonts w:eastAsia="Times New Roman" w:cs="Arial"/>
                <w:color w:val="000000"/>
                <w:sz w:val="22"/>
                <w:szCs w:val="22"/>
                <w:lang w:eastAsia="da-DK"/>
              </w:rPr>
              <w:t>de nærliggende klyngehuse</w:t>
            </w:r>
            <w:r w:rsidRPr="009A38B8">
              <w:rPr>
                <w:rFonts w:eastAsia="Times New Roman" w:cs="Arial"/>
                <w:color w:val="000000"/>
                <w:sz w:val="22"/>
                <w:szCs w:val="22"/>
                <w:lang w:eastAsia="da-DK"/>
              </w:rPr>
              <w:t>.</w:t>
            </w:r>
          </w:p>
          <w:p w14:paraId="2D757444" w14:textId="53E633B1" w:rsidR="00A75A81" w:rsidRPr="009A38B8" w:rsidRDefault="003D318A" w:rsidP="00144B21">
            <w:pPr>
              <w:spacing w:before="100" w:beforeAutospacing="1" w:after="100" w:afterAutospacing="1" w:line="240" w:lineRule="auto"/>
              <w:ind w:left="2608"/>
              <w:rPr>
                <w:sz w:val="22"/>
                <w:szCs w:val="22"/>
              </w:rPr>
            </w:pPr>
            <w:r w:rsidRPr="009A38B8">
              <w:rPr>
                <w:rFonts w:eastAsia="Times New Roman" w:cs="Arial"/>
                <w:color w:val="000000"/>
                <w:sz w:val="22"/>
                <w:szCs w:val="22"/>
                <w:lang w:eastAsia="da-DK"/>
              </w:rPr>
              <w:t>Vi taler</w:t>
            </w:r>
            <w:r w:rsidR="00144B21">
              <w:rPr>
                <w:rFonts w:eastAsia="Times New Roman" w:cs="Arial"/>
                <w:color w:val="000000"/>
                <w:sz w:val="22"/>
                <w:szCs w:val="22"/>
                <w:lang w:eastAsia="da-DK"/>
              </w:rPr>
              <w:t xml:space="preserve"> </w:t>
            </w:r>
            <w:r w:rsidRPr="009A38B8">
              <w:rPr>
                <w:rFonts w:eastAsia="Times New Roman" w:cs="Arial"/>
                <w:color w:val="000000"/>
                <w:sz w:val="22"/>
                <w:szCs w:val="22"/>
                <w:lang w:eastAsia="da-DK"/>
              </w:rPr>
              <w:t>om</w:t>
            </w:r>
            <w:r w:rsidR="00144B21">
              <w:rPr>
                <w:rFonts w:eastAsia="Times New Roman" w:cs="Arial"/>
                <w:color w:val="000000"/>
                <w:sz w:val="22"/>
                <w:szCs w:val="22"/>
                <w:lang w:eastAsia="da-DK"/>
              </w:rPr>
              <w:t>:</w:t>
            </w:r>
            <w:r w:rsidR="00144B21">
              <w:rPr>
                <w:rFonts w:eastAsia="Times New Roman" w:cs="Arial"/>
                <w:color w:val="000000"/>
                <w:sz w:val="22"/>
                <w:szCs w:val="22"/>
                <w:lang w:eastAsia="da-DK"/>
              </w:rPr>
              <w:br/>
              <w:t>- H</w:t>
            </w:r>
            <w:r w:rsidRPr="009A38B8">
              <w:rPr>
                <w:rFonts w:eastAsia="Times New Roman" w:cs="Arial"/>
                <w:color w:val="000000"/>
                <w:sz w:val="22"/>
                <w:szCs w:val="22"/>
                <w:lang w:eastAsia="da-DK"/>
              </w:rPr>
              <w:t xml:space="preserve">vad en skole er. </w:t>
            </w:r>
            <w:r w:rsidR="00144B21">
              <w:rPr>
                <w:rFonts w:eastAsia="Times New Roman" w:cs="Arial"/>
                <w:color w:val="000000"/>
                <w:sz w:val="22"/>
                <w:szCs w:val="22"/>
                <w:lang w:eastAsia="da-DK"/>
              </w:rPr>
              <w:br/>
              <w:t xml:space="preserve">- </w:t>
            </w:r>
            <w:r w:rsidRPr="009A38B8">
              <w:rPr>
                <w:rFonts w:eastAsia="Times New Roman" w:cs="Arial"/>
                <w:color w:val="000000"/>
                <w:sz w:val="22"/>
                <w:szCs w:val="22"/>
                <w:lang w:eastAsia="da-DK"/>
              </w:rPr>
              <w:t>Hvad forventes der</w:t>
            </w:r>
            <w:r w:rsidR="009739CD" w:rsidRPr="009A38B8">
              <w:rPr>
                <w:rFonts w:eastAsia="Times New Roman" w:cs="Arial"/>
                <w:color w:val="000000"/>
                <w:sz w:val="22"/>
                <w:szCs w:val="22"/>
                <w:lang w:eastAsia="da-DK"/>
              </w:rPr>
              <w:t xml:space="preserve"> man skal.</w:t>
            </w:r>
            <w:r w:rsidR="00144B21">
              <w:rPr>
                <w:rFonts w:eastAsia="Times New Roman" w:cs="Arial"/>
                <w:color w:val="000000"/>
                <w:sz w:val="22"/>
                <w:szCs w:val="22"/>
                <w:lang w:eastAsia="da-DK"/>
              </w:rPr>
              <w:br/>
              <w:t xml:space="preserve">- </w:t>
            </w:r>
            <w:r w:rsidRPr="009A38B8">
              <w:rPr>
                <w:rFonts w:eastAsia="Times New Roman" w:cs="Arial"/>
                <w:color w:val="000000"/>
                <w:sz w:val="22"/>
                <w:szCs w:val="22"/>
                <w:lang w:eastAsia="da-DK"/>
              </w:rPr>
              <w:t xml:space="preserve">Øver at kunne lytte til en fælles besked-og handle på den. </w:t>
            </w:r>
            <w:r w:rsidR="00144B21">
              <w:rPr>
                <w:rFonts w:eastAsia="Times New Roman" w:cs="Arial"/>
                <w:color w:val="000000"/>
                <w:sz w:val="22"/>
                <w:szCs w:val="22"/>
                <w:lang w:eastAsia="da-DK"/>
              </w:rPr>
              <w:br/>
              <w:t xml:space="preserve">- </w:t>
            </w:r>
            <w:r w:rsidRPr="009A38B8">
              <w:rPr>
                <w:rFonts w:eastAsia="Times New Roman" w:cs="Arial"/>
                <w:color w:val="000000"/>
                <w:sz w:val="22"/>
                <w:szCs w:val="22"/>
                <w:lang w:eastAsia="da-DK"/>
              </w:rPr>
              <w:t>At kunne lytte</w:t>
            </w:r>
            <w:r w:rsidR="009739CD" w:rsidRPr="009A38B8">
              <w:rPr>
                <w:rFonts w:eastAsia="Times New Roman" w:cs="Arial"/>
                <w:color w:val="000000"/>
                <w:sz w:val="22"/>
                <w:szCs w:val="22"/>
                <w:lang w:eastAsia="da-DK"/>
              </w:rPr>
              <w:t xml:space="preserve"> uden at der skal ske en masse andet</w:t>
            </w:r>
            <w:r w:rsidRPr="009A38B8">
              <w:rPr>
                <w:rFonts w:eastAsia="Times New Roman" w:cs="Arial"/>
                <w:color w:val="000000"/>
                <w:sz w:val="22"/>
                <w:szCs w:val="22"/>
                <w:lang w:eastAsia="da-DK"/>
              </w:rPr>
              <w:t xml:space="preserve">. </w:t>
            </w:r>
            <w:r w:rsidR="00144B21">
              <w:rPr>
                <w:rFonts w:eastAsia="Times New Roman" w:cs="Arial"/>
                <w:color w:val="000000"/>
                <w:sz w:val="22"/>
                <w:szCs w:val="22"/>
                <w:lang w:eastAsia="da-DK"/>
              </w:rPr>
              <w:br/>
              <w:t xml:space="preserve">- </w:t>
            </w:r>
            <w:r w:rsidRPr="009A38B8">
              <w:rPr>
                <w:rFonts w:eastAsia="Times New Roman" w:cs="Arial"/>
                <w:color w:val="000000"/>
                <w:sz w:val="22"/>
                <w:szCs w:val="22"/>
                <w:lang w:eastAsia="da-DK"/>
              </w:rPr>
              <w:t>Tie stille</w:t>
            </w:r>
            <w:r w:rsidR="009739CD" w:rsidRPr="009A38B8">
              <w:rPr>
                <w:rFonts w:eastAsia="Times New Roman" w:cs="Arial"/>
                <w:color w:val="000000"/>
                <w:sz w:val="22"/>
                <w:szCs w:val="22"/>
                <w:lang w:eastAsia="da-DK"/>
              </w:rPr>
              <w:t xml:space="preserve"> når det ikke er ens tur</w:t>
            </w:r>
            <w:r w:rsidRPr="009A38B8">
              <w:rPr>
                <w:rFonts w:eastAsia="Times New Roman" w:cs="Arial"/>
                <w:color w:val="000000"/>
                <w:sz w:val="22"/>
                <w:szCs w:val="22"/>
                <w:lang w:eastAsia="da-DK"/>
              </w:rPr>
              <w:t xml:space="preserve">, række hånden op. </w:t>
            </w:r>
            <w:r w:rsidR="009739CD" w:rsidRPr="009A38B8">
              <w:rPr>
                <w:rFonts w:eastAsia="Times New Roman" w:cs="Arial"/>
                <w:color w:val="000000"/>
                <w:sz w:val="22"/>
                <w:szCs w:val="22"/>
                <w:lang w:eastAsia="da-DK"/>
              </w:rPr>
              <w:br/>
            </w:r>
            <w:r w:rsidR="00144B21">
              <w:rPr>
                <w:rFonts w:eastAsia="Times New Roman" w:cs="Arial"/>
                <w:color w:val="000000"/>
                <w:sz w:val="22"/>
                <w:szCs w:val="22"/>
                <w:lang w:eastAsia="da-DK"/>
              </w:rPr>
              <w:t xml:space="preserve">- </w:t>
            </w:r>
            <w:r w:rsidRPr="009A38B8">
              <w:rPr>
                <w:rFonts w:eastAsia="Times New Roman" w:cs="Arial"/>
                <w:color w:val="000000"/>
                <w:sz w:val="22"/>
                <w:szCs w:val="22"/>
                <w:lang w:eastAsia="da-DK"/>
              </w:rPr>
              <w:t>Mærke og føle efter, sige til og fra-og at turde give udtryk for sine følelser på en hensigtsmæssig</w:t>
            </w:r>
            <w:r w:rsidR="00144B21">
              <w:rPr>
                <w:rFonts w:eastAsia="Times New Roman" w:cs="Arial"/>
                <w:color w:val="000000"/>
                <w:sz w:val="22"/>
                <w:szCs w:val="22"/>
                <w:lang w:eastAsia="da-DK"/>
              </w:rPr>
              <w:t xml:space="preserve"> </w:t>
            </w:r>
            <w:r w:rsidRPr="009A38B8">
              <w:rPr>
                <w:rFonts w:eastAsia="Times New Roman" w:cs="Arial"/>
                <w:color w:val="000000"/>
                <w:sz w:val="22"/>
                <w:szCs w:val="22"/>
                <w:lang w:eastAsia="da-DK"/>
              </w:rPr>
              <w:t>måde som ikke går ud over andre.</w:t>
            </w:r>
          </w:p>
        </w:tc>
      </w:tr>
      <w:tr w:rsidR="00144B21" w:rsidRPr="009A38B8" w14:paraId="56DF69AF" w14:textId="77777777" w:rsidTr="00F8580F">
        <w:tc>
          <w:tcPr>
            <w:tcW w:w="9638" w:type="dxa"/>
          </w:tcPr>
          <w:p w14:paraId="4D126CA9" w14:textId="77777777" w:rsidR="00144B21" w:rsidRPr="009A38B8" w:rsidRDefault="00144B21" w:rsidP="00303FD1">
            <w:pPr>
              <w:pStyle w:val="Tekst5bl"/>
              <w:suppressAutoHyphens/>
              <w:rPr>
                <w:szCs w:val="22"/>
              </w:rPr>
            </w:pPr>
          </w:p>
        </w:tc>
      </w:tr>
    </w:tbl>
    <w:p w14:paraId="5129040E" w14:textId="702AA404" w:rsidR="0040554A" w:rsidRDefault="0040554A" w:rsidP="00A80601">
      <w:pPr>
        <w:pStyle w:val="MiniPara"/>
      </w:pPr>
    </w:p>
    <w:p w14:paraId="2D8D7BAE"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CDAE9AC" w14:textId="77777777" w:rsidTr="00F8580F">
        <w:trPr>
          <w:cantSplit/>
          <w:trHeight w:val="2835"/>
        </w:trPr>
        <w:tc>
          <w:tcPr>
            <w:tcW w:w="9638" w:type="dxa"/>
            <w:tcBorders>
              <w:top w:val="nil"/>
              <w:bottom w:val="nil"/>
            </w:tcBorders>
          </w:tcPr>
          <w:tbl>
            <w:tblPr>
              <w:tblStyle w:val="1Tabelfelt"/>
              <w:tblpPr w:leftFromText="141" w:rightFromText="141" w:vertAnchor="text" w:horzAnchor="margin" w:tblpY="1892"/>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627A62" w:rsidRPr="006406AA" w14:paraId="044A87B4" w14:textId="77777777" w:rsidTr="00627A62">
              <w:trPr>
                <w:cantSplit/>
              </w:trPr>
              <w:tc>
                <w:tcPr>
                  <w:tcW w:w="9638" w:type="dxa"/>
                </w:tcPr>
                <w:p w14:paraId="54E14F1C" w14:textId="77777777" w:rsidR="00627A62" w:rsidRPr="00036360" w:rsidRDefault="00627A62" w:rsidP="00627A62">
                  <w:pPr>
                    <w:pStyle w:val="Overskrift2"/>
                  </w:pPr>
                  <w:r w:rsidRPr="00036360">
                    <w:t>Inddragelse af lokalsamfundet</w:t>
                  </w:r>
                </w:p>
                <w:p w14:paraId="62A4C00F" w14:textId="77777777" w:rsidR="00627A62" w:rsidRPr="0040554A" w:rsidRDefault="00627A62" w:rsidP="00627A62">
                  <w:pPr>
                    <w:pStyle w:val="Tekst2"/>
                  </w:pPr>
                  <w:r w:rsidRPr="0040554A">
                    <w:t>”Det skal fremgå af den pædagogiske læreplan, hvordan dagtilbuddet inddrager lokalsamfundet i arbejdet med etablering af pædagogiske læringsmiljøer for børn.”</w:t>
                  </w:r>
                </w:p>
                <w:p w14:paraId="6568E5F3" w14:textId="77777777" w:rsidR="00627A62" w:rsidRPr="0040554A" w:rsidRDefault="00627A62" w:rsidP="00627A62">
                  <w:pPr>
                    <w:pStyle w:val="Byline"/>
                  </w:pPr>
                  <w:r w:rsidRPr="0040554A">
                    <w:t>Den styrkede pædagogiske læreplan, Rammer og indhold, s. 29</w:t>
                  </w:r>
                </w:p>
              </w:tc>
            </w:tr>
          </w:tbl>
          <w:p w14:paraId="27CE9FF3" w14:textId="77777777" w:rsidR="008E7AB2" w:rsidRPr="0040554A" w:rsidRDefault="008E7AB2" w:rsidP="008E7AB2">
            <w:pPr>
              <w:pStyle w:val="Overskrift1"/>
            </w:pPr>
            <w:r>
              <w:t>Øvrige krav til indholdet i den pædagogiske læreplan</w:t>
            </w:r>
          </w:p>
        </w:tc>
      </w:tr>
    </w:tbl>
    <w:p w14:paraId="35432E65" w14:textId="77777777" w:rsidR="0040554A" w:rsidRDefault="0040554A" w:rsidP="0040554A">
      <w:pPr>
        <w:pStyle w:val="TykSort"/>
      </w:pPr>
    </w:p>
    <w:p w14:paraId="2900875E" w14:textId="77777777" w:rsidR="0040554A" w:rsidRDefault="0040554A" w:rsidP="0040554A">
      <w:pPr>
        <w:pStyle w:val="MiniPara"/>
      </w:pPr>
    </w:p>
    <w:p w14:paraId="1455DE4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4BCCE2" w14:textId="77777777" w:rsidTr="00F8580F">
        <w:tc>
          <w:tcPr>
            <w:tcW w:w="9638" w:type="dxa"/>
          </w:tcPr>
          <w:p w14:paraId="3D3D9F1D" w14:textId="77777777" w:rsidR="0040554A" w:rsidRDefault="0040554A" w:rsidP="00F8580F">
            <w:pPr>
              <w:pStyle w:val="Tekst5bl"/>
            </w:pPr>
            <w:bookmarkStart w:id="2" w:name="_Hlk771023"/>
            <w:r w:rsidRPr="0040554A">
              <w:t>Hvordan inddrager vi lokalsamfundet i arbejdet med at skabe pædagogiske læringsmiljøer for børn?</w:t>
            </w:r>
          </w:p>
          <w:p w14:paraId="4214050B" w14:textId="38911673" w:rsidR="00C524BD" w:rsidRPr="009A38B8" w:rsidRDefault="007343DC" w:rsidP="00A75A81">
            <w:pPr>
              <w:spacing w:before="100" w:beforeAutospacing="1" w:after="100" w:afterAutospacing="1" w:line="240" w:lineRule="auto"/>
              <w:rPr>
                <w:rFonts w:eastAsia="Times New Roman" w:cs="Arial"/>
                <w:color w:val="000000"/>
                <w:sz w:val="22"/>
                <w:szCs w:val="22"/>
                <w:lang w:eastAsia="da-DK"/>
              </w:rPr>
            </w:pPr>
            <w:r w:rsidRPr="009A38B8">
              <w:rPr>
                <w:rFonts w:eastAsia="Times New Roman" w:cs="Arial"/>
                <w:color w:val="000000"/>
                <w:sz w:val="22"/>
                <w:szCs w:val="22"/>
                <w:lang w:eastAsia="da-DK"/>
              </w:rPr>
              <w:t>I BørneBiksen bruger vi ofte lokal</w:t>
            </w:r>
            <w:r w:rsidR="00431423" w:rsidRPr="009A38B8">
              <w:rPr>
                <w:rFonts w:eastAsia="Times New Roman" w:cs="Arial"/>
                <w:color w:val="000000"/>
                <w:sz w:val="22"/>
                <w:szCs w:val="22"/>
                <w:lang w:eastAsia="da-DK"/>
              </w:rPr>
              <w:t xml:space="preserve">områdets mange muligheder til at skabe pædagogiske læringsmiljøer for børnene. Dette gør vi f.eks. ved at vi går mange turer i små såvel som store grupper, med både børnehave og vuggestuebørn. Her besøger vi de omkringliggende grønne områder, skove, legepladser og idrætsanlæg. </w:t>
            </w:r>
            <w:r w:rsidR="00045BCD" w:rsidRPr="009A38B8">
              <w:rPr>
                <w:rFonts w:eastAsia="Times New Roman" w:cs="Arial"/>
                <w:color w:val="000000"/>
                <w:sz w:val="22"/>
                <w:szCs w:val="22"/>
                <w:lang w:eastAsia="da-DK"/>
              </w:rPr>
              <w:t>Vi har også ture ned i Svendborg centrum, hvor vi tager på havnen eller en tur igennem gågaden.</w:t>
            </w:r>
          </w:p>
          <w:p w14:paraId="41E1619B" w14:textId="6620DF9C" w:rsidR="00A75A81" w:rsidRPr="009A38B8" w:rsidRDefault="00C524BD" w:rsidP="00A75A81">
            <w:pPr>
              <w:spacing w:before="100" w:beforeAutospacing="1" w:after="100" w:afterAutospacing="1" w:line="240" w:lineRule="auto"/>
              <w:rPr>
                <w:rFonts w:eastAsia="Times New Roman" w:cs="Arial"/>
                <w:color w:val="000000"/>
                <w:sz w:val="22"/>
                <w:szCs w:val="22"/>
                <w:lang w:eastAsia="da-DK"/>
              </w:rPr>
            </w:pPr>
            <w:r w:rsidRPr="009A38B8">
              <w:rPr>
                <w:rFonts w:eastAsia="Times New Roman" w:cs="Arial"/>
                <w:color w:val="000000"/>
                <w:sz w:val="22"/>
                <w:szCs w:val="22"/>
                <w:lang w:eastAsia="da-DK"/>
              </w:rPr>
              <w:t>V</w:t>
            </w:r>
            <w:r w:rsidR="00A75A81" w:rsidRPr="009A38B8">
              <w:rPr>
                <w:rFonts w:eastAsia="Times New Roman" w:cs="Arial"/>
                <w:color w:val="000000"/>
                <w:sz w:val="22"/>
                <w:szCs w:val="22"/>
                <w:lang w:eastAsia="da-DK"/>
              </w:rPr>
              <w:t>i samarbejder med vores lokalsamfund</w:t>
            </w:r>
            <w:r w:rsidRPr="009A38B8">
              <w:rPr>
                <w:rFonts w:eastAsia="Times New Roman" w:cs="Arial"/>
                <w:color w:val="000000"/>
                <w:sz w:val="22"/>
                <w:szCs w:val="22"/>
                <w:lang w:eastAsia="da-DK"/>
              </w:rPr>
              <w:t xml:space="preserve"> da vi mener det er vigtigt for børnene at have kendskab til det der er omkring os</w:t>
            </w:r>
            <w:r w:rsidR="00A75A81" w:rsidRPr="009A38B8">
              <w:rPr>
                <w:rFonts w:eastAsia="Times New Roman" w:cs="Arial"/>
                <w:color w:val="000000"/>
                <w:sz w:val="22"/>
                <w:szCs w:val="22"/>
                <w:lang w:eastAsia="da-DK"/>
              </w:rPr>
              <w:t>.</w:t>
            </w:r>
            <w:r w:rsidRPr="009A38B8">
              <w:rPr>
                <w:rFonts w:eastAsia="Times New Roman" w:cs="Arial"/>
                <w:color w:val="000000"/>
                <w:sz w:val="22"/>
                <w:szCs w:val="22"/>
                <w:lang w:eastAsia="da-DK"/>
              </w:rPr>
              <w:t xml:space="preserve"> </w:t>
            </w:r>
            <w:r w:rsidR="00A75A81" w:rsidRPr="009A38B8">
              <w:rPr>
                <w:rFonts w:eastAsia="Times New Roman" w:cs="Arial"/>
                <w:color w:val="000000"/>
                <w:sz w:val="22"/>
                <w:szCs w:val="22"/>
                <w:lang w:eastAsia="da-DK"/>
              </w:rPr>
              <w:t xml:space="preserve">Vi </w:t>
            </w:r>
            <w:r w:rsidRPr="009A38B8">
              <w:rPr>
                <w:rFonts w:eastAsia="Times New Roman" w:cs="Arial"/>
                <w:color w:val="000000"/>
                <w:sz w:val="22"/>
                <w:szCs w:val="22"/>
                <w:lang w:eastAsia="da-DK"/>
              </w:rPr>
              <w:t>har fokus på at</w:t>
            </w:r>
            <w:r w:rsidR="00A75A81" w:rsidRPr="009A38B8">
              <w:rPr>
                <w:rFonts w:eastAsia="Times New Roman" w:cs="Arial"/>
                <w:color w:val="000000"/>
                <w:sz w:val="22"/>
                <w:szCs w:val="22"/>
                <w:lang w:eastAsia="da-DK"/>
              </w:rPr>
              <w:t xml:space="preserve"> øge børnenes kendskab til hvad lokalområdet kan bruges til, således at man bliver tryg i at færdes der. </w:t>
            </w:r>
            <w:r w:rsidRPr="009A38B8">
              <w:rPr>
                <w:rFonts w:eastAsia="Times New Roman" w:cs="Arial"/>
                <w:color w:val="000000"/>
                <w:sz w:val="22"/>
                <w:szCs w:val="22"/>
                <w:lang w:eastAsia="da-DK"/>
              </w:rPr>
              <w:t>Vi har luciaoptog for de der bor i husene omkring os, hvor de kommer ud og ser de ældste der går Lucia på stierne.</w:t>
            </w:r>
          </w:p>
          <w:p w14:paraId="000DFA66" w14:textId="412633EE" w:rsidR="00A75A81" w:rsidRPr="002E0E4C" w:rsidRDefault="00A75A81" w:rsidP="002E0E4C">
            <w:pPr>
              <w:spacing w:before="100" w:beforeAutospacing="1" w:after="100" w:afterAutospacing="1" w:line="240" w:lineRule="auto"/>
              <w:rPr>
                <w:rFonts w:eastAsia="Times New Roman" w:cs="Arial"/>
                <w:color w:val="000000"/>
                <w:lang w:eastAsia="da-DK"/>
              </w:rPr>
            </w:pPr>
            <w:r w:rsidRPr="009A38B8">
              <w:rPr>
                <w:rFonts w:eastAsia="Times New Roman" w:cs="Arial"/>
                <w:color w:val="000000"/>
                <w:sz w:val="22"/>
                <w:szCs w:val="22"/>
                <w:lang w:eastAsia="da-DK"/>
              </w:rPr>
              <w:t>V</w:t>
            </w:r>
            <w:r w:rsidR="002E0E4C" w:rsidRPr="009A38B8">
              <w:rPr>
                <w:rFonts w:eastAsia="Times New Roman" w:cs="Arial"/>
                <w:color w:val="000000"/>
                <w:sz w:val="22"/>
                <w:szCs w:val="22"/>
                <w:lang w:eastAsia="da-DK"/>
              </w:rPr>
              <w:t>i</w:t>
            </w:r>
            <w:r w:rsidRPr="009A38B8">
              <w:rPr>
                <w:rFonts w:eastAsia="Times New Roman" w:cs="Arial"/>
                <w:color w:val="000000"/>
                <w:sz w:val="22"/>
                <w:szCs w:val="22"/>
                <w:lang w:eastAsia="da-DK"/>
              </w:rPr>
              <w:t xml:space="preserve"> har et samarbejde med en ungeskole i nærområdet, hvor </w:t>
            </w:r>
            <w:r w:rsidR="007238F8">
              <w:rPr>
                <w:rFonts w:eastAsia="Times New Roman" w:cs="Arial"/>
                <w:color w:val="000000"/>
                <w:sz w:val="22"/>
                <w:szCs w:val="22"/>
                <w:lang w:eastAsia="da-DK"/>
              </w:rPr>
              <w:t>børnehaven låner</w:t>
            </w:r>
            <w:r w:rsidRPr="009A38B8">
              <w:rPr>
                <w:rFonts w:eastAsia="Times New Roman" w:cs="Arial"/>
                <w:color w:val="000000"/>
                <w:sz w:val="22"/>
                <w:szCs w:val="22"/>
                <w:lang w:eastAsia="da-DK"/>
              </w:rPr>
              <w:t xml:space="preserve"> gymnastiksal</w:t>
            </w:r>
            <w:r w:rsidR="007238F8">
              <w:rPr>
                <w:rFonts w:eastAsia="Times New Roman" w:cs="Arial"/>
                <w:color w:val="000000"/>
                <w:sz w:val="22"/>
                <w:szCs w:val="22"/>
                <w:lang w:eastAsia="da-DK"/>
              </w:rPr>
              <w:t>en</w:t>
            </w:r>
            <w:r w:rsidRPr="009A38B8">
              <w:rPr>
                <w:rFonts w:eastAsia="Times New Roman" w:cs="Arial"/>
                <w:color w:val="000000"/>
                <w:sz w:val="22"/>
                <w:szCs w:val="22"/>
                <w:lang w:eastAsia="da-DK"/>
              </w:rPr>
              <w:t xml:space="preserve"> fast en gang om ugen. Vi bruger også deres boldbane</w:t>
            </w:r>
            <w:r w:rsidR="00045BCD" w:rsidRPr="009A38B8">
              <w:rPr>
                <w:rFonts w:eastAsia="Times New Roman" w:cs="Arial"/>
                <w:color w:val="000000"/>
                <w:sz w:val="22"/>
                <w:szCs w:val="22"/>
                <w:lang w:eastAsia="da-DK"/>
              </w:rPr>
              <w:t>r</w:t>
            </w:r>
            <w:r w:rsidRPr="009A38B8">
              <w:rPr>
                <w:rFonts w:eastAsia="Times New Roman" w:cs="Arial"/>
                <w:color w:val="000000"/>
                <w:sz w:val="22"/>
                <w:szCs w:val="22"/>
                <w:lang w:eastAsia="da-DK"/>
              </w:rPr>
              <w:t xml:space="preserve"> til diverse aktiviteter som boldspil, bevægelseslege, mv.</w:t>
            </w:r>
            <w:r w:rsidR="00D908E2" w:rsidRPr="009A38B8">
              <w:rPr>
                <w:rFonts w:eastAsia="Times New Roman" w:cs="Arial"/>
                <w:color w:val="000000"/>
                <w:sz w:val="22"/>
                <w:szCs w:val="22"/>
                <w:lang w:eastAsia="da-DK"/>
              </w:rPr>
              <w:br/>
            </w:r>
            <w:r w:rsidRPr="009A38B8">
              <w:rPr>
                <w:rFonts w:eastAsia="Times New Roman" w:cs="Arial"/>
                <w:color w:val="000000"/>
                <w:sz w:val="22"/>
                <w:szCs w:val="22"/>
                <w:lang w:eastAsia="da-DK"/>
              </w:rPr>
              <w:t>Vi deltager, når biblioteket inviterer til teater.</w:t>
            </w:r>
          </w:p>
        </w:tc>
      </w:tr>
      <w:bookmarkEnd w:id="2"/>
    </w:tbl>
    <w:p w14:paraId="7DFFCBEC" w14:textId="77777777" w:rsidR="0040554A" w:rsidRDefault="0040554A" w:rsidP="0040554A">
      <w:pPr>
        <w:pStyle w:val="MiniPara"/>
      </w:pPr>
    </w:p>
    <w:p w14:paraId="593F11B2" w14:textId="77777777" w:rsidR="0040554A" w:rsidRDefault="0040554A" w:rsidP="0040554A">
      <w:pPr>
        <w:pStyle w:val="TykSort"/>
      </w:pPr>
    </w:p>
    <w:p w14:paraId="785A3C4F" w14:textId="77777777" w:rsidR="00627A62" w:rsidRDefault="00627A62">
      <w:r>
        <w:br w:type="page"/>
      </w: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0BDFA2C0" w14:textId="77777777" w:rsidTr="00F8580F">
        <w:trPr>
          <w:cantSplit/>
        </w:trPr>
        <w:tc>
          <w:tcPr>
            <w:tcW w:w="9638" w:type="dxa"/>
          </w:tcPr>
          <w:p w14:paraId="6396C855" w14:textId="3A44B180" w:rsidR="0040554A" w:rsidRPr="00036360" w:rsidRDefault="0040554A" w:rsidP="00F8580F">
            <w:pPr>
              <w:pStyle w:val="Overskrift2"/>
            </w:pPr>
            <w:r w:rsidRPr="00036360">
              <w:lastRenderedPageBreak/>
              <w:t>Arbejdet med det fysiske, psykiske og æstetiske børnemiljø</w:t>
            </w:r>
            <w:r w:rsidR="008A5370">
              <w:t xml:space="preserve"> </w:t>
            </w:r>
          </w:p>
          <w:p w14:paraId="2A904996"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7C63B7C3"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88D9D7E" w14:textId="77777777" w:rsidR="0040554A" w:rsidRPr="0040554A" w:rsidRDefault="0040554A" w:rsidP="00F8580F">
            <w:pPr>
              <w:pStyle w:val="Byline"/>
            </w:pPr>
            <w:r w:rsidRPr="0040554A">
              <w:t>Den styrkede pædagogiske læreplan, Rammer og indhold, s. 30</w:t>
            </w:r>
          </w:p>
        </w:tc>
      </w:tr>
    </w:tbl>
    <w:p w14:paraId="1D73472A" w14:textId="77777777" w:rsidR="0040554A" w:rsidRDefault="0040554A" w:rsidP="0040554A">
      <w:pPr>
        <w:pStyle w:val="MiniPara"/>
      </w:pPr>
    </w:p>
    <w:p w14:paraId="6A7DDE90"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5B1024B7" w14:textId="77777777" w:rsidTr="00F8580F">
        <w:tc>
          <w:tcPr>
            <w:tcW w:w="9638" w:type="dxa"/>
          </w:tcPr>
          <w:p w14:paraId="79D01F03" w14:textId="77777777" w:rsidR="0040554A" w:rsidRDefault="00185236" w:rsidP="001527A1">
            <w:pPr>
              <w:pStyle w:val="Tekst5bl"/>
              <w:suppressAutoHyphens/>
            </w:pPr>
            <w:r w:rsidRPr="00185236">
              <w:t>Hvordan integrerer vi det fysiske, psykiske og æstetiske børnemiljø i det pædagogiske læringsmiljø?</w:t>
            </w:r>
          </w:p>
          <w:p w14:paraId="11DBC761" w14:textId="4081A080" w:rsidR="0040554A" w:rsidRDefault="0040554A" w:rsidP="00F8580F">
            <w:pPr>
              <w:pStyle w:val="Tekst3"/>
            </w:pPr>
          </w:p>
          <w:p w14:paraId="3FDC0F0D" w14:textId="20465C4C" w:rsidR="001142B1" w:rsidRPr="0087377D" w:rsidRDefault="001142B1" w:rsidP="00903D9F">
            <w:pPr>
              <w:spacing w:before="100" w:beforeAutospacing="1" w:after="100" w:afterAutospacing="1" w:line="240" w:lineRule="auto"/>
              <w:rPr>
                <w:rFonts w:eastAsia="Times New Roman" w:cs="Arial"/>
                <w:color w:val="000000"/>
                <w:sz w:val="22"/>
                <w:szCs w:val="22"/>
                <w:lang w:eastAsia="da-DK"/>
              </w:rPr>
            </w:pPr>
            <w:r w:rsidRPr="0087377D">
              <w:rPr>
                <w:rFonts w:eastAsia="Times New Roman" w:cs="Arial"/>
                <w:color w:val="000000"/>
                <w:sz w:val="22"/>
                <w:szCs w:val="22"/>
                <w:lang w:eastAsia="da-DK"/>
              </w:rPr>
              <w:t>Vi søger at sikre overskuelige, inspirerende og varierende fysiske rammer, hvor børnene kan finde plads til f.eks. ro, fordybelse og ikke mindst hvor der også er plads til de store armbevægelser.</w:t>
            </w:r>
            <w:r w:rsidR="00432E14" w:rsidRPr="0087377D">
              <w:rPr>
                <w:rFonts w:eastAsia="Times New Roman" w:cs="Arial"/>
                <w:color w:val="000000"/>
                <w:sz w:val="22"/>
                <w:szCs w:val="22"/>
                <w:lang w:eastAsia="da-DK"/>
              </w:rPr>
              <w:br/>
              <w:t>Vi bruger både vores inde- og uderum som læringsmiljø.</w:t>
            </w:r>
            <w:r w:rsidR="00432E14" w:rsidRPr="0087377D">
              <w:rPr>
                <w:rFonts w:eastAsia="Times New Roman" w:cs="Arial"/>
                <w:color w:val="000000"/>
                <w:sz w:val="22"/>
                <w:szCs w:val="22"/>
                <w:lang w:eastAsia="da-DK"/>
              </w:rPr>
              <w:br/>
              <w:t>Vi rykker gerne rundt indenfor hvis vi ser behovet i f</w:t>
            </w:r>
            <w:r w:rsidR="00045BCD" w:rsidRPr="0087377D">
              <w:rPr>
                <w:rFonts w:eastAsia="Times New Roman" w:cs="Arial"/>
                <w:color w:val="000000"/>
                <w:sz w:val="22"/>
                <w:szCs w:val="22"/>
                <w:lang w:eastAsia="da-DK"/>
              </w:rPr>
              <w:t>or det, således at der hele tiden er fokus på lige netop det som optager børnene.</w:t>
            </w:r>
            <w:r w:rsidRPr="0087377D">
              <w:rPr>
                <w:rFonts w:eastAsia="Times New Roman" w:cs="Arial"/>
                <w:color w:val="000000"/>
                <w:sz w:val="22"/>
                <w:szCs w:val="22"/>
                <w:lang w:eastAsia="da-DK"/>
              </w:rPr>
              <w:t xml:space="preserve"> </w:t>
            </w:r>
          </w:p>
          <w:p w14:paraId="16183AA7" w14:textId="05F5DA74" w:rsidR="00133FE6" w:rsidRPr="0087377D" w:rsidRDefault="00133FE6" w:rsidP="00903D9F">
            <w:pPr>
              <w:spacing w:before="100" w:beforeAutospacing="1" w:after="100" w:afterAutospacing="1" w:line="240" w:lineRule="auto"/>
              <w:rPr>
                <w:rFonts w:eastAsia="Times New Roman" w:cs="Arial"/>
                <w:color w:val="000000"/>
                <w:sz w:val="22"/>
                <w:szCs w:val="22"/>
                <w:lang w:eastAsia="da-DK"/>
              </w:rPr>
            </w:pPr>
            <w:r w:rsidRPr="0087377D">
              <w:rPr>
                <w:rFonts w:eastAsia="Times New Roman" w:cs="Arial"/>
                <w:color w:val="000000"/>
                <w:sz w:val="22"/>
                <w:szCs w:val="22"/>
                <w:lang w:eastAsia="da-DK"/>
              </w:rPr>
              <w:t>Vi har fokus på små grupper og læringsmiljøer som kan bruges af alle, vi bruger både vores indendørs arealer men også især de udendørs da det er her vi ofte ser at børne trives bedst.</w:t>
            </w:r>
            <w:r w:rsidRPr="0087377D">
              <w:rPr>
                <w:rFonts w:eastAsia="Times New Roman" w:cs="Arial"/>
                <w:color w:val="000000"/>
                <w:sz w:val="22"/>
                <w:szCs w:val="22"/>
                <w:lang w:eastAsia="da-DK"/>
              </w:rPr>
              <w:br/>
            </w:r>
          </w:p>
          <w:p w14:paraId="7B732AE0" w14:textId="086AF733" w:rsidR="007238F8" w:rsidRDefault="00903D9F" w:rsidP="00903D9F">
            <w:pPr>
              <w:spacing w:before="100" w:beforeAutospacing="1" w:after="100" w:afterAutospacing="1" w:line="240" w:lineRule="auto"/>
              <w:rPr>
                <w:rFonts w:eastAsia="Times New Roman" w:cs="Arial"/>
                <w:color w:val="000000"/>
                <w:sz w:val="22"/>
                <w:szCs w:val="22"/>
                <w:lang w:eastAsia="da-DK"/>
              </w:rPr>
            </w:pPr>
            <w:proofErr w:type="spellStart"/>
            <w:r w:rsidRPr="0087377D">
              <w:rPr>
                <w:rFonts w:eastAsia="Times New Roman" w:cs="Arial"/>
                <w:color w:val="000000"/>
                <w:sz w:val="22"/>
                <w:szCs w:val="22"/>
                <w:lang w:eastAsia="da-DK"/>
              </w:rPr>
              <w:t>B</w:t>
            </w:r>
            <w:r w:rsidR="00A4097E" w:rsidRPr="0087377D">
              <w:rPr>
                <w:rFonts w:eastAsia="Times New Roman" w:cs="Arial"/>
                <w:color w:val="000000"/>
                <w:sz w:val="22"/>
                <w:szCs w:val="22"/>
                <w:lang w:eastAsia="da-DK"/>
              </w:rPr>
              <w:t>ørneBiksens</w:t>
            </w:r>
            <w:proofErr w:type="spellEnd"/>
            <w:r w:rsidRPr="0087377D">
              <w:rPr>
                <w:rFonts w:eastAsia="Times New Roman" w:cs="Arial"/>
                <w:color w:val="000000"/>
                <w:sz w:val="22"/>
                <w:szCs w:val="22"/>
                <w:lang w:eastAsia="da-DK"/>
              </w:rPr>
              <w:t xml:space="preserve"> arealer indenfor er præget af mindre lokaler. </w:t>
            </w:r>
            <w:r w:rsidR="00133FE6" w:rsidRPr="0087377D">
              <w:rPr>
                <w:rFonts w:eastAsia="Times New Roman" w:cs="Arial"/>
                <w:color w:val="000000"/>
                <w:sz w:val="22"/>
                <w:szCs w:val="22"/>
                <w:lang w:eastAsia="da-DK"/>
              </w:rPr>
              <w:br/>
            </w:r>
            <w:r w:rsidRPr="0087377D">
              <w:rPr>
                <w:rFonts w:eastAsia="Times New Roman" w:cs="Arial"/>
                <w:color w:val="000000"/>
                <w:sz w:val="22"/>
                <w:szCs w:val="22"/>
                <w:lang w:eastAsia="da-DK"/>
              </w:rPr>
              <w:t>Både i vuggestuen og i B</w:t>
            </w:r>
            <w:r w:rsidR="001142B1" w:rsidRPr="0087377D">
              <w:rPr>
                <w:rFonts w:eastAsia="Times New Roman" w:cs="Arial"/>
                <w:color w:val="000000"/>
                <w:sz w:val="22"/>
                <w:szCs w:val="22"/>
                <w:lang w:eastAsia="da-DK"/>
              </w:rPr>
              <w:t>ørnehaven</w:t>
            </w:r>
            <w:r w:rsidRPr="0087377D">
              <w:rPr>
                <w:rFonts w:eastAsia="Times New Roman" w:cs="Arial"/>
                <w:color w:val="000000"/>
                <w:sz w:val="22"/>
                <w:szCs w:val="22"/>
                <w:lang w:eastAsia="da-DK"/>
              </w:rPr>
              <w:t xml:space="preserve"> </w:t>
            </w:r>
            <w:r w:rsidR="00133FE6" w:rsidRPr="0087377D">
              <w:rPr>
                <w:rFonts w:eastAsia="Times New Roman" w:cs="Arial"/>
                <w:color w:val="000000"/>
                <w:sz w:val="22"/>
                <w:szCs w:val="22"/>
                <w:lang w:eastAsia="da-DK"/>
              </w:rPr>
              <w:t>har</w:t>
            </w:r>
            <w:r w:rsidRPr="0087377D">
              <w:rPr>
                <w:rFonts w:eastAsia="Times New Roman" w:cs="Arial"/>
                <w:color w:val="000000"/>
                <w:sz w:val="22"/>
                <w:szCs w:val="22"/>
                <w:lang w:eastAsia="da-DK"/>
              </w:rPr>
              <w:t xml:space="preserve"> vi</w:t>
            </w:r>
            <w:r w:rsidR="00133FE6" w:rsidRPr="0087377D">
              <w:rPr>
                <w:rFonts w:eastAsia="Times New Roman" w:cs="Arial"/>
                <w:color w:val="000000"/>
                <w:sz w:val="22"/>
                <w:szCs w:val="22"/>
                <w:lang w:eastAsia="da-DK"/>
              </w:rPr>
              <w:t xml:space="preserve"> mulighed for at</w:t>
            </w:r>
            <w:r w:rsidRPr="0087377D">
              <w:rPr>
                <w:rFonts w:eastAsia="Times New Roman" w:cs="Arial"/>
                <w:color w:val="000000"/>
                <w:sz w:val="22"/>
                <w:szCs w:val="22"/>
                <w:lang w:eastAsia="da-DK"/>
              </w:rPr>
              <w:t xml:space="preserve"> fordele os i andre lokaler, og kan på den måde også dele børnene op i små grupper. Det være sig </w:t>
            </w:r>
            <w:r w:rsidR="009233DE" w:rsidRPr="0087377D">
              <w:rPr>
                <w:rFonts w:eastAsia="Times New Roman" w:cs="Arial"/>
                <w:color w:val="000000"/>
                <w:sz w:val="22"/>
                <w:szCs w:val="22"/>
                <w:lang w:eastAsia="da-DK"/>
              </w:rPr>
              <w:t>f.eks. være</w:t>
            </w:r>
            <w:r w:rsidRPr="0087377D">
              <w:rPr>
                <w:rFonts w:eastAsia="Times New Roman" w:cs="Arial"/>
                <w:color w:val="000000"/>
                <w:sz w:val="22"/>
                <w:szCs w:val="22"/>
                <w:lang w:eastAsia="da-DK"/>
              </w:rPr>
              <w:t xml:space="preserve"> når vuggestuen gerne vil lave rytmik med en mindre gruppe børn. Det lader sig fint gøre, da rytmik og tumlerum kan opdeles fra den øvrige stue med en låge. </w:t>
            </w:r>
          </w:p>
          <w:p w14:paraId="586C61E7" w14:textId="55DC886F" w:rsidR="00903D9F" w:rsidRPr="0087377D" w:rsidRDefault="007238F8" w:rsidP="00903D9F">
            <w:pPr>
              <w:spacing w:before="100" w:beforeAutospacing="1" w:after="100" w:afterAutospacing="1" w:line="240" w:lineRule="auto"/>
              <w:rPr>
                <w:rFonts w:eastAsia="Times New Roman" w:cs="Arial"/>
                <w:color w:val="000000"/>
                <w:sz w:val="22"/>
                <w:szCs w:val="22"/>
                <w:lang w:eastAsia="da-DK"/>
              </w:rPr>
            </w:pPr>
            <w:r>
              <w:rPr>
                <w:rFonts w:eastAsia="Times New Roman" w:cs="Arial"/>
                <w:color w:val="000000"/>
                <w:sz w:val="22"/>
                <w:szCs w:val="22"/>
                <w:lang w:eastAsia="da-DK"/>
              </w:rPr>
              <w:t xml:space="preserve">Vi </w:t>
            </w:r>
            <w:r w:rsidR="00903D9F" w:rsidRPr="0087377D">
              <w:rPr>
                <w:rFonts w:eastAsia="Times New Roman" w:cs="Arial"/>
                <w:color w:val="000000"/>
                <w:sz w:val="22"/>
                <w:szCs w:val="22"/>
                <w:lang w:eastAsia="da-DK"/>
              </w:rPr>
              <w:t xml:space="preserve">har både køkken og mødelokale, som kan inddrages til </w:t>
            </w:r>
            <w:r w:rsidR="009233DE" w:rsidRPr="0087377D">
              <w:rPr>
                <w:rFonts w:eastAsia="Times New Roman" w:cs="Arial"/>
                <w:color w:val="000000"/>
                <w:sz w:val="22"/>
                <w:szCs w:val="22"/>
                <w:lang w:eastAsia="da-DK"/>
              </w:rPr>
              <w:t>f.eks.</w:t>
            </w:r>
            <w:r w:rsidR="00903D9F" w:rsidRPr="0087377D">
              <w:rPr>
                <w:rFonts w:eastAsia="Times New Roman" w:cs="Arial"/>
                <w:color w:val="000000"/>
                <w:sz w:val="22"/>
                <w:szCs w:val="22"/>
                <w:lang w:eastAsia="da-DK"/>
              </w:rPr>
              <w:t xml:space="preserve"> køkkenrelaterede aktiviteter</w:t>
            </w:r>
            <w:r w:rsidR="009233DE" w:rsidRPr="0087377D">
              <w:rPr>
                <w:rFonts w:eastAsia="Times New Roman" w:cs="Arial"/>
                <w:color w:val="000000"/>
                <w:sz w:val="22"/>
                <w:szCs w:val="22"/>
                <w:lang w:eastAsia="da-DK"/>
              </w:rPr>
              <w:t>,</w:t>
            </w:r>
            <w:r w:rsidR="00903D9F" w:rsidRPr="0087377D">
              <w:rPr>
                <w:rFonts w:eastAsia="Times New Roman" w:cs="Arial"/>
                <w:color w:val="000000"/>
                <w:sz w:val="22"/>
                <w:szCs w:val="22"/>
                <w:lang w:eastAsia="da-DK"/>
              </w:rPr>
              <w:t xml:space="preserve"> når vi bager og laver eftermiddagsmad, og mødelokalet </w:t>
            </w:r>
            <w:r w:rsidR="009233DE" w:rsidRPr="0087377D">
              <w:rPr>
                <w:rFonts w:eastAsia="Times New Roman" w:cs="Arial"/>
                <w:color w:val="000000"/>
                <w:sz w:val="22"/>
                <w:szCs w:val="22"/>
                <w:lang w:eastAsia="da-DK"/>
              </w:rPr>
              <w:t xml:space="preserve">bruges både </w:t>
            </w:r>
            <w:r w:rsidR="00903D9F" w:rsidRPr="0087377D">
              <w:rPr>
                <w:rFonts w:eastAsia="Times New Roman" w:cs="Arial"/>
                <w:color w:val="000000"/>
                <w:sz w:val="22"/>
                <w:szCs w:val="22"/>
                <w:lang w:eastAsia="da-DK"/>
              </w:rPr>
              <w:t>til brætspil, sprogarbejde mv.</w:t>
            </w:r>
          </w:p>
          <w:p w14:paraId="5182DABB" w14:textId="196BB91D" w:rsidR="00903D9F" w:rsidRPr="0087377D" w:rsidRDefault="009233DE" w:rsidP="00903D9F">
            <w:pPr>
              <w:spacing w:before="100" w:beforeAutospacing="1" w:after="100" w:afterAutospacing="1" w:line="240" w:lineRule="auto"/>
              <w:rPr>
                <w:rFonts w:eastAsia="Times New Roman" w:cs="Arial"/>
                <w:color w:val="000000"/>
                <w:sz w:val="22"/>
                <w:szCs w:val="22"/>
                <w:lang w:eastAsia="da-DK"/>
              </w:rPr>
            </w:pPr>
            <w:r w:rsidRPr="0087377D">
              <w:rPr>
                <w:rFonts w:eastAsia="Times New Roman" w:cs="Arial"/>
                <w:color w:val="000000"/>
                <w:sz w:val="22"/>
                <w:szCs w:val="22"/>
                <w:lang w:eastAsia="da-DK"/>
              </w:rPr>
              <w:t>Vi har fokus på at de ting der er fremme skal være tilgængelige for børnene, de skal kunne nå tingene selv og derfor har vi indrettet os, således at det meste er i børnehøjde. Få ting som f.eks. brætspil og puslespil er dog sat op, således at børnene skal have hjælp fra en voksen.</w:t>
            </w:r>
            <w:r w:rsidRPr="0087377D">
              <w:rPr>
                <w:rFonts w:eastAsia="Times New Roman" w:cs="Arial"/>
                <w:color w:val="000000"/>
                <w:sz w:val="22"/>
                <w:szCs w:val="22"/>
                <w:lang w:eastAsia="da-DK"/>
              </w:rPr>
              <w:br/>
            </w:r>
            <w:r w:rsidR="00903D9F" w:rsidRPr="0087377D">
              <w:rPr>
                <w:rFonts w:eastAsia="Times New Roman" w:cs="Arial"/>
                <w:color w:val="000000"/>
                <w:sz w:val="22"/>
                <w:szCs w:val="22"/>
                <w:lang w:eastAsia="da-DK"/>
              </w:rPr>
              <w:t xml:space="preserve">Ligeledes kan de selv både stille og lægge drikkedunk i drikkereol, og dermed også selv gå ud og tage sig en tår at drikke, hvis de er tørstige. </w:t>
            </w:r>
            <w:r w:rsidR="00B05321" w:rsidRPr="0087377D">
              <w:rPr>
                <w:rFonts w:eastAsia="Times New Roman" w:cs="Arial"/>
                <w:color w:val="000000"/>
                <w:sz w:val="22"/>
                <w:szCs w:val="22"/>
                <w:lang w:eastAsia="da-DK"/>
              </w:rPr>
              <w:t>Ude i køkkenet er d</w:t>
            </w:r>
            <w:r w:rsidR="00903D9F" w:rsidRPr="0087377D">
              <w:rPr>
                <w:rFonts w:eastAsia="Times New Roman" w:cs="Arial"/>
                <w:color w:val="000000"/>
                <w:sz w:val="22"/>
                <w:szCs w:val="22"/>
                <w:lang w:eastAsia="da-DK"/>
              </w:rPr>
              <w:t xml:space="preserve">et meste af vores børnerelaterede service placeret i børnehøjde således, at </w:t>
            </w:r>
            <w:r w:rsidR="007238F8">
              <w:rPr>
                <w:rFonts w:eastAsia="Times New Roman" w:cs="Arial"/>
                <w:color w:val="000000"/>
                <w:sz w:val="22"/>
                <w:szCs w:val="22"/>
                <w:lang w:eastAsia="da-DK"/>
              </w:rPr>
              <w:t>de selv kan finde relevant service.</w:t>
            </w:r>
          </w:p>
          <w:p w14:paraId="600B8FF0" w14:textId="288FBC4B" w:rsidR="00903D9F" w:rsidRPr="0087377D" w:rsidRDefault="00903D9F" w:rsidP="00B05321">
            <w:pPr>
              <w:spacing w:before="100" w:beforeAutospacing="1" w:after="100" w:afterAutospacing="1" w:line="240" w:lineRule="auto"/>
              <w:rPr>
                <w:rFonts w:eastAsia="Times New Roman" w:cs="Arial"/>
                <w:color w:val="000000"/>
                <w:sz w:val="22"/>
                <w:szCs w:val="22"/>
                <w:lang w:eastAsia="da-DK"/>
              </w:rPr>
            </w:pPr>
            <w:r w:rsidRPr="0087377D">
              <w:rPr>
                <w:rFonts w:eastAsia="Times New Roman" w:cs="Arial"/>
                <w:color w:val="000000"/>
                <w:sz w:val="22"/>
                <w:szCs w:val="22"/>
                <w:lang w:eastAsia="da-DK"/>
              </w:rPr>
              <w:t>Det psykiske børnemiljø er i B</w:t>
            </w:r>
            <w:r w:rsidR="00B05321" w:rsidRPr="0087377D">
              <w:rPr>
                <w:rFonts w:eastAsia="Times New Roman" w:cs="Arial"/>
                <w:color w:val="000000"/>
                <w:sz w:val="22"/>
                <w:szCs w:val="22"/>
                <w:lang w:eastAsia="da-DK"/>
              </w:rPr>
              <w:t>ørne</w:t>
            </w:r>
            <w:r w:rsidRPr="0087377D">
              <w:rPr>
                <w:rFonts w:eastAsia="Times New Roman" w:cs="Arial"/>
                <w:color w:val="000000"/>
                <w:sz w:val="22"/>
                <w:szCs w:val="22"/>
                <w:lang w:eastAsia="da-DK"/>
              </w:rPr>
              <w:t>B</w:t>
            </w:r>
            <w:r w:rsidR="00B05321" w:rsidRPr="0087377D">
              <w:rPr>
                <w:rFonts w:eastAsia="Times New Roman" w:cs="Arial"/>
                <w:color w:val="000000"/>
                <w:sz w:val="22"/>
                <w:szCs w:val="22"/>
                <w:lang w:eastAsia="da-DK"/>
              </w:rPr>
              <w:t>iksen</w:t>
            </w:r>
            <w:r w:rsidRPr="0087377D">
              <w:rPr>
                <w:rFonts w:eastAsia="Times New Roman" w:cs="Arial"/>
                <w:color w:val="000000"/>
                <w:sz w:val="22"/>
                <w:szCs w:val="22"/>
                <w:lang w:eastAsia="da-DK"/>
              </w:rPr>
              <w:t xml:space="preserve"> kendetegnet ved, at personalet</w:t>
            </w:r>
            <w:r w:rsidR="00B05321" w:rsidRPr="0087377D">
              <w:rPr>
                <w:rFonts w:eastAsia="Times New Roman" w:cs="Arial"/>
                <w:color w:val="000000"/>
                <w:sz w:val="22"/>
                <w:szCs w:val="22"/>
                <w:lang w:eastAsia="da-DK"/>
              </w:rPr>
              <w:t xml:space="preserve"> har fokus på at </w:t>
            </w:r>
            <w:r w:rsidRPr="0087377D">
              <w:rPr>
                <w:rFonts w:eastAsia="Times New Roman" w:cs="Arial"/>
                <w:color w:val="000000"/>
                <w:sz w:val="22"/>
                <w:szCs w:val="22"/>
                <w:lang w:eastAsia="da-DK"/>
              </w:rPr>
              <w:t>udvise gensidig respekt for både børn,</w:t>
            </w:r>
            <w:r w:rsidR="00B05321" w:rsidRPr="0087377D">
              <w:rPr>
                <w:rFonts w:eastAsia="Times New Roman" w:cs="Arial"/>
                <w:color w:val="000000"/>
                <w:sz w:val="22"/>
                <w:szCs w:val="22"/>
                <w:lang w:eastAsia="da-DK"/>
              </w:rPr>
              <w:t xml:space="preserve"> </w:t>
            </w:r>
            <w:r w:rsidRPr="0087377D">
              <w:rPr>
                <w:rFonts w:eastAsia="Times New Roman" w:cs="Arial"/>
                <w:color w:val="000000"/>
                <w:sz w:val="22"/>
                <w:szCs w:val="22"/>
                <w:lang w:eastAsia="da-DK"/>
              </w:rPr>
              <w:t>forældre, kollegaer-samt øvrige fagpersoner, som kommer hos</w:t>
            </w:r>
            <w:r w:rsidR="007238F8">
              <w:rPr>
                <w:rFonts w:eastAsia="Times New Roman" w:cs="Arial"/>
                <w:color w:val="000000"/>
                <w:sz w:val="22"/>
                <w:szCs w:val="22"/>
                <w:lang w:eastAsia="da-DK"/>
              </w:rPr>
              <w:t xml:space="preserve"> os</w:t>
            </w:r>
            <w:r w:rsidRPr="0087377D">
              <w:rPr>
                <w:rFonts w:eastAsia="Times New Roman" w:cs="Arial"/>
                <w:color w:val="000000"/>
                <w:sz w:val="22"/>
                <w:szCs w:val="22"/>
                <w:lang w:eastAsia="da-DK"/>
              </w:rPr>
              <w:t>. Vi taler ordentligt med og til hinanden, vi prøver at lære børnene at finde et fornuftigt toneleje når man taler til vennerne og de voksne, og vi arbejder meget med, at guide børnene ift</w:t>
            </w:r>
            <w:r w:rsidR="00B05321" w:rsidRPr="0087377D">
              <w:rPr>
                <w:rFonts w:eastAsia="Times New Roman" w:cs="Arial"/>
                <w:color w:val="000000"/>
                <w:sz w:val="22"/>
                <w:szCs w:val="22"/>
                <w:lang w:eastAsia="da-DK"/>
              </w:rPr>
              <w:t>.</w:t>
            </w:r>
            <w:r w:rsidRPr="0087377D">
              <w:rPr>
                <w:rFonts w:eastAsia="Times New Roman" w:cs="Arial"/>
                <w:color w:val="000000"/>
                <w:sz w:val="22"/>
                <w:szCs w:val="22"/>
                <w:lang w:eastAsia="da-DK"/>
              </w:rPr>
              <w:t xml:space="preserve"> de forskellige rutine</w:t>
            </w:r>
            <w:r w:rsidR="00B05321" w:rsidRPr="0087377D">
              <w:rPr>
                <w:rFonts w:eastAsia="Times New Roman" w:cs="Arial"/>
                <w:color w:val="000000"/>
                <w:sz w:val="22"/>
                <w:szCs w:val="22"/>
                <w:lang w:eastAsia="da-DK"/>
              </w:rPr>
              <w:t>situationer</w:t>
            </w:r>
            <w:r w:rsidRPr="0087377D">
              <w:rPr>
                <w:rFonts w:eastAsia="Times New Roman" w:cs="Arial"/>
                <w:color w:val="000000"/>
                <w:sz w:val="22"/>
                <w:szCs w:val="22"/>
                <w:lang w:eastAsia="da-DK"/>
              </w:rPr>
              <w:t xml:space="preserve"> igennem dage</w:t>
            </w:r>
            <w:r w:rsidR="00B05321" w:rsidRPr="0087377D">
              <w:rPr>
                <w:rFonts w:eastAsia="Times New Roman" w:cs="Arial"/>
                <w:color w:val="000000"/>
                <w:sz w:val="22"/>
                <w:szCs w:val="22"/>
                <w:lang w:eastAsia="da-DK"/>
              </w:rPr>
              <w:t>n</w:t>
            </w:r>
            <w:r w:rsidRPr="0087377D">
              <w:rPr>
                <w:rFonts w:eastAsia="Times New Roman" w:cs="Arial"/>
                <w:color w:val="000000"/>
                <w:sz w:val="22"/>
                <w:szCs w:val="22"/>
                <w:lang w:eastAsia="da-DK"/>
              </w:rPr>
              <w:t xml:space="preserve">, </w:t>
            </w:r>
            <w:r w:rsidR="00B05321" w:rsidRPr="0087377D">
              <w:rPr>
                <w:rFonts w:eastAsia="Times New Roman" w:cs="Arial"/>
                <w:color w:val="000000"/>
                <w:sz w:val="22"/>
                <w:szCs w:val="22"/>
                <w:lang w:eastAsia="da-DK"/>
              </w:rPr>
              <w:t>f.eks.</w:t>
            </w:r>
            <w:r w:rsidRPr="0087377D">
              <w:rPr>
                <w:rFonts w:eastAsia="Times New Roman" w:cs="Arial"/>
                <w:color w:val="000000"/>
                <w:sz w:val="22"/>
                <w:szCs w:val="22"/>
                <w:lang w:eastAsia="da-DK"/>
              </w:rPr>
              <w:t xml:space="preserve"> når vi spiser, så råber vi ikke på maden, men beder pænt og roligt om den, når vi er i garderoben, og man har brug for hjælp, så spørger man om hjælp i en rolig tone</w:t>
            </w:r>
            <w:r w:rsidR="00B05321" w:rsidRPr="0087377D">
              <w:rPr>
                <w:rFonts w:eastAsia="Times New Roman" w:cs="Arial"/>
                <w:color w:val="000000"/>
                <w:sz w:val="22"/>
                <w:szCs w:val="22"/>
                <w:lang w:eastAsia="da-DK"/>
              </w:rPr>
              <w:t xml:space="preserve">, </w:t>
            </w:r>
            <w:r w:rsidRPr="0087377D">
              <w:rPr>
                <w:rFonts w:eastAsia="Times New Roman" w:cs="Arial"/>
                <w:color w:val="000000"/>
                <w:sz w:val="22"/>
                <w:szCs w:val="22"/>
                <w:lang w:eastAsia="da-DK"/>
              </w:rPr>
              <w:t>osv. Et højt støjniveau kan både opleves fysisk samt psykisk meget belastende for både børn og voksne-og vi har hele tiden for øje at vi ikke råber unødigt.</w:t>
            </w:r>
          </w:p>
          <w:p w14:paraId="61C5E08D" w14:textId="45D05FBB" w:rsidR="00903D9F" w:rsidRPr="0087377D" w:rsidRDefault="00903D9F" w:rsidP="0099200E">
            <w:pPr>
              <w:spacing w:before="100" w:beforeAutospacing="1" w:after="100" w:afterAutospacing="1" w:line="240" w:lineRule="auto"/>
              <w:rPr>
                <w:rFonts w:eastAsia="Times New Roman" w:cs="Arial"/>
                <w:color w:val="000000"/>
                <w:sz w:val="22"/>
                <w:szCs w:val="22"/>
                <w:lang w:eastAsia="da-DK"/>
              </w:rPr>
            </w:pPr>
            <w:r w:rsidRPr="0087377D">
              <w:rPr>
                <w:rFonts w:eastAsia="Times New Roman" w:cs="Arial"/>
                <w:color w:val="000000"/>
                <w:sz w:val="22"/>
                <w:szCs w:val="22"/>
                <w:lang w:eastAsia="da-DK"/>
              </w:rPr>
              <w:lastRenderedPageBreak/>
              <w:t>Det æstetiske miljø indenfor er indrettet lyst og venligt. Med børnenes kreative projekter hængende og stående rundt omkring i institutionen. Med alfabet, talrække, eventyrbilleder, fotos af børnene i forskellige aktiviteter osv</w:t>
            </w:r>
            <w:r w:rsidR="00B05321" w:rsidRPr="0087377D">
              <w:rPr>
                <w:rFonts w:eastAsia="Times New Roman" w:cs="Arial"/>
                <w:color w:val="000000"/>
                <w:sz w:val="22"/>
                <w:szCs w:val="22"/>
                <w:lang w:eastAsia="da-DK"/>
              </w:rPr>
              <w:t>.</w:t>
            </w:r>
            <w:r w:rsidRPr="0087377D">
              <w:rPr>
                <w:rFonts w:eastAsia="Times New Roman" w:cs="Arial"/>
                <w:color w:val="000000"/>
                <w:sz w:val="22"/>
                <w:szCs w:val="22"/>
                <w:lang w:eastAsia="da-DK"/>
              </w:rPr>
              <w:t xml:space="preserve"> Vi prøver at minimere unødvendige møbler og nips rundt omkring, da det forstyrrer øjet for både børn og voksne</w:t>
            </w:r>
            <w:r w:rsidR="0099200E" w:rsidRPr="0087377D">
              <w:rPr>
                <w:rFonts w:eastAsia="Times New Roman" w:cs="Arial"/>
                <w:color w:val="000000"/>
                <w:sz w:val="22"/>
                <w:szCs w:val="22"/>
                <w:lang w:eastAsia="da-DK"/>
              </w:rPr>
              <w:t>, og vi har fokus på at der ikke er alt for meget der forstyrre, vi har rolige farver. Men der er også plads til at børnekreationer kan hænge frit fremme.</w:t>
            </w:r>
          </w:p>
          <w:p w14:paraId="48BE4896" w14:textId="5BA65388" w:rsidR="00CD6945" w:rsidRPr="0087377D" w:rsidRDefault="00CD6945" w:rsidP="001D6E4C">
            <w:pPr>
              <w:spacing w:before="100" w:beforeAutospacing="1" w:after="100" w:afterAutospacing="1" w:line="240" w:lineRule="auto"/>
              <w:rPr>
                <w:rFonts w:eastAsia="Times New Roman" w:cs="Arial"/>
                <w:color w:val="000000"/>
                <w:sz w:val="22"/>
                <w:szCs w:val="22"/>
                <w:lang w:eastAsia="da-DK"/>
              </w:rPr>
            </w:pPr>
            <w:r w:rsidRPr="0087377D">
              <w:rPr>
                <w:rFonts w:eastAsia="Times New Roman" w:cs="Arial"/>
                <w:color w:val="000000"/>
                <w:sz w:val="22"/>
                <w:szCs w:val="22"/>
                <w:lang w:eastAsia="da-DK"/>
              </w:rPr>
              <w:t xml:space="preserve">Udendørs har vi fokus på læring og motorik, vi har en legeplads hvor der er mange muligheder og vi er her også i en konstant udvikling da vi hele tiden forsøger at opdatere og indrette så ledes at vi bedst muligt skaber læringsmiljøer som børnene vil bruge og tage til sig. </w:t>
            </w:r>
          </w:p>
          <w:p w14:paraId="4042BB16" w14:textId="54A93C70" w:rsidR="00903D9F" w:rsidRPr="00E57D42" w:rsidRDefault="00903D9F" w:rsidP="001D6E4C">
            <w:pPr>
              <w:spacing w:before="100" w:beforeAutospacing="1" w:after="100" w:afterAutospacing="1" w:line="240" w:lineRule="auto"/>
            </w:pPr>
          </w:p>
        </w:tc>
      </w:tr>
    </w:tbl>
    <w:p w14:paraId="155D65A3" w14:textId="0769FE7B" w:rsidR="00712F89" w:rsidRDefault="00712F89" w:rsidP="00712F89">
      <w:pPr>
        <w:pStyle w:val="NormalWeb"/>
      </w:pPr>
    </w:p>
    <w:p w14:paraId="0854586E" w14:textId="77777777" w:rsidR="00712F89" w:rsidRDefault="00712F89">
      <w:pPr>
        <w:spacing w:line="240" w:lineRule="auto"/>
        <w:rPr>
          <w:rFonts w:ascii="Times New Roman" w:hAnsi="Times New Roman"/>
          <w:sz w:val="24"/>
          <w:szCs w:val="24"/>
        </w:rPr>
      </w:pPr>
      <w:r>
        <w:br w:type="page"/>
      </w:r>
    </w:p>
    <w:p w14:paraId="4A7BB8B6" w14:textId="77777777" w:rsidR="00373C52" w:rsidRPr="00712F89" w:rsidRDefault="00373C52" w:rsidP="00712F89">
      <w:pPr>
        <w:pStyle w:val="NormalWeb"/>
        <w:rPr>
          <w:rFonts w:eastAsia="Times New Roman"/>
          <w:color w:val="000000"/>
          <w:sz w:val="27"/>
          <w:szCs w:val="27"/>
          <w:lang w:eastAsia="da-DK"/>
        </w:rPr>
      </w:pPr>
    </w:p>
    <w:p w14:paraId="3B10D9EF"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2D01125D" w14:textId="77777777" w:rsidTr="00373C52">
        <w:trPr>
          <w:cantSplit/>
          <w:trHeight w:hRule="exact" w:val="2835"/>
        </w:trPr>
        <w:tc>
          <w:tcPr>
            <w:tcW w:w="7087" w:type="dxa"/>
            <w:tcBorders>
              <w:top w:val="nil"/>
              <w:bottom w:val="nil"/>
            </w:tcBorders>
          </w:tcPr>
          <w:p w14:paraId="108576C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6B295DD1" w14:textId="77777777" w:rsidR="00373C52" w:rsidRPr="00373C52" w:rsidRDefault="00373C52" w:rsidP="00373C52">
            <w:r>
              <w:rPr>
                <w:noProof/>
                <w:lang w:eastAsia="da-DK"/>
              </w:rPr>
              <w:drawing>
                <wp:inline distT="0" distB="0" distL="0" distR="0" wp14:anchorId="5854E159" wp14:editId="4B55EF58">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D2A41F2" w14:textId="77777777" w:rsidR="00373C52" w:rsidRDefault="00373C52" w:rsidP="00373C52">
      <w:pPr>
        <w:pStyle w:val="MiniPara"/>
      </w:pPr>
    </w:p>
    <w:p w14:paraId="79309151"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19B59C1A" w14:textId="77777777" w:rsidTr="00F8580F">
        <w:tc>
          <w:tcPr>
            <w:tcW w:w="9638" w:type="dxa"/>
          </w:tcPr>
          <w:p w14:paraId="5743B74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BDBEDF2"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1F44491D" w14:textId="77777777" w:rsidR="00373C52" w:rsidRPr="007400E9" w:rsidRDefault="00373C52" w:rsidP="00373C52">
            <w:pPr>
              <w:pStyle w:val="Byline"/>
            </w:pPr>
            <w:r w:rsidRPr="00373C52">
              <w:t>Den styrkede pædagogiske læreplan, Rammer og indhold, s. 32</w:t>
            </w:r>
          </w:p>
        </w:tc>
      </w:tr>
    </w:tbl>
    <w:p w14:paraId="67325E9F" w14:textId="77777777" w:rsidR="00373C52" w:rsidRDefault="00373C52" w:rsidP="00373C52">
      <w:pPr>
        <w:pStyle w:val="MiniPara"/>
      </w:pPr>
    </w:p>
    <w:p w14:paraId="1264D70D"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5F24F845" w14:textId="77777777" w:rsidTr="00433B67">
        <w:trPr>
          <w:cantSplit/>
        </w:trPr>
        <w:tc>
          <w:tcPr>
            <w:tcW w:w="7087" w:type="dxa"/>
          </w:tcPr>
          <w:p w14:paraId="419AC6AB" w14:textId="43833CCF" w:rsidR="00373C52" w:rsidRPr="00084F73" w:rsidRDefault="00084F73" w:rsidP="00F8580F">
            <w:pPr>
              <w:pStyle w:val="Overskrift2"/>
              <w:rPr>
                <w:color w:val="CD1626" w:themeColor="accent2"/>
              </w:rPr>
            </w:pPr>
            <w:r>
              <w:rPr>
                <w:color w:val="CD1626" w:themeColor="accent2"/>
              </w:rPr>
              <w:t>Alsidig personlig udvikling</w:t>
            </w:r>
          </w:p>
          <w:p w14:paraId="69C469C2"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2F1A16F0"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6EEB867" w14:textId="77777777" w:rsidR="00373C52" w:rsidRDefault="00373C52" w:rsidP="00F8580F">
            <w:pPr>
              <w:jc w:val="right"/>
              <w:rPr>
                <w:color w:val="0077B3" w:themeColor="accent1"/>
              </w:rPr>
            </w:pPr>
            <w:r>
              <w:rPr>
                <w:noProof/>
                <w:color w:val="0077B3" w:themeColor="accent1"/>
                <w:lang w:eastAsia="da-DK"/>
              </w:rPr>
              <w:drawing>
                <wp:inline distT="0" distB="0" distL="0" distR="0" wp14:anchorId="3ACBDEE8" wp14:editId="3A333F40">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55964"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61862127" w14:textId="77777777" w:rsidTr="00B743E0">
        <w:tc>
          <w:tcPr>
            <w:tcW w:w="9638" w:type="dxa"/>
          </w:tcPr>
          <w:p w14:paraId="6D532180" w14:textId="77777777" w:rsidR="00B743E0" w:rsidRDefault="005A03C3" w:rsidP="005A03C3">
            <w:pPr>
              <w:pStyle w:val="Tekst4"/>
              <w:ind w:left="284"/>
            </w:pPr>
            <w:r w:rsidRPr="005A03C3">
              <w:t>Pædagogiske mål for læreplanstemaet:</w:t>
            </w:r>
          </w:p>
          <w:p w14:paraId="293912FA"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D99D4D1"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C4CDB6B" w14:textId="77777777" w:rsidTr="00F8580F">
        <w:tc>
          <w:tcPr>
            <w:tcW w:w="9638" w:type="dxa"/>
          </w:tcPr>
          <w:p w14:paraId="71B2BD17" w14:textId="77777777" w:rsidR="00373C52" w:rsidRDefault="001D4135" w:rsidP="001D4135">
            <w:pPr>
              <w:pStyle w:val="Tekst5rd"/>
              <w:suppressAutoHyphens/>
            </w:pPr>
            <w:r w:rsidRPr="001D4135">
              <w:t>Hvordan understøtter vores pædagogiske læringsmiljø børnenes alsidige personlige udvikling?</w:t>
            </w:r>
          </w:p>
          <w:p w14:paraId="710D1915" w14:textId="77777777" w:rsidR="00D065DF" w:rsidRDefault="00477942" w:rsidP="00D065DF">
            <w:pPr>
              <w:pStyle w:val="Tekst1rd"/>
            </w:pPr>
            <w:r w:rsidRPr="00477942">
              <w:t>Herunder, hvordan vores pædagogiske læringsmiljø:</w:t>
            </w:r>
          </w:p>
          <w:p w14:paraId="1E88330B"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6A1ADC93" w14:textId="77777777" w:rsidR="00FD10EB" w:rsidRPr="00DB3B26" w:rsidRDefault="00FD10EB" w:rsidP="00FD10EB">
            <w:pPr>
              <w:pStyle w:val="Bullettekst3rd"/>
            </w:pPr>
            <w:r w:rsidRPr="00DB3B26">
              <w:t xml:space="preserve">Tager udgangspunkt i det fælles pædagogiske grundlag </w:t>
            </w:r>
          </w:p>
          <w:p w14:paraId="238CDA5B" w14:textId="77777777" w:rsidR="00477942" w:rsidRDefault="00FD10EB" w:rsidP="00FD10EB">
            <w:pPr>
              <w:pStyle w:val="Bullettekst3rd"/>
              <w:spacing w:after="240"/>
            </w:pPr>
            <w:r w:rsidRPr="00DB3B26">
              <w:t>Ses i samspil med de øvrige læreplanstemaer.</w:t>
            </w:r>
          </w:p>
          <w:p w14:paraId="3ED4BD07" w14:textId="77777777" w:rsidR="00712F89" w:rsidRPr="0087377D" w:rsidRDefault="004A3288" w:rsidP="00B671A4">
            <w:pPr>
              <w:rPr>
                <w:sz w:val="22"/>
                <w:szCs w:val="22"/>
              </w:rPr>
            </w:pPr>
            <w:r w:rsidRPr="0087377D">
              <w:rPr>
                <w:sz w:val="22"/>
                <w:szCs w:val="22"/>
              </w:rPr>
              <w:t xml:space="preserve">I BørneBiksen, ser vi det enkelte barn som en helhed. Vi søger at tilpasse og skabe </w:t>
            </w:r>
            <w:r w:rsidR="00322875" w:rsidRPr="0087377D">
              <w:rPr>
                <w:sz w:val="22"/>
                <w:szCs w:val="22"/>
              </w:rPr>
              <w:t xml:space="preserve">de </w:t>
            </w:r>
            <w:r w:rsidRPr="0087377D">
              <w:rPr>
                <w:sz w:val="22"/>
                <w:szCs w:val="22"/>
              </w:rPr>
              <w:t>aktiviteter, der er behov for i hverdagen i forhold til at tilgodese barnets alsidige og personlige udvikling.</w:t>
            </w:r>
            <w:r w:rsidR="00322875">
              <w:br/>
            </w:r>
            <w:r w:rsidR="00322875" w:rsidRPr="0087377D">
              <w:rPr>
                <w:sz w:val="22"/>
                <w:szCs w:val="22"/>
              </w:rPr>
              <w:lastRenderedPageBreak/>
              <w:t>Vi vægter at barnet skal opbygge og udvikle sin selvfølelse og have mulighed for at udfordre sig selv. Dette gør vi gennem de planlagte læringsgrupper som vi voksne sammensætter på tværs af alder, køn, færdigheder, de sociale og det kulturelle, for at give barnet de optimale muligheder for at spejle sig i andre.</w:t>
            </w:r>
          </w:p>
          <w:p w14:paraId="7B3B584C" w14:textId="1AF14AF8" w:rsidR="004A3288" w:rsidRPr="0087377D" w:rsidRDefault="00712F89" w:rsidP="00B671A4">
            <w:pPr>
              <w:rPr>
                <w:sz w:val="22"/>
                <w:szCs w:val="22"/>
              </w:rPr>
            </w:pPr>
            <w:r w:rsidRPr="0087377D">
              <w:rPr>
                <w:sz w:val="22"/>
                <w:szCs w:val="22"/>
              </w:rPr>
              <w:t>Børnene kan i samspil med hinanden og omgivelserne udvikle deres personlighed. Vi arbejder med små læringsgrupper hvor vi har fokus på de seks læreplanstemaer, men vi respektere</w:t>
            </w:r>
            <w:r w:rsidR="00B514A9" w:rsidRPr="0087377D">
              <w:rPr>
                <w:sz w:val="22"/>
                <w:szCs w:val="22"/>
              </w:rPr>
              <w:t>r også</w:t>
            </w:r>
            <w:r w:rsidRPr="0087377D">
              <w:rPr>
                <w:sz w:val="22"/>
                <w:szCs w:val="22"/>
              </w:rPr>
              <w:t xml:space="preserve"> at hvert barn er forskellig og også har forskellige deltagelseskompetencer.</w:t>
            </w:r>
            <w:r w:rsidR="00B514A9" w:rsidRPr="0087377D">
              <w:rPr>
                <w:sz w:val="22"/>
                <w:szCs w:val="22"/>
              </w:rPr>
              <w:t xml:space="preserve"> Vi søger at skabe plads til det enkelte barn, så det har muligheden for at balancere mellem iagttagende og deltagende positioner i de forskellige aktiviteter og relationer som de er en del af, således at intet barn bliver presset. </w:t>
            </w:r>
            <w:r w:rsidRPr="0087377D">
              <w:rPr>
                <w:sz w:val="22"/>
                <w:szCs w:val="22"/>
              </w:rPr>
              <w:t xml:space="preserve"> </w:t>
            </w:r>
            <w:r w:rsidR="004A3288" w:rsidRPr="0087377D">
              <w:rPr>
                <w:sz w:val="22"/>
                <w:szCs w:val="22"/>
              </w:rPr>
              <w:t xml:space="preserve"> </w:t>
            </w:r>
          </w:p>
          <w:p w14:paraId="524D5EDA" w14:textId="77777777" w:rsidR="004A3288" w:rsidRPr="0087377D" w:rsidRDefault="004A3288" w:rsidP="00B671A4">
            <w:pPr>
              <w:rPr>
                <w:sz w:val="22"/>
                <w:szCs w:val="22"/>
              </w:rPr>
            </w:pPr>
          </w:p>
          <w:p w14:paraId="55818B8D" w14:textId="5CAAED30" w:rsidR="003F263E" w:rsidRDefault="00B671A4" w:rsidP="00B671A4">
            <w:pPr>
              <w:rPr>
                <w:sz w:val="22"/>
                <w:szCs w:val="22"/>
              </w:rPr>
            </w:pPr>
            <w:r w:rsidRPr="0087377D">
              <w:rPr>
                <w:sz w:val="22"/>
                <w:szCs w:val="22"/>
              </w:rPr>
              <w:t>Vi ønsker at medvirke til, at børns selvværdsfølelse bliver positiv og stærk og at de bliver fortrolige med egne følelser. Vi ønsker at børn</w:t>
            </w:r>
            <w:r w:rsidR="003F263E" w:rsidRPr="0087377D">
              <w:rPr>
                <w:sz w:val="22"/>
                <w:szCs w:val="22"/>
              </w:rPr>
              <w:t>ene føler sig</w:t>
            </w:r>
            <w:r w:rsidRPr="0087377D">
              <w:rPr>
                <w:sz w:val="22"/>
                <w:szCs w:val="22"/>
              </w:rPr>
              <w:t xml:space="preserve"> trygge og får den omsorg de har behov for, så de udvikler engagement, livsduelighed, gå på mod og kompetencer til deltagelse i </w:t>
            </w:r>
            <w:r w:rsidR="003F263E" w:rsidRPr="0087377D">
              <w:rPr>
                <w:sz w:val="22"/>
                <w:szCs w:val="22"/>
              </w:rPr>
              <w:t xml:space="preserve">de forskellige </w:t>
            </w:r>
            <w:r w:rsidRPr="0087377D">
              <w:rPr>
                <w:sz w:val="22"/>
                <w:szCs w:val="22"/>
              </w:rPr>
              <w:t>fællesskaber.</w:t>
            </w:r>
          </w:p>
          <w:p w14:paraId="1103DFBC" w14:textId="77777777" w:rsidR="00507CFD" w:rsidRPr="0087377D" w:rsidRDefault="00507CFD" w:rsidP="00B671A4">
            <w:pPr>
              <w:rPr>
                <w:sz w:val="22"/>
                <w:szCs w:val="22"/>
              </w:rPr>
            </w:pPr>
          </w:p>
          <w:p w14:paraId="7CCDABAE" w14:textId="0A75A5D5" w:rsidR="003F263E" w:rsidRPr="0087377D" w:rsidRDefault="003F263E" w:rsidP="00B671A4">
            <w:pPr>
              <w:rPr>
                <w:sz w:val="22"/>
                <w:szCs w:val="22"/>
              </w:rPr>
            </w:pPr>
            <w:r w:rsidRPr="0087377D">
              <w:rPr>
                <w:sz w:val="22"/>
                <w:szCs w:val="22"/>
              </w:rPr>
              <w:t>Vi prioriterer at skabe en hverd</w:t>
            </w:r>
            <w:r w:rsidR="00507CFD">
              <w:rPr>
                <w:sz w:val="22"/>
                <w:szCs w:val="22"/>
              </w:rPr>
              <w:t>ag</w:t>
            </w:r>
            <w:r w:rsidRPr="0087377D">
              <w:rPr>
                <w:sz w:val="22"/>
                <w:szCs w:val="22"/>
              </w:rPr>
              <w:t xml:space="preserve"> som er både udfordrende, tryg og struktureret/genkendelig dette så barnet f</w:t>
            </w:r>
            <w:r w:rsidR="005B66CF">
              <w:rPr>
                <w:sz w:val="22"/>
                <w:szCs w:val="22"/>
              </w:rPr>
              <w:t>å</w:t>
            </w:r>
            <w:r w:rsidRPr="0087377D">
              <w:rPr>
                <w:sz w:val="22"/>
                <w:szCs w:val="22"/>
              </w:rPr>
              <w:t xml:space="preserve">r mulighed for en løbende alsidig personlig udvikling.  </w:t>
            </w:r>
          </w:p>
          <w:p w14:paraId="29EAE5C5" w14:textId="77777777" w:rsidR="00B671A4" w:rsidRPr="0087377D" w:rsidRDefault="00B671A4" w:rsidP="00B671A4">
            <w:pPr>
              <w:rPr>
                <w:sz w:val="22"/>
                <w:szCs w:val="22"/>
              </w:rPr>
            </w:pPr>
          </w:p>
          <w:p w14:paraId="06088492" w14:textId="66B29C2D" w:rsidR="00B671A4" w:rsidRPr="0087377D" w:rsidRDefault="00B671A4" w:rsidP="00B671A4">
            <w:pPr>
              <w:rPr>
                <w:sz w:val="22"/>
                <w:szCs w:val="22"/>
              </w:rPr>
            </w:pPr>
            <w:r w:rsidRPr="0087377D">
              <w:rPr>
                <w:sz w:val="22"/>
                <w:szCs w:val="22"/>
              </w:rPr>
              <w:t>Vi har</w:t>
            </w:r>
            <w:r w:rsidR="00C16401" w:rsidRPr="0087377D">
              <w:rPr>
                <w:sz w:val="22"/>
                <w:szCs w:val="22"/>
              </w:rPr>
              <w:t xml:space="preserve"> fokus på</w:t>
            </w:r>
            <w:r w:rsidRPr="0087377D">
              <w:rPr>
                <w:sz w:val="22"/>
                <w:szCs w:val="22"/>
              </w:rPr>
              <w:t xml:space="preserve"> daglige rutiner og faste ritualer, som understøtter tryghed og giver forudsigelighed.</w:t>
            </w:r>
          </w:p>
          <w:p w14:paraId="0FD28239" w14:textId="77777777" w:rsidR="00B671A4" w:rsidRPr="0087377D" w:rsidRDefault="00B671A4" w:rsidP="00B671A4">
            <w:pPr>
              <w:rPr>
                <w:sz w:val="22"/>
                <w:szCs w:val="22"/>
              </w:rPr>
            </w:pPr>
            <w:r w:rsidRPr="0087377D">
              <w:rPr>
                <w:sz w:val="22"/>
                <w:szCs w:val="22"/>
              </w:rPr>
              <w:t>Vi støtter børnene i deres personlige udvikling og stimulerer mod, selvstændighed og selvværd.</w:t>
            </w:r>
          </w:p>
          <w:p w14:paraId="19DA8C7E" w14:textId="36B26FB0" w:rsidR="00B671A4" w:rsidRPr="0087377D" w:rsidRDefault="00C16401" w:rsidP="00B671A4">
            <w:pPr>
              <w:rPr>
                <w:sz w:val="22"/>
                <w:szCs w:val="22"/>
              </w:rPr>
            </w:pPr>
            <w:r w:rsidRPr="0087377D">
              <w:rPr>
                <w:sz w:val="22"/>
                <w:szCs w:val="22"/>
              </w:rPr>
              <w:t>Personalet</w:t>
            </w:r>
            <w:r w:rsidR="00B671A4" w:rsidRPr="0087377D">
              <w:rPr>
                <w:sz w:val="22"/>
                <w:szCs w:val="22"/>
              </w:rPr>
              <w:t xml:space="preserve"> er i børnehøjde, er nærværende og tilgængelige, de er vigtige rollemodeller og</w:t>
            </w:r>
          </w:p>
          <w:p w14:paraId="704C71B2" w14:textId="77777777" w:rsidR="00B671A4" w:rsidRPr="0087377D" w:rsidRDefault="00B671A4" w:rsidP="00B671A4">
            <w:pPr>
              <w:rPr>
                <w:sz w:val="22"/>
                <w:szCs w:val="22"/>
              </w:rPr>
            </w:pPr>
            <w:r w:rsidRPr="0087377D">
              <w:rPr>
                <w:sz w:val="22"/>
                <w:szCs w:val="22"/>
              </w:rPr>
              <w:t>de er den trygge base, som skaber tydelige rammer for børnenes udvikling.</w:t>
            </w:r>
          </w:p>
          <w:p w14:paraId="0012902B" w14:textId="1ED0755F" w:rsidR="00B671A4" w:rsidRPr="0087377D" w:rsidRDefault="00B671A4" w:rsidP="00B671A4">
            <w:pPr>
              <w:rPr>
                <w:sz w:val="22"/>
                <w:szCs w:val="22"/>
              </w:rPr>
            </w:pPr>
            <w:r w:rsidRPr="0087377D">
              <w:rPr>
                <w:sz w:val="22"/>
                <w:szCs w:val="22"/>
              </w:rPr>
              <w:t>Vi sætter ord på følelser og anerkender alle følelser.</w:t>
            </w:r>
            <w:r w:rsidR="00507CFD">
              <w:rPr>
                <w:sz w:val="22"/>
                <w:szCs w:val="22"/>
              </w:rPr>
              <w:t xml:space="preserve"> Der arbejdes bl.a. med Trin for Trin i børnehaven.</w:t>
            </w:r>
          </w:p>
          <w:p w14:paraId="63315EB1" w14:textId="5321AE5E" w:rsidR="00B671A4" w:rsidRPr="0087377D" w:rsidRDefault="00B671A4" w:rsidP="00B671A4">
            <w:pPr>
              <w:rPr>
                <w:sz w:val="22"/>
                <w:szCs w:val="22"/>
              </w:rPr>
            </w:pPr>
            <w:r w:rsidRPr="0087377D">
              <w:rPr>
                <w:sz w:val="22"/>
                <w:szCs w:val="22"/>
              </w:rPr>
              <w:t>Vi arbejder bevidst på at børnene i takt med alder og udvikling bliver mere og mere selvhjulpne og sel</w:t>
            </w:r>
            <w:r w:rsidR="00C16401" w:rsidRPr="0087377D">
              <w:rPr>
                <w:sz w:val="22"/>
                <w:szCs w:val="22"/>
              </w:rPr>
              <w:t>vs</w:t>
            </w:r>
            <w:r w:rsidRPr="0087377D">
              <w:rPr>
                <w:sz w:val="22"/>
                <w:szCs w:val="22"/>
              </w:rPr>
              <w:t>tændige,</w:t>
            </w:r>
            <w:r w:rsidR="00C16401" w:rsidRPr="0087377D">
              <w:rPr>
                <w:sz w:val="22"/>
                <w:szCs w:val="22"/>
              </w:rPr>
              <w:t xml:space="preserve"> da </w:t>
            </w:r>
            <w:r w:rsidRPr="0087377D">
              <w:rPr>
                <w:sz w:val="22"/>
                <w:szCs w:val="22"/>
              </w:rPr>
              <w:t xml:space="preserve">mestringen over eget liv og handlinger giver selvværd. </w:t>
            </w:r>
          </w:p>
          <w:p w14:paraId="4E2B3DBD" w14:textId="77777777" w:rsidR="00C16401" w:rsidRPr="0087377D" w:rsidRDefault="00C16401" w:rsidP="00B671A4">
            <w:pPr>
              <w:rPr>
                <w:sz w:val="22"/>
                <w:szCs w:val="22"/>
              </w:rPr>
            </w:pPr>
          </w:p>
          <w:p w14:paraId="7786D9C2" w14:textId="77777777" w:rsidR="00C16401" w:rsidRPr="0087377D" w:rsidRDefault="00B671A4" w:rsidP="00B671A4">
            <w:pPr>
              <w:rPr>
                <w:sz w:val="22"/>
                <w:szCs w:val="22"/>
              </w:rPr>
            </w:pPr>
            <w:r w:rsidRPr="0087377D">
              <w:rPr>
                <w:sz w:val="22"/>
                <w:szCs w:val="22"/>
              </w:rPr>
              <w:t>Vi lader børnene hjælpe med praktisk arbejde,</w:t>
            </w:r>
            <w:r w:rsidR="00C16401" w:rsidRPr="0087377D">
              <w:rPr>
                <w:sz w:val="22"/>
                <w:szCs w:val="22"/>
              </w:rPr>
              <w:t xml:space="preserve"> </w:t>
            </w:r>
            <w:r w:rsidRPr="0087377D">
              <w:rPr>
                <w:sz w:val="22"/>
                <w:szCs w:val="22"/>
              </w:rPr>
              <w:t>når det kan lade sig gøre</w:t>
            </w:r>
            <w:r w:rsidR="00C16401" w:rsidRPr="0087377D">
              <w:rPr>
                <w:sz w:val="22"/>
                <w:szCs w:val="22"/>
              </w:rPr>
              <w:t xml:space="preserve"> og hvor det giver mening f.eks. </w:t>
            </w:r>
            <w:r w:rsidRPr="0087377D">
              <w:rPr>
                <w:sz w:val="22"/>
                <w:szCs w:val="22"/>
              </w:rPr>
              <w:t xml:space="preserve">tømme opvaskemaskine, lægge vasketøj sammen, </w:t>
            </w:r>
            <w:r w:rsidR="00C16401" w:rsidRPr="0087377D">
              <w:rPr>
                <w:sz w:val="22"/>
                <w:szCs w:val="22"/>
              </w:rPr>
              <w:t xml:space="preserve">hente rullevogn, dække bord, tage af bordet osv. </w:t>
            </w:r>
          </w:p>
          <w:p w14:paraId="412488ED" w14:textId="4427D7B6" w:rsidR="00B671A4" w:rsidRPr="0087377D" w:rsidRDefault="00C16401" w:rsidP="00C16401">
            <w:pPr>
              <w:rPr>
                <w:sz w:val="22"/>
                <w:szCs w:val="22"/>
              </w:rPr>
            </w:pPr>
            <w:r w:rsidRPr="0087377D">
              <w:rPr>
                <w:sz w:val="22"/>
                <w:szCs w:val="22"/>
              </w:rPr>
              <w:t xml:space="preserve">Dette gør vi da børnene på den måde er med til ikke kun at gøre noget for </w:t>
            </w:r>
            <w:r w:rsidR="005B66CF">
              <w:rPr>
                <w:sz w:val="22"/>
                <w:szCs w:val="22"/>
              </w:rPr>
              <w:t>d</w:t>
            </w:r>
            <w:r w:rsidRPr="0087377D">
              <w:rPr>
                <w:sz w:val="22"/>
                <w:szCs w:val="22"/>
              </w:rPr>
              <w:t>em selv, men gøre noget som har en betydning for andre. Det giver selvværd og er noget som vi har stort fokus på.</w:t>
            </w:r>
          </w:p>
          <w:p w14:paraId="31A5B3E1" w14:textId="77777777" w:rsidR="00B671A4" w:rsidRPr="0087377D" w:rsidRDefault="00B671A4" w:rsidP="00B671A4">
            <w:pPr>
              <w:rPr>
                <w:sz w:val="22"/>
                <w:szCs w:val="22"/>
              </w:rPr>
            </w:pPr>
          </w:p>
          <w:p w14:paraId="3CF29907" w14:textId="0478EC57" w:rsidR="00B671A4" w:rsidRPr="0087377D" w:rsidRDefault="00B671A4" w:rsidP="00B671A4">
            <w:pPr>
              <w:rPr>
                <w:sz w:val="22"/>
                <w:szCs w:val="22"/>
              </w:rPr>
            </w:pPr>
            <w:r w:rsidRPr="0087377D">
              <w:rPr>
                <w:sz w:val="22"/>
                <w:szCs w:val="22"/>
              </w:rPr>
              <w:t>Vi vægter legen højt, da den har værdi i børns generelle udvikling og i særdeleshed i børns alsidige personlige udvikling.</w:t>
            </w:r>
            <w:r w:rsidR="00CA50D5" w:rsidRPr="0087377D">
              <w:rPr>
                <w:sz w:val="22"/>
                <w:szCs w:val="22"/>
              </w:rPr>
              <w:t xml:space="preserve"> </w:t>
            </w:r>
            <w:r w:rsidRPr="0087377D">
              <w:rPr>
                <w:sz w:val="22"/>
                <w:szCs w:val="22"/>
              </w:rPr>
              <w:t>I legen udforsker børnene deres omverden,</w:t>
            </w:r>
            <w:r w:rsidR="00CA50D5" w:rsidRPr="0087377D">
              <w:rPr>
                <w:sz w:val="22"/>
                <w:szCs w:val="22"/>
              </w:rPr>
              <w:t xml:space="preserve"> </w:t>
            </w:r>
            <w:r w:rsidRPr="0087377D">
              <w:rPr>
                <w:sz w:val="22"/>
                <w:szCs w:val="22"/>
              </w:rPr>
              <w:t>bearbejder indtryk</w:t>
            </w:r>
            <w:r w:rsidR="00CA50D5" w:rsidRPr="0087377D">
              <w:rPr>
                <w:sz w:val="22"/>
                <w:szCs w:val="22"/>
              </w:rPr>
              <w:t>,</w:t>
            </w:r>
            <w:r w:rsidRPr="0087377D">
              <w:rPr>
                <w:sz w:val="22"/>
                <w:szCs w:val="22"/>
              </w:rPr>
              <w:t xml:space="preserve"> erfaringer og kommunikerer med andre.</w:t>
            </w:r>
          </w:p>
          <w:p w14:paraId="41E576A9" w14:textId="14AF3A37" w:rsidR="00B671A4" w:rsidRPr="0087377D" w:rsidRDefault="00B671A4" w:rsidP="00B671A4">
            <w:pPr>
              <w:rPr>
                <w:sz w:val="22"/>
                <w:szCs w:val="22"/>
              </w:rPr>
            </w:pPr>
            <w:r w:rsidRPr="0087377D">
              <w:rPr>
                <w:sz w:val="22"/>
                <w:szCs w:val="22"/>
              </w:rPr>
              <w:t xml:space="preserve">Gennem leg udvikles børn socialt, følelsesmæssigt, sprogligt, motorisk og intellektuelt. </w:t>
            </w:r>
            <w:r w:rsidR="00CA50D5" w:rsidRPr="0087377D">
              <w:rPr>
                <w:sz w:val="22"/>
                <w:szCs w:val="22"/>
              </w:rPr>
              <w:t>N</w:t>
            </w:r>
            <w:r w:rsidRPr="0087377D">
              <w:rPr>
                <w:sz w:val="22"/>
                <w:szCs w:val="22"/>
              </w:rPr>
              <w:t>ysgerrighed og fantasi</w:t>
            </w:r>
            <w:r w:rsidR="00CA50D5" w:rsidRPr="0087377D">
              <w:rPr>
                <w:sz w:val="22"/>
                <w:szCs w:val="22"/>
              </w:rPr>
              <w:t xml:space="preserve"> fremmes også i leg</w:t>
            </w:r>
            <w:r w:rsidRPr="0087377D">
              <w:rPr>
                <w:sz w:val="22"/>
                <w:szCs w:val="22"/>
              </w:rPr>
              <w:t>.</w:t>
            </w:r>
          </w:p>
          <w:p w14:paraId="53E3B7B5" w14:textId="06894B02" w:rsidR="00B671A4" w:rsidRPr="0087377D" w:rsidRDefault="00B671A4" w:rsidP="00B671A4">
            <w:pPr>
              <w:rPr>
                <w:sz w:val="22"/>
                <w:szCs w:val="22"/>
              </w:rPr>
            </w:pPr>
            <w:r w:rsidRPr="0087377D">
              <w:rPr>
                <w:sz w:val="22"/>
                <w:szCs w:val="22"/>
              </w:rPr>
              <w:t>Læringsmiljøet som legen skaber,</w:t>
            </w:r>
            <w:r w:rsidR="00CA50D5" w:rsidRPr="0087377D">
              <w:rPr>
                <w:sz w:val="22"/>
                <w:szCs w:val="22"/>
              </w:rPr>
              <w:t xml:space="preserve"> </w:t>
            </w:r>
            <w:r w:rsidRPr="0087377D">
              <w:rPr>
                <w:sz w:val="22"/>
                <w:szCs w:val="22"/>
              </w:rPr>
              <w:t>giver børn mulighed for at fordybe sig,</w:t>
            </w:r>
            <w:r w:rsidR="00CA50D5" w:rsidRPr="0087377D">
              <w:rPr>
                <w:sz w:val="22"/>
                <w:szCs w:val="22"/>
              </w:rPr>
              <w:t xml:space="preserve"> og</w:t>
            </w:r>
            <w:r w:rsidRPr="0087377D">
              <w:rPr>
                <w:sz w:val="22"/>
                <w:szCs w:val="22"/>
              </w:rPr>
              <w:t xml:space="preserve"> understøtter børn</w:t>
            </w:r>
            <w:r w:rsidR="00CA50D5" w:rsidRPr="0087377D">
              <w:rPr>
                <w:sz w:val="22"/>
                <w:szCs w:val="22"/>
              </w:rPr>
              <w:t>s</w:t>
            </w:r>
            <w:r w:rsidRPr="0087377D">
              <w:rPr>
                <w:sz w:val="22"/>
                <w:szCs w:val="22"/>
              </w:rPr>
              <w:t xml:space="preserve"> koncentrations- og abstraktionsevne.</w:t>
            </w:r>
          </w:p>
          <w:p w14:paraId="620B77BD" w14:textId="77777777" w:rsidR="00B671A4" w:rsidRPr="0087377D" w:rsidRDefault="00B671A4" w:rsidP="00B671A4">
            <w:pPr>
              <w:rPr>
                <w:sz w:val="22"/>
                <w:szCs w:val="22"/>
              </w:rPr>
            </w:pPr>
          </w:p>
          <w:p w14:paraId="2EF87DD0" w14:textId="77777777" w:rsidR="00CA50D5" w:rsidRPr="0087377D" w:rsidRDefault="00CA50D5" w:rsidP="00B671A4">
            <w:pPr>
              <w:rPr>
                <w:sz w:val="22"/>
                <w:szCs w:val="22"/>
              </w:rPr>
            </w:pPr>
            <w:r w:rsidRPr="0087377D">
              <w:rPr>
                <w:sz w:val="22"/>
                <w:szCs w:val="22"/>
              </w:rPr>
              <w:t>Eksempler på motoriske lege, hvor barnet både bliver udfordret på krop og på sig selv:</w:t>
            </w:r>
          </w:p>
          <w:p w14:paraId="48B01F30" w14:textId="77777777" w:rsidR="009D0110" w:rsidRPr="0087377D" w:rsidRDefault="009D0110" w:rsidP="00CA50D5">
            <w:pPr>
              <w:pStyle w:val="Listeafsnit"/>
              <w:numPr>
                <w:ilvl w:val="0"/>
                <w:numId w:val="38"/>
              </w:numPr>
              <w:rPr>
                <w:color w:val="auto"/>
                <w:sz w:val="22"/>
                <w:szCs w:val="22"/>
              </w:rPr>
            </w:pPr>
            <w:r w:rsidRPr="0087377D">
              <w:rPr>
                <w:color w:val="auto"/>
                <w:sz w:val="22"/>
                <w:szCs w:val="22"/>
              </w:rPr>
              <w:t>Indendørs motorikbane, balancegang, hoppe og kravle</w:t>
            </w:r>
          </w:p>
          <w:p w14:paraId="1145A06F" w14:textId="77777777" w:rsidR="009D0110" w:rsidRPr="0087377D" w:rsidRDefault="009D0110" w:rsidP="00CA50D5">
            <w:pPr>
              <w:pStyle w:val="Listeafsnit"/>
              <w:numPr>
                <w:ilvl w:val="0"/>
                <w:numId w:val="38"/>
              </w:numPr>
              <w:rPr>
                <w:color w:val="auto"/>
                <w:sz w:val="22"/>
                <w:szCs w:val="22"/>
              </w:rPr>
            </w:pPr>
            <w:r w:rsidRPr="0087377D">
              <w:rPr>
                <w:color w:val="auto"/>
                <w:sz w:val="22"/>
                <w:szCs w:val="22"/>
              </w:rPr>
              <w:t>Tur i gymnastiksal hvor der bliver leget grundlege, lavet motorikbane og gymnastik.</w:t>
            </w:r>
          </w:p>
          <w:p w14:paraId="502854C6" w14:textId="77777777" w:rsidR="009D0110" w:rsidRPr="0087377D" w:rsidRDefault="009D0110" w:rsidP="00CA50D5">
            <w:pPr>
              <w:pStyle w:val="Listeafsnit"/>
              <w:numPr>
                <w:ilvl w:val="0"/>
                <w:numId w:val="38"/>
              </w:numPr>
              <w:rPr>
                <w:color w:val="auto"/>
                <w:sz w:val="22"/>
                <w:szCs w:val="22"/>
              </w:rPr>
            </w:pPr>
            <w:r w:rsidRPr="0087377D">
              <w:rPr>
                <w:color w:val="auto"/>
                <w:sz w:val="22"/>
                <w:szCs w:val="22"/>
              </w:rPr>
              <w:t>Børne Yoga, massage og afslapning.</w:t>
            </w:r>
          </w:p>
          <w:p w14:paraId="6CFD7775" w14:textId="6837A8C2" w:rsidR="00B671A4" w:rsidRPr="0087377D" w:rsidRDefault="009D0110" w:rsidP="00CA50D5">
            <w:pPr>
              <w:pStyle w:val="Listeafsnit"/>
              <w:numPr>
                <w:ilvl w:val="0"/>
                <w:numId w:val="38"/>
              </w:numPr>
              <w:rPr>
                <w:color w:val="auto"/>
                <w:sz w:val="22"/>
                <w:szCs w:val="22"/>
              </w:rPr>
            </w:pPr>
            <w:r w:rsidRPr="0087377D">
              <w:rPr>
                <w:color w:val="auto"/>
                <w:sz w:val="22"/>
                <w:szCs w:val="22"/>
              </w:rPr>
              <w:t>Uderummet, forskellige lege på legepladsen, cykling, ture i området.</w:t>
            </w:r>
          </w:p>
          <w:p w14:paraId="46B3159D" w14:textId="5F50FF2D" w:rsidR="009D0110" w:rsidRPr="0087377D" w:rsidRDefault="009D0110" w:rsidP="009D0110">
            <w:pPr>
              <w:rPr>
                <w:sz w:val="22"/>
                <w:szCs w:val="22"/>
              </w:rPr>
            </w:pPr>
          </w:p>
          <w:p w14:paraId="25645624" w14:textId="77777777" w:rsidR="00B671A4" w:rsidRPr="0087377D" w:rsidRDefault="009D0110" w:rsidP="00D908E2">
            <w:pPr>
              <w:rPr>
                <w:sz w:val="22"/>
                <w:szCs w:val="22"/>
              </w:rPr>
            </w:pPr>
            <w:r w:rsidRPr="0087377D">
              <w:rPr>
                <w:sz w:val="22"/>
                <w:szCs w:val="22"/>
              </w:rPr>
              <w:t>Der skabes kreative rum, hvor der er mulighed for at udfordre sin kreativitet samt at mulighed for at mestre nye færdigheder:</w:t>
            </w:r>
          </w:p>
          <w:p w14:paraId="4DD035DE" w14:textId="77777777" w:rsidR="009D0110" w:rsidRPr="0087377D" w:rsidRDefault="008725D5" w:rsidP="00D908E2">
            <w:pPr>
              <w:pStyle w:val="Listeafsnit"/>
              <w:numPr>
                <w:ilvl w:val="0"/>
                <w:numId w:val="39"/>
              </w:numPr>
              <w:ind w:left="360"/>
              <w:rPr>
                <w:sz w:val="22"/>
                <w:szCs w:val="22"/>
              </w:rPr>
            </w:pPr>
            <w:r w:rsidRPr="0087377D">
              <w:rPr>
                <w:color w:val="auto"/>
                <w:sz w:val="22"/>
                <w:szCs w:val="22"/>
              </w:rPr>
              <w:t>Maler og tegner</w:t>
            </w:r>
          </w:p>
          <w:p w14:paraId="37DE2698" w14:textId="77777777" w:rsidR="008725D5" w:rsidRPr="0087377D" w:rsidRDefault="008725D5" w:rsidP="00D908E2">
            <w:pPr>
              <w:pStyle w:val="Listeafsnit"/>
              <w:numPr>
                <w:ilvl w:val="0"/>
                <w:numId w:val="39"/>
              </w:numPr>
              <w:ind w:left="360"/>
              <w:rPr>
                <w:color w:val="auto"/>
                <w:sz w:val="22"/>
                <w:szCs w:val="22"/>
              </w:rPr>
            </w:pPr>
            <w:r w:rsidRPr="0087377D">
              <w:rPr>
                <w:color w:val="auto"/>
                <w:sz w:val="22"/>
                <w:szCs w:val="22"/>
              </w:rPr>
              <w:lastRenderedPageBreak/>
              <w:t>Klipper og klistre</w:t>
            </w:r>
          </w:p>
          <w:p w14:paraId="093E7441" w14:textId="33EB0CC7" w:rsidR="00D908E2" w:rsidRPr="0087377D" w:rsidRDefault="00AA4A17" w:rsidP="00D908E2">
            <w:pPr>
              <w:pStyle w:val="Listeafsnit"/>
              <w:numPr>
                <w:ilvl w:val="0"/>
                <w:numId w:val="39"/>
              </w:numPr>
              <w:ind w:left="360"/>
              <w:rPr>
                <w:sz w:val="22"/>
                <w:szCs w:val="22"/>
              </w:rPr>
            </w:pPr>
            <w:r w:rsidRPr="0087377D">
              <w:rPr>
                <w:color w:val="auto"/>
                <w:sz w:val="22"/>
                <w:szCs w:val="22"/>
              </w:rPr>
              <w:t>Vi s</w:t>
            </w:r>
            <w:r w:rsidR="008725D5" w:rsidRPr="0087377D">
              <w:rPr>
                <w:color w:val="auto"/>
                <w:sz w:val="22"/>
                <w:szCs w:val="22"/>
              </w:rPr>
              <w:t>anser gennem</w:t>
            </w:r>
            <w:r w:rsidRPr="0087377D">
              <w:rPr>
                <w:color w:val="auto"/>
                <w:sz w:val="22"/>
                <w:szCs w:val="22"/>
              </w:rPr>
              <w:t>, fingermaling</w:t>
            </w:r>
            <w:r w:rsidR="00507CFD">
              <w:rPr>
                <w:color w:val="auto"/>
                <w:sz w:val="22"/>
                <w:szCs w:val="22"/>
              </w:rPr>
              <w:t xml:space="preserve">, kartoffelmel </w:t>
            </w:r>
            <w:r w:rsidRPr="0087377D">
              <w:rPr>
                <w:color w:val="auto"/>
                <w:sz w:val="22"/>
                <w:szCs w:val="22"/>
              </w:rPr>
              <w:t>mm.</w:t>
            </w:r>
          </w:p>
          <w:p w14:paraId="1EF95DFB" w14:textId="5B560608" w:rsidR="00AA4A17" w:rsidRPr="0087377D" w:rsidRDefault="00AA4A17" w:rsidP="00D908E2">
            <w:pPr>
              <w:pStyle w:val="Listeafsnit"/>
              <w:numPr>
                <w:ilvl w:val="0"/>
                <w:numId w:val="39"/>
              </w:numPr>
              <w:ind w:left="360"/>
              <w:rPr>
                <w:color w:val="auto"/>
                <w:sz w:val="22"/>
                <w:szCs w:val="22"/>
              </w:rPr>
            </w:pPr>
            <w:r w:rsidRPr="0087377D">
              <w:rPr>
                <w:color w:val="auto"/>
                <w:sz w:val="22"/>
                <w:szCs w:val="22"/>
              </w:rPr>
              <w:t>På legepladsen med vand, sand og mudder</w:t>
            </w:r>
            <w:r w:rsidR="00507CFD">
              <w:rPr>
                <w:color w:val="auto"/>
                <w:sz w:val="22"/>
                <w:szCs w:val="22"/>
              </w:rPr>
              <w:t>.</w:t>
            </w:r>
          </w:p>
          <w:p w14:paraId="6DA19E90" w14:textId="57944936" w:rsidR="000D32EA" w:rsidRPr="007400E9" w:rsidRDefault="000D32EA" w:rsidP="000D32EA">
            <w:r w:rsidRPr="0087377D">
              <w:rPr>
                <w:sz w:val="22"/>
                <w:szCs w:val="22"/>
              </w:rPr>
              <w:t>Vi har i hverdagen og i vores planlægning fokus på at sætte lege og aktiviteter i gang, som har det formål at udvikle og skabe noget nyt, men lader også barnet selv skabe hvad det ar brug for. Vi øver barnet i selv at søge løsninger på konflikter, men guider, støtter og hjælper til hvor vi vurderer der er behov.</w:t>
            </w:r>
            <w:r w:rsidRPr="0087377D">
              <w:rPr>
                <w:sz w:val="22"/>
                <w:szCs w:val="22"/>
              </w:rPr>
              <w:br/>
            </w:r>
          </w:p>
        </w:tc>
      </w:tr>
      <w:tr w:rsidR="00CA50D5" w14:paraId="5A8F56A8" w14:textId="77777777" w:rsidTr="00F8580F">
        <w:tc>
          <w:tcPr>
            <w:tcW w:w="9638" w:type="dxa"/>
          </w:tcPr>
          <w:p w14:paraId="5A326667" w14:textId="3FAF5EA1" w:rsidR="00CA50D5" w:rsidRPr="001D4135" w:rsidRDefault="00CA50D5" w:rsidP="001D4135">
            <w:pPr>
              <w:pStyle w:val="Tekst5rd"/>
              <w:suppressAutoHyphens/>
            </w:pPr>
          </w:p>
        </w:tc>
      </w:tr>
    </w:tbl>
    <w:p w14:paraId="6B8F09F6" w14:textId="1B169D09" w:rsidR="003B4C9C" w:rsidRDefault="003B4C9C" w:rsidP="003B4C9C">
      <w:pPr>
        <w:pStyle w:val="MiniPara"/>
      </w:pPr>
    </w:p>
    <w:p w14:paraId="697E1BE6"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9AAC093" w14:textId="77777777" w:rsidTr="00F8580F">
        <w:trPr>
          <w:cantSplit/>
        </w:trPr>
        <w:tc>
          <w:tcPr>
            <w:tcW w:w="7087" w:type="dxa"/>
          </w:tcPr>
          <w:p w14:paraId="2601385F" w14:textId="77777777" w:rsidR="003B4C9C" w:rsidRPr="00084F73" w:rsidRDefault="003B4C9C" w:rsidP="00F8580F">
            <w:pPr>
              <w:pStyle w:val="Overskrift2"/>
              <w:rPr>
                <w:color w:val="CD1626" w:themeColor="accent2"/>
              </w:rPr>
            </w:pPr>
            <w:r>
              <w:rPr>
                <w:color w:val="CD1626" w:themeColor="accent2"/>
              </w:rPr>
              <w:t>Social udvikling</w:t>
            </w:r>
          </w:p>
          <w:p w14:paraId="17DC6AFB"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7E00EA2F"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04250676" w14:textId="77777777" w:rsidR="003B4C9C" w:rsidRPr="00B02D50" w:rsidRDefault="003B4C9C" w:rsidP="00F8580F">
            <w:pPr>
              <w:pStyle w:val="Byline"/>
            </w:pPr>
            <w:r w:rsidRPr="003B4C9C">
              <w:t>Den styrkede pædagogiske læreplan, Rammer og indhold, s. 38-39</w:t>
            </w:r>
          </w:p>
        </w:tc>
        <w:tc>
          <w:tcPr>
            <w:tcW w:w="2551" w:type="dxa"/>
          </w:tcPr>
          <w:p w14:paraId="1B759A3C" w14:textId="77777777" w:rsidR="003B4C9C" w:rsidRDefault="005D3542" w:rsidP="00F8580F">
            <w:pPr>
              <w:jc w:val="right"/>
              <w:rPr>
                <w:color w:val="0077B3" w:themeColor="accent1"/>
              </w:rPr>
            </w:pPr>
            <w:r>
              <w:rPr>
                <w:noProof/>
                <w:color w:val="0077B3" w:themeColor="accent1"/>
                <w:lang w:eastAsia="da-DK"/>
              </w:rPr>
              <w:drawing>
                <wp:inline distT="0" distB="0" distL="0" distR="0" wp14:anchorId="5B0E5357" wp14:editId="4FA00952">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6AA7388"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7400B53A" w14:textId="77777777" w:rsidTr="00F8580F">
        <w:tc>
          <w:tcPr>
            <w:tcW w:w="9638" w:type="dxa"/>
          </w:tcPr>
          <w:p w14:paraId="041F2817" w14:textId="77777777" w:rsidR="003B4C9C" w:rsidRDefault="003B4C9C" w:rsidP="00F8580F">
            <w:pPr>
              <w:pStyle w:val="Tekst4"/>
              <w:ind w:left="284"/>
            </w:pPr>
            <w:r w:rsidRPr="005A03C3">
              <w:t>Pædagogiske mål for læreplanstemaet:</w:t>
            </w:r>
          </w:p>
          <w:p w14:paraId="3A519B40"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7BDB61F"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1D7601AC" w14:textId="77777777" w:rsidTr="00F8580F">
        <w:tc>
          <w:tcPr>
            <w:tcW w:w="9638" w:type="dxa"/>
          </w:tcPr>
          <w:p w14:paraId="5A355679" w14:textId="406B361B" w:rsidR="003B4C9C" w:rsidRDefault="00B15E27" w:rsidP="00F8580F">
            <w:pPr>
              <w:pStyle w:val="Tekst5rd"/>
            </w:pPr>
            <w:r>
              <w:rPr>
                <w:b w:val="0"/>
                <w:color w:val="auto"/>
                <w:sz w:val="20"/>
              </w:rPr>
              <w:br w:type="page"/>
            </w:r>
            <w:r>
              <w:rPr>
                <w:b w:val="0"/>
                <w:color w:val="auto"/>
                <w:sz w:val="20"/>
              </w:rPr>
              <w:br w:type="page"/>
            </w:r>
            <w:r w:rsidR="005D3542" w:rsidRPr="005D3542">
              <w:t>Hvordan understøtter vores pædagogiske læringsmiljø børnenes sociale udvikling?</w:t>
            </w:r>
          </w:p>
          <w:p w14:paraId="4B434915" w14:textId="77777777" w:rsidR="003B4C9C" w:rsidRDefault="005D3542" w:rsidP="00F8580F">
            <w:pPr>
              <w:pStyle w:val="Tekst1rd"/>
            </w:pPr>
            <w:r w:rsidRPr="005D3542">
              <w:t>Herunder, hvordan vores pædagogiske læringsmiljø:</w:t>
            </w:r>
          </w:p>
          <w:p w14:paraId="6F577E65"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0A98EBBF" w14:textId="77777777" w:rsidR="005D3542" w:rsidRPr="005D3542" w:rsidRDefault="005D3542" w:rsidP="005D3542">
            <w:pPr>
              <w:pStyle w:val="Bullettekst3rd"/>
            </w:pPr>
            <w:r w:rsidRPr="005D3542">
              <w:t xml:space="preserve">Tager udgangspunkt i det fælles pædagogiske grundlag </w:t>
            </w:r>
          </w:p>
          <w:p w14:paraId="2798A607" w14:textId="77777777" w:rsidR="003B4C9C" w:rsidRDefault="005D3542" w:rsidP="00F8580F">
            <w:pPr>
              <w:pStyle w:val="Bullettekst3rd"/>
              <w:spacing w:after="240"/>
            </w:pPr>
            <w:r w:rsidRPr="005D3542">
              <w:t>Ses i samspil med de øvrige læreplanstemaer.</w:t>
            </w:r>
          </w:p>
          <w:p w14:paraId="69F93FFB" w14:textId="46627FED" w:rsidR="007E0EA2" w:rsidRPr="0087377D" w:rsidRDefault="007E0EA2" w:rsidP="00F97078">
            <w:pPr>
              <w:jc w:val="center"/>
              <w:rPr>
                <w:i/>
                <w:iCs/>
                <w:sz w:val="22"/>
                <w:szCs w:val="22"/>
              </w:rPr>
            </w:pPr>
            <w:r w:rsidRPr="0087377D">
              <w:rPr>
                <w:i/>
                <w:iCs/>
                <w:sz w:val="22"/>
                <w:szCs w:val="22"/>
              </w:rPr>
              <w:t xml:space="preserve">For at alle børn i </w:t>
            </w:r>
            <w:r w:rsidR="00F97078" w:rsidRPr="0087377D">
              <w:rPr>
                <w:i/>
                <w:iCs/>
                <w:sz w:val="22"/>
                <w:szCs w:val="22"/>
              </w:rPr>
              <w:t>BørneBiksen</w:t>
            </w:r>
            <w:r w:rsidRPr="0087377D">
              <w:rPr>
                <w:i/>
                <w:iCs/>
                <w:sz w:val="22"/>
                <w:szCs w:val="22"/>
              </w:rPr>
              <w:t xml:space="preserve"> får mulighed for at opbygge relationer til andre børn og de voksne, og derved udvikle empati, skal vi sikre at vi har et læringsmiljø hvor alle børn trives og kan indgå i sociale fælle</w:t>
            </w:r>
            <w:r w:rsidR="00F97078" w:rsidRPr="0087377D">
              <w:rPr>
                <w:i/>
                <w:iCs/>
                <w:sz w:val="22"/>
                <w:szCs w:val="22"/>
              </w:rPr>
              <w:t>s</w:t>
            </w:r>
            <w:r w:rsidRPr="0087377D">
              <w:rPr>
                <w:i/>
                <w:iCs/>
                <w:sz w:val="22"/>
                <w:szCs w:val="22"/>
              </w:rPr>
              <w:t>skaber.</w:t>
            </w:r>
          </w:p>
          <w:p w14:paraId="4BD290E5" w14:textId="77777777" w:rsidR="00F97078" w:rsidRPr="0087377D" w:rsidRDefault="00F97078" w:rsidP="007E0EA2">
            <w:pPr>
              <w:rPr>
                <w:sz w:val="22"/>
                <w:szCs w:val="22"/>
              </w:rPr>
            </w:pPr>
          </w:p>
          <w:p w14:paraId="1A1882F0" w14:textId="76261E22" w:rsidR="007E0EA2" w:rsidRPr="0087377D" w:rsidRDefault="007E0EA2" w:rsidP="007E0EA2">
            <w:pPr>
              <w:rPr>
                <w:sz w:val="22"/>
                <w:szCs w:val="22"/>
              </w:rPr>
            </w:pPr>
            <w:r w:rsidRPr="0087377D">
              <w:rPr>
                <w:sz w:val="22"/>
                <w:szCs w:val="22"/>
              </w:rPr>
              <w:t xml:space="preserve">Det skal på samme tid understøtte et fællesskab, hvor forskellighed skal ses som en ressource, og bidrager til </w:t>
            </w:r>
            <w:r w:rsidR="00F97078" w:rsidRPr="0087377D">
              <w:rPr>
                <w:sz w:val="22"/>
                <w:szCs w:val="22"/>
              </w:rPr>
              <w:t xml:space="preserve">den </w:t>
            </w:r>
            <w:r w:rsidRPr="0087377D">
              <w:rPr>
                <w:sz w:val="22"/>
                <w:szCs w:val="22"/>
              </w:rPr>
              <w:t>demokratisk</w:t>
            </w:r>
            <w:r w:rsidR="00F97078" w:rsidRPr="0087377D">
              <w:rPr>
                <w:sz w:val="22"/>
                <w:szCs w:val="22"/>
              </w:rPr>
              <w:t>e</w:t>
            </w:r>
            <w:r w:rsidRPr="0087377D">
              <w:rPr>
                <w:sz w:val="22"/>
                <w:szCs w:val="22"/>
              </w:rPr>
              <w:t xml:space="preserve"> dannelse.</w:t>
            </w:r>
          </w:p>
          <w:p w14:paraId="7C7524CF" w14:textId="5AD519CA" w:rsidR="00F97078" w:rsidRDefault="007E0EA2" w:rsidP="007E0EA2">
            <w:r w:rsidRPr="0087377D">
              <w:rPr>
                <w:sz w:val="22"/>
                <w:szCs w:val="22"/>
              </w:rPr>
              <w:t>I Børne</w:t>
            </w:r>
            <w:r w:rsidR="00507CFD">
              <w:rPr>
                <w:sz w:val="22"/>
                <w:szCs w:val="22"/>
              </w:rPr>
              <w:t>B</w:t>
            </w:r>
            <w:r w:rsidRPr="0087377D">
              <w:rPr>
                <w:sz w:val="22"/>
                <w:szCs w:val="22"/>
              </w:rPr>
              <w:t>iksen er legen grundlæggende.</w:t>
            </w:r>
            <w:r w:rsidR="00F97078" w:rsidRPr="0087377D">
              <w:rPr>
                <w:sz w:val="22"/>
                <w:szCs w:val="22"/>
              </w:rPr>
              <w:t xml:space="preserve"> </w:t>
            </w:r>
            <w:r w:rsidRPr="0087377D">
              <w:rPr>
                <w:sz w:val="22"/>
                <w:szCs w:val="22"/>
              </w:rPr>
              <w:t>Det pædagogiske læringsmiljø,</w:t>
            </w:r>
            <w:r w:rsidR="00F97078" w:rsidRPr="0087377D">
              <w:rPr>
                <w:sz w:val="22"/>
                <w:szCs w:val="22"/>
              </w:rPr>
              <w:t xml:space="preserve"> </w:t>
            </w:r>
            <w:r w:rsidRPr="0087377D">
              <w:rPr>
                <w:sz w:val="22"/>
                <w:szCs w:val="22"/>
              </w:rPr>
              <w:t>der opstår når børn le</w:t>
            </w:r>
            <w:r w:rsidRPr="0087377D">
              <w:rPr>
                <w:sz w:val="22"/>
                <w:szCs w:val="22"/>
              </w:rPr>
              <w:lastRenderedPageBreak/>
              <w:t>ger,</w:t>
            </w:r>
            <w:r w:rsidR="00F97078" w:rsidRPr="0087377D">
              <w:rPr>
                <w:sz w:val="22"/>
                <w:szCs w:val="22"/>
              </w:rPr>
              <w:t xml:space="preserve"> </w:t>
            </w:r>
            <w:r w:rsidRPr="0087377D">
              <w:rPr>
                <w:sz w:val="22"/>
                <w:szCs w:val="22"/>
              </w:rPr>
              <w:t xml:space="preserve">fremmer </w:t>
            </w:r>
            <w:r w:rsidR="00F97078" w:rsidRPr="0087377D">
              <w:rPr>
                <w:sz w:val="22"/>
                <w:szCs w:val="22"/>
              </w:rPr>
              <w:t>barnets</w:t>
            </w:r>
            <w:r w:rsidRPr="0087377D">
              <w:rPr>
                <w:sz w:val="22"/>
                <w:szCs w:val="22"/>
              </w:rPr>
              <w:t xml:space="preserve"> sociale læring, som samspil, nærvær og forståelse for hinanden.</w:t>
            </w:r>
          </w:p>
          <w:p w14:paraId="481181E3" w14:textId="478B48E5" w:rsidR="007E0EA2" w:rsidRPr="0087377D" w:rsidRDefault="007E0EA2" w:rsidP="007E0EA2">
            <w:pPr>
              <w:rPr>
                <w:sz w:val="22"/>
                <w:szCs w:val="22"/>
              </w:rPr>
            </w:pPr>
            <w:r w:rsidRPr="0087377D">
              <w:rPr>
                <w:sz w:val="22"/>
                <w:szCs w:val="22"/>
              </w:rPr>
              <w:t>Vi er bevi</w:t>
            </w:r>
            <w:r w:rsidR="005B66CF">
              <w:rPr>
                <w:sz w:val="22"/>
                <w:szCs w:val="22"/>
              </w:rPr>
              <w:t>d</w:t>
            </w:r>
            <w:r w:rsidRPr="0087377D">
              <w:rPr>
                <w:sz w:val="22"/>
                <w:szCs w:val="22"/>
              </w:rPr>
              <w:t>ste om at vi er rollemodeller for børnene,</w:t>
            </w:r>
            <w:r w:rsidR="00791A68" w:rsidRPr="0087377D">
              <w:rPr>
                <w:sz w:val="22"/>
                <w:szCs w:val="22"/>
              </w:rPr>
              <w:t xml:space="preserve"> </w:t>
            </w:r>
            <w:r w:rsidRPr="0087377D">
              <w:rPr>
                <w:sz w:val="22"/>
                <w:szCs w:val="22"/>
              </w:rPr>
              <w:t xml:space="preserve">vores indbyrdes forhold og omgangstone med hinanden er vigtig læring for børnene, ligesom vores reaktioner og væremåde over for børnene bliver aflæst og indlært, derfor er det vigtigt at vi er anerkendende og udviser omsorg, og at alle føler sig set. </w:t>
            </w:r>
          </w:p>
          <w:p w14:paraId="62B0BC6D" w14:textId="0C67C091" w:rsidR="007E0EA2" w:rsidRPr="0087377D" w:rsidRDefault="007E0EA2" w:rsidP="007E0EA2">
            <w:pPr>
              <w:rPr>
                <w:sz w:val="22"/>
                <w:szCs w:val="22"/>
              </w:rPr>
            </w:pPr>
            <w:r w:rsidRPr="0087377D">
              <w:rPr>
                <w:sz w:val="22"/>
                <w:szCs w:val="22"/>
              </w:rPr>
              <w:t>Vi er opmærksomme på at alle børn bliver set og budt velkommen</w:t>
            </w:r>
            <w:r w:rsidR="00791A68" w:rsidRPr="0087377D">
              <w:rPr>
                <w:sz w:val="22"/>
                <w:szCs w:val="22"/>
              </w:rPr>
              <w:t>.</w:t>
            </w:r>
            <w:r w:rsidR="00791A68" w:rsidRPr="0087377D">
              <w:rPr>
                <w:sz w:val="22"/>
                <w:szCs w:val="22"/>
              </w:rPr>
              <w:br/>
              <w:t xml:space="preserve">Vi </w:t>
            </w:r>
            <w:r w:rsidRPr="0087377D">
              <w:rPr>
                <w:sz w:val="22"/>
                <w:szCs w:val="22"/>
              </w:rPr>
              <w:t>prioriterer kærlig berøring og kram, hvilket børnene spejler og overfører på hinanden.</w:t>
            </w:r>
          </w:p>
          <w:p w14:paraId="5685C4EF" w14:textId="4578429F" w:rsidR="00B15E27" w:rsidRDefault="00B15E27" w:rsidP="007E0EA2">
            <w:pPr>
              <w:rPr>
                <w:b/>
                <w:bCs/>
                <w:sz w:val="22"/>
                <w:szCs w:val="22"/>
              </w:rPr>
            </w:pPr>
          </w:p>
          <w:p w14:paraId="31A0A7E7" w14:textId="77777777" w:rsidR="005B66CF" w:rsidRPr="0087377D" w:rsidRDefault="005B66CF" w:rsidP="007E0EA2">
            <w:pPr>
              <w:rPr>
                <w:b/>
                <w:bCs/>
                <w:sz w:val="22"/>
                <w:szCs w:val="22"/>
              </w:rPr>
            </w:pPr>
          </w:p>
          <w:p w14:paraId="3D49EFFC" w14:textId="0E3255A6" w:rsidR="00285986" w:rsidRPr="0087377D" w:rsidRDefault="00285986" w:rsidP="00667453">
            <w:pPr>
              <w:widowControl w:val="0"/>
              <w:autoSpaceDE w:val="0"/>
              <w:autoSpaceDN w:val="0"/>
              <w:adjustRightInd w:val="0"/>
              <w:spacing w:after="200" w:line="276" w:lineRule="auto"/>
              <w:jc w:val="center"/>
              <w:rPr>
                <w:rFonts w:cs="Arial"/>
                <w:i/>
                <w:iCs/>
                <w:sz w:val="22"/>
                <w:szCs w:val="22"/>
              </w:rPr>
            </w:pPr>
            <w:r w:rsidRPr="0087377D">
              <w:rPr>
                <w:rFonts w:cs="Arial"/>
                <w:i/>
                <w:iCs/>
                <w:sz w:val="22"/>
                <w:szCs w:val="22"/>
              </w:rPr>
              <w:t>Social udvikling skabes i fællesskaber og gennem relationer til andre – fx i venskaber, i leg og i gruppesammenhænge. Sociale relationer er en forudsætning for barnets trivsel, dannelse, læring og udvikling. At blive</w:t>
            </w:r>
            <w:r w:rsidR="00667453" w:rsidRPr="0087377D">
              <w:rPr>
                <w:rFonts w:cs="Arial"/>
                <w:i/>
                <w:iCs/>
                <w:sz w:val="22"/>
                <w:szCs w:val="22"/>
              </w:rPr>
              <w:t xml:space="preserve"> </w:t>
            </w:r>
            <w:r w:rsidRPr="0087377D">
              <w:rPr>
                <w:rFonts w:cs="Arial"/>
                <w:i/>
                <w:iCs/>
                <w:sz w:val="22"/>
                <w:szCs w:val="22"/>
              </w:rPr>
              <w:t>set og hørt af andre er en forudsætning for barnets eksistens som socialt individ.  Barnet har brug for rammer, hvor det udvikler empati, tilknytning, relationer og sociale færdigheder.</w:t>
            </w:r>
          </w:p>
          <w:p w14:paraId="2FB47E5A" w14:textId="77777777" w:rsidR="005B66CF" w:rsidRDefault="005B66CF" w:rsidP="00285986">
            <w:pPr>
              <w:widowControl w:val="0"/>
              <w:autoSpaceDE w:val="0"/>
              <w:autoSpaceDN w:val="0"/>
              <w:adjustRightInd w:val="0"/>
              <w:spacing w:after="200" w:line="276" w:lineRule="auto"/>
              <w:rPr>
                <w:rFonts w:cs="Arial"/>
                <w:sz w:val="22"/>
                <w:szCs w:val="22"/>
              </w:rPr>
            </w:pPr>
          </w:p>
          <w:p w14:paraId="67080490" w14:textId="7B561019" w:rsidR="00285986" w:rsidRPr="0087377D" w:rsidRDefault="00667453" w:rsidP="00285986">
            <w:pPr>
              <w:widowControl w:val="0"/>
              <w:autoSpaceDE w:val="0"/>
              <w:autoSpaceDN w:val="0"/>
              <w:adjustRightInd w:val="0"/>
              <w:spacing w:after="200" w:line="276" w:lineRule="auto"/>
              <w:rPr>
                <w:rFonts w:cs="Arial"/>
                <w:sz w:val="22"/>
                <w:szCs w:val="22"/>
              </w:rPr>
            </w:pPr>
            <w:r w:rsidRPr="0087377D">
              <w:rPr>
                <w:rFonts w:cs="Arial"/>
                <w:sz w:val="22"/>
                <w:szCs w:val="22"/>
              </w:rPr>
              <w:t xml:space="preserve">Vores fokus er at barnet skal </w:t>
            </w:r>
            <w:r w:rsidR="00285986" w:rsidRPr="0087377D">
              <w:rPr>
                <w:rFonts w:cs="Arial"/>
                <w:sz w:val="22"/>
                <w:szCs w:val="22"/>
              </w:rPr>
              <w:t>opleve, at uanset hvilken baggrund, køn, alder eller kultur man kommer med, ses det</w:t>
            </w:r>
            <w:r w:rsidRPr="0087377D">
              <w:rPr>
                <w:rFonts w:cs="Arial"/>
                <w:sz w:val="22"/>
                <w:szCs w:val="22"/>
              </w:rPr>
              <w:t xml:space="preserve"> enkelte barn</w:t>
            </w:r>
            <w:r w:rsidR="00285986" w:rsidRPr="0087377D">
              <w:rPr>
                <w:rFonts w:cs="Arial"/>
                <w:sz w:val="22"/>
                <w:szCs w:val="22"/>
              </w:rPr>
              <w:t xml:space="preserve"> som en ressource - Personalet har et ressourcesyn på børnene, </w:t>
            </w:r>
            <w:r w:rsidR="00F82C40" w:rsidRPr="0087377D">
              <w:rPr>
                <w:rFonts w:cs="Arial"/>
                <w:sz w:val="22"/>
                <w:szCs w:val="22"/>
              </w:rPr>
              <w:t xml:space="preserve">og </w:t>
            </w:r>
            <w:r w:rsidR="00285986" w:rsidRPr="0087377D">
              <w:rPr>
                <w:rFonts w:cs="Arial"/>
                <w:sz w:val="22"/>
                <w:szCs w:val="22"/>
              </w:rPr>
              <w:t xml:space="preserve">går i dialog med </w:t>
            </w:r>
            <w:r w:rsidR="00F82C40" w:rsidRPr="0087377D">
              <w:rPr>
                <w:rFonts w:cs="Arial"/>
                <w:sz w:val="22"/>
                <w:szCs w:val="22"/>
              </w:rPr>
              <w:t>barnet</w:t>
            </w:r>
            <w:r w:rsidR="00285986" w:rsidRPr="0087377D">
              <w:rPr>
                <w:rFonts w:cs="Arial"/>
                <w:sz w:val="22"/>
                <w:szCs w:val="22"/>
              </w:rPr>
              <w:t xml:space="preserve"> om de</w:t>
            </w:r>
            <w:r w:rsidR="00F82C40" w:rsidRPr="0087377D">
              <w:rPr>
                <w:rFonts w:cs="Arial"/>
                <w:sz w:val="22"/>
                <w:szCs w:val="22"/>
              </w:rPr>
              <w:t>ts</w:t>
            </w:r>
            <w:r w:rsidR="00285986" w:rsidRPr="0087377D">
              <w:rPr>
                <w:rFonts w:cs="Arial"/>
                <w:sz w:val="22"/>
                <w:szCs w:val="22"/>
              </w:rPr>
              <w:t xml:space="preserve"> liv og hverdag og er inkluderende. </w:t>
            </w:r>
            <w:r w:rsidRPr="0087377D">
              <w:rPr>
                <w:rFonts w:cs="Arial"/>
                <w:sz w:val="22"/>
                <w:szCs w:val="22"/>
              </w:rPr>
              <w:br/>
              <w:t xml:space="preserve">Samtidig er vi opmærksomme på at </w:t>
            </w:r>
            <w:r w:rsidR="00F82C40" w:rsidRPr="0087377D">
              <w:rPr>
                <w:rFonts w:cs="Arial"/>
                <w:sz w:val="22"/>
                <w:szCs w:val="22"/>
              </w:rPr>
              <w:t>b</w:t>
            </w:r>
            <w:r w:rsidRPr="0087377D">
              <w:rPr>
                <w:rFonts w:cs="Arial"/>
                <w:sz w:val="22"/>
                <w:szCs w:val="22"/>
              </w:rPr>
              <w:t xml:space="preserve">arnet </w:t>
            </w:r>
            <w:r w:rsidR="00285986" w:rsidRPr="0087377D">
              <w:rPr>
                <w:rFonts w:cs="Arial"/>
                <w:sz w:val="22"/>
                <w:szCs w:val="22"/>
              </w:rPr>
              <w:t>oplever mulighed for at være i centrum</w:t>
            </w:r>
            <w:r w:rsidR="00F82C40" w:rsidRPr="0087377D">
              <w:rPr>
                <w:rFonts w:cs="Arial"/>
                <w:sz w:val="22"/>
                <w:szCs w:val="22"/>
              </w:rPr>
              <w:t xml:space="preserve"> - </w:t>
            </w:r>
            <w:r w:rsidR="00285986" w:rsidRPr="0087377D">
              <w:rPr>
                <w:rFonts w:cs="Arial"/>
                <w:sz w:val="22"/>
                <w:szCs w:val="22"/>
              </w:rPr>
              <w:t>Det kan være ved samlingen for at fremme fællesskabsfølelse</w:t>
            </w:r>
            <w:r w:rsidR="00F82C40" w:rsidRPr="0087377D">
              <w:rPr>
                <w:rFonts w:cs="Arial"/>
                <w:sz w:val="22"/>
                <w:szCs w:val="22"/>
              </w:rPr>
              <w:t>n hos det enkelte barn</w:t>
            </w:r>
            <w:r w:rsidR="00285986" w:rsidRPr="0087377D">
              <w:rPr>
                <w:rFonts w:cs="Arial"/>
                <w:sz w:val="22"/>
                <w:szCs w:val="22"/>
              </w:rPr>
              <w:t>.</w:t>
            </w:r>
          </w:p>
          <w:p w14:paraId="39A3FAF5" w14:textId="3C6DE230" w:rsidR="00285986" w:rsidRPr="0087377D" w:rsidRDefault="00F82C40" w:rsidP="00285986">
            <w:pPr>
              <w:widowControl w:val="0"/>
              <w:autoSpaceDE w:val="0"/>
              <w:autoSpaceDN w:val="0"/>
              <w:adjustRightInd w:val="0"/>
              <w:spacing w:after="200" w:line="276" w:lineRule="auto"/>
              <w:rPr>
                <w:rFonts w:cs="Arial"/>
                <w:sz w:val="22"/>
                <w:szCs w:val="22"/>
              </w:rPr>
            </w:pPr>
            <w:r w:rsidRPr="0087377D">
              <w:rPr>
                <w:rFonts w:cs="Arial"/>
                <w:sz w:val="22"/>
                <w:szCs w:val="22"/>
              </w:rPr>
              <w:t xml:space="preserve">Hos os ser vi </w:t>
            </w:r>
            <w:r w:rsidR="00285986" w:rsidRPr="0087377D">
              <w:rPr>
                <w:rFonts w:cs="Arial"/>
                <w:sz w:val="22"/>
                <w:szCs w:val="22"/>
              </w:rPr>
              <w:t xml:space="preserve">barnets sociale læring og udvikling fremmes bl.a. via legen. Børnene får dagligt mulighed for at indgå i forskellige lege.  – både spontant og voksenstyret. Vi vurderer løbende i situationen hvad der er brug for at legen understøttes. Lavpraktisk kan vurderingen fx være antal, guide/støtte i legen. I vores daglige struktur </w:t>
            </w:r>
            <w:r w:rsidR="00507CFD">
              <w:rPr>
                <w:rFonts w:cs="Arial"/>
                <w:sz w:val="22"/>
                <w:szCs w:val="22"/>
              </w:rPr>
              <w:t xml:space="preserve">i børnehaven </w:t>
            </w:r>
            <w:r w:rsidR="00285986" w:rsidRPr="0087377D">
              <w:rPr>
                <w:rFonts w:cs="Arial"/>
                <w:sz w:val="22"/>
                <w:szCs w:val="22"/>
              </w:rPr>
              <w:t xml:space="preserve">inviteres børnene til at være medbestemmende til valg af aktiviteter fx ved samling. Legen har værdi i sig selv og derfor er vi også struktureret fleksible, hvis der er gang i en god leg. Det kan fx være at vi </w:t>
            </w:r>
            <w:r w:rsidR="00507CFD">
              <w:rPr>
                <w:rFonts w:cs="Arial"/>
                <w:sz w:val="22"/>
                <w:szCs w:val="22"/>
              </w:rPr>
              <w:t>i børnehaven</w:t>
            </w:r>
            <w:r w:rsidR="00285986" w:rsidRPr="0087377D">
              <w:rPr>
                <w:rFonts w:cs="Arial"/>
                <w:sz w:val="22"/>
                <w:szCs w:val="22"/>
              </w:rPr>
              <w:t xml:space="preserve"> </w:t>
            </w:r>
            <w:r w:rsidR="00507CFD">
              <w:rPr>
                <w:rFonts w:cs="Arial"/>
                <w:sz w:val="22"/>
                <w:szCs w:val="22"/>
              </w:rPr>
              <w:t xml:space="preserve">rykker </w:t>
            </w:r>
            <w:r w:rsidR="00285986" w:rsidRPr="0087377D">
              <w:rPr>
                <w:rFonts w:cs="Arial"/>
                <w:sz w:val="22"/>
                <w:szCs w:val="22"/>
              </w:rPr>
              <w:t xml:space="preserve">spisning eller samling </w:t>
            </w:r>
            <w:r w:rsidR="00507CFD">
              <w:rPr>
                <w:rFonts w:cs="Arial"/>
                <w:sz w:val="22"/>
                <w:szCs w:val="22"/>
              </w:rPr>
              <w:t xml:space="preserve">en smule </w:t>
            </w:r>
            <w:r w:rsidR="00285986" w:rsidRPr="0087377D">
              <w:rPr>
                <w:rFonts w:cs="Arial"/>
                <w:sz w:val="22"/>
                <w:szCs w:val="22"/>
              </w:rPr>
              <w:t>for at gøre mere plads til den gode leg.</w:t>
            </w:r>
          </w:p>
          <w:p w14:paraId="62DF5009" w14:textId="0BC0D3A4" w:rsidR="00285986" w:rsidRPr="0087377D" w:rsidRDefault="00285986" w:rsidP="00285986">
            <w:pPr>
              <w:widowControl w:val="0"/>
              <w:autoSpaceDE w:val="0"/>
              <w:autoSpaceDN w:val="0"/>
              <w:adjustRightInd w:val="0"/>
              <w:spacing w:after="200" w:line="276" w:lineRule="auto"/>
              <w:rPr>
                <w:rFonts w:cs="Arial"/>
                <w:sz w:val="22"/>
                <w:szCs w:val="22"/>
              </w:rPr>
            </w:pPr>
            <w:r w:rsidRPr="0087377D">
              <w:rPr>
                <w:rFonts w:cs="Arial"/>
                <w:sz w:val="22"/>
                <w:szCs w:val="22"/>
              </w:rPr>
              <w:t xml:space="preserve">Vi skaber forskellige læringsmiljøer, hvor børnene har mulighed for at indgå i forskellige sociale </w:t>
            </w:r>
            <w:r w:rsidR="00F82C40" w:rsidRPr="0087377D">
              <w:rPr>
                <w:rFonts w:cs="Arial"/>
                <w:sz w:val="22"/>
                <w:szCs w:val="22"/>
              </w:rPr>
              <w:t>fællesskabers</w:t>
            </w:r>
            <w:r w:rsidRPr="0087377D">
              <w:rPr>
                <w:rFonts w:cs="Arial"/>
                <w:sz w:val="22"/>
                <w:szCs w:val="22"/>
              </w:rPr>
              <w:t xml:space="preserve">. Eks. en lille gruppe går i skoven og har en hule der, hvor fællesskabet kan </w:t>
            </w:r>
            <w:r w:rsidR="00F82C40" w:rsidRPr="0087377D">
              <w:rPr>
                <w:rFonts w:cs="Arial"/>
                <w:sz w:val="22"/>
                <w:szCs w:val="22"/>
              </w:rPr>
              <w:t>blomstre</w:t>
            </w:r>
            <w:r w:rsidRPr="0087377D">
              <w:rPr>
                <w:rFonts w:cs="Arial"/>
                <w:sz w:val="22"/>
                <w:szCs w:val="22"/>
              </w:rPr>
              <w:t xml:space="preserve">. Mens at en anden gruppe bager boller og skaber sociale relationer på den måde. </w:t>
            </w:r>
          </w:p>
          <w:p w14:paraId="64C144CC" w14:textId="7DD10C7E" w:rsidR="00285986" w:rsidRPr="0087377D" w:rsidRDefault="00F82C40" w:rsidP="00B15E27">
            <w:pPr>
              <w:widowControl w:val="0"/>
              <w:autoSpaceDE w:val="0"/>
              <w:autoSpaceDN w:val="0"/>
              <w:adjustRightInd w:val="0"/>
              <w:spacing w:after="200" w:line="276" w:lineRule="auto"/>
              <w:rPr>
                <w:rFonts w:cs="Arial"/>
                <w:sz w:val="22"/>
                <w:szCs w:val="22"/>
              </w:rPr>
            </w:pPr>
            <w:r w:rsidRPr="0087377D">
              <w:rPr>
                <w:rFonts w:cs="Arial"/>
                <w:sz w:val="22"/>
                <w:szCs w:val="22"/>
              </w:rPr>
              <w:t>P</w:t>
            </w:r>
            <w:r w:rsidR="00285986" w:rsidRPr="0087377D">
              <w:rPr>
                <w:rFonts w:cs="Arial"/>
                <w:sz w:val="22"/>
                <w:szCs w:val="22"/>
              </w:rPr>
              <w:t>ersonalet går ind for et godt samarbejde med forældrene, da dialogen mellem personale og forældre kan medvirke til gensidig forståelse af barnets perspektiv og det sociale liv i børnehaven</w:t>
            </w:r>
            <w:r w:rsidR="00507CFD">
              <w:rPr>
                <w:rFonts w:cs="Arial"/>
                <w:sz w:val="22"/>
                <w:szCs w:val="22"/>
              </w:rPr>
              <w:t xml:space="preserve"> og vuggestuen</w:t>
            </w:r>
            <w:r w:rsidR="00285986" w:rsidRPr="0087377D">
              <w:rPr>
                <w:rFonts w:cs="Arial"/>
                <w:sz w:val="22"/>
                <w:szCs w:val="22"/>
              </w:rPr>
              <w:t xml:space="preserve"> med henblik på at understøtte barnets læring og børnenes indbyrdes relationer og fællesskab</w:t>
            </w:r>
            <w:r w:rsidRPr="0087377D">
              <w:rPr>
                <w:rFonts w:cs="Arial"/>
                <w:sz w:val="22"/>
                <w:szCs w:val="22"/>
              </w:rPr>
              <w:t>er</w:t>
            </w:r>
            <w:r w:rsidR="00285986" w:rsidRPr="0087377D">
              <w:rPr>
                <w:rFonts w:cs="Arial"/>
                <w:sz w:val="22"/>
                <w:szCs w:val="22"/>
              </w:rPr>
              <w:t xml:space="preserve"> og dermed </w:t>
            </w:r>
            <w:r w:rsidR="002E4D7A" w:rsidRPr="0087377D">
              <w:rPr>
                <w:rFonts w:cs="Arial"/>
                <w:sz w:val="22"/>
                <w:szCs w:val="22"/>
              </w:rPr>
              <w:t xml:space="preserve">kan vi </w:t>
            </w:r>
            <w:r w:rsidR="00285986" w:rsidRPr="0087377D">
              <w:rPr>
                <w:rFonts w:cs="Arial"/>
                <w:sz w:val="22"/>
                <w:szCs w:val="22"/>
              </w:rPr>
              <w:t xml:space="preserve">forebygge mistrivsel og misforståelser. Gode eksempler på samarbejde har været til arbejdsdage, opbakning til forskellige arrangementer og rebranding. </w:t>
            </w:r>
          </w:p>
          <w:p w14:paraId="761EB6D0" w14:textId="77777777" w:rsidR="00B15E27" w:rsidRDefault="00B15E27" w:rsidP="00B15E27">
            <w:pPr>
              <w:widowControl w:val="0"/>
              <w:autoSpaceDE w:val="0"/>
              <w:autoSpaceDN w:val="0"/>
              <w:adjustRightInd w:val="0"/>
              <w:spacing w:after="200" w:line="276" w:lineRule="auto"/>
              <w:rPr>
                <w:rFonts w:cs="Arial"/>
              </w:rPr>
            </w:pPr>
          </w:p>
          <w:p w14:paraId="3A1BD818" w14:textId="77777777" w:rsidR="00B15E27" w:rsidRDefault="00B15E27" w:rsidP="00B15E27">
            <w:pPr>
              <w:widowControl w:val="0"/>
              <w:autoSpaceDE w:val="0"/>
              <w:autoSpaceDN w:val="0"/>
              <w:adjustRightInd w:val="0"/>
              <w:spacing w:after="200" w:line="276" w:lineRule="auto"/>
              <w:rPr>
                <w:rFonts w:cs="Arial"/>
              </w:rPr>
            </w:pPr>
          </w:p>
          <w:p w14:paraId="34A780CA" w14:textId="77777777" w:rsidR="00B15E27" w:rsidRDefault="00B15E27" w:rsidP="00B15E27">
            <w:pPr>
              <w:widowControl w:val="0"/>
              <w:autoSpaceDE w:val="0"/>
              <w:autoSpaceDN w:val="0"/>
              <w:adjustRightInd w:val="0"/>
              <w:spacing w:after="200" w:line="276" w:lineRule="auto"/>
              <w:rPr>
                <w:rFonts w:cs="Arial"/>
              </w:rPr>
            </w:pPr>
          </w:p>
          <w:p w14:paraId="60A80786" w14:textId="77777777" w:rsidR="00B15E27" w:rsidRDefault="00B15E27" w:rsidP="00B15E27">
            <w:pPr>
              <w:widowControl w:val="0"/>
              <w:autoSpaceDE w:val="0"/>
              <w:autoSpaceDN w:val="0"/>
              <w:adjustRightInd w:val="0"/>
              <w:spacing w:after="200" w:line="276" w:lineRule="auto"/>
              <w:rPr>
                <w:rFonts w:cs="Arial"/>
              </w:rPr>
            </w:pPr>
          </w:p>
          <w:p w14:paraId="07DC22F1" w14:textId="77777777" w:rsidR="00B15E27" w:rsidRDefault="00B15E27" w:rsidP="00B15E27">
            <w:pPr>
              <w:widowControl w:val="0"/>
              <w:autoSpaceDE w:val="0"/>
              <w:autoSpaceDN w:val="0"/>
              <w:adjustRightInd w:val="0"/>
              <w:spacing w:after="200" w:line="276" w:lineRule="auto"/>
              <w:rPr>
                <w:rFonts w:cs="Arial"/>
              </w:rPr>
            </w:pPr>
          </w:p>
          <w:p w14:paraId="26261164" w14:textId="29359685" w:rsidR="00B15E27" w:rsidRPr="00B15E27" w:rsidRDefault="00B15E27" w:rsidP="00B15E27">
            <w:pPr>
              <w:widowControl w:val="0"/>
              <w:autoSpaceDE w:val="0"/>
              <w:autoSpaceDN w:val="0"/>
              <w:adjustRightInd w:val="0"/>
              <w:spacing w:after="200" w:line="276" w:lineRule="auto"/>
              <w:rPr>
                <w:rFonts w:cs="Arial"/>
              </w:rPr>
            </w:pPr>
          </w:p>
        </w:tc>
      </w:tr>
    </w:tbl>
    <w:p w14:paraId="532ADCE1" w14:textId="40484E42" w:rsidR="00A03759" w:rsidRDefault="00A03759" w:rsidP="00A80601"/>
    <w:p w14:paraId="2E6882D3"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72EC66B6" w14:textId="77777777" w:rsidTr="00F8580F">
        <w:trPr>
          <w:cantSplit/>
        </w:trPr>
        <w:tc>
          <w:tcPr>
            <w:tcW w:w="7087" w:type="dxa"/>
          </w:tcPr>
          <w:p w14:paraId="7A6F9F62" w14:textId="7BD16A6E" w:rsidR="00A03759" w:rsidRPr="00084F73" w:rsidRDefault="00A03759" w:rsidP="00F8580F">
            <w:pPr>
              <w:pStyle w:val="Overskrift2"/>
              <w:rPr>
                <w:color w:val="CD1626" w:themeColor="accent2"/>
              </w:rPr>
            </w:pPr>
            <w:r>
              <w:rPr>
                <w:color w:val="CD1626" w:themeColor="accent2"/>
              </w:rPr>
              <w:t>Kommunikation og sprog</w:t>
            </w:r>
          </w:p>
          <w:p w14:paraId="27425E6D"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382D3DC3"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3AA7243A" w14:textId="77777777" w:rsidR="00A03759" w:rsidRPr="00B02D50" w:rsidRDefault="00A03759" w:rsidP="00F8580F">
            <w:pPr>
              <w:pStyle w:val="Byline"/>
            </w:pPr>
            <w:r w:rsidRPr="00A03759">
              <w:t>Den styrkede pædagogiske læreplan, Rammer og indhold, s. 40-41</w:t>
            </w:r>
          </w:p>
        </w:tc>
        <w:tc>
          <w:tcPr>
            <w:tcW w:w="2551" w:type="dxa"/>
          </w:tcPr>
          <w:p w14:paraId="39259C5D" w14:textId="77777777" w:rsidR="00A03759" w:rsidRDefault="00A03759" w:rsidP="00F8580F">
            <w:pPr>
              <w:jc w:val="right"/>
              <w:rPr>
                <w:color w:val="0077B3" w:themeColor="accent1"/>
              </w:rPr>
            </w:pPr>
            <w:r>
              <w:rPr>
                <w:noProof/>
                <w:color w:val="0077B3" w:themeColor="accent1"/>
                <w:lang w:eastAsia="da-DK"/>
              </w:rPr>
              <w:drawing>
                <wp:inline distT="0" distB="0" distL="0" distR="0" wp14:anchorId="49926B07" wp14:editId="1120B606">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22D46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57B11D8" w14:textId="77777777" w:rsidTr="00F8580F">
        <w:tc>
          <w:tcPr>
            <w:tcW w:w="9638" w:type="dxa"/>
          </w:tcPr>
          <w:p w14:paraId="4DF7B755" w14:textId="77777777" w:rsidR="00A03759" w:rsidRDefault="00A03759" w:rsidP="00F8580F">
            <w:pPr>
              <w:pStyle w:val="Tekst4"/>
              <w:ind w:left="284"/>
            </w:pPr>
            <w:r w:rsidRPr="005A03C3">
              <w:t>Pædagogiske mål for læreplanstemaet:</w:t>
            </w:r>
          </w:p>
          <w:p w14:paraId="33410F52"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61F595A7"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700"/>
      </w:tblGrid>
      <w:tr w:rsidR="00A03759" w14:paraId="677B638C" w14:textId="77777777" w:rsidTr="00D908E2">
        <w:trPr>
          <w:trHeight w:val="1937"/>
        </w:trPr>
        <w:tc>
          <w:tcPr>
            <w:tcW w:w="9700" w:type="dxa"/>
          </w:tcPr>
          <w:p w14:paraId="7D684DB4" w14:textId="77777777" w:rsidR="00A03759" w:rsidRDefault="00A03759" w:rsidP="00F8580F">
            <w:pPr>
              <w:pStyle w:val="Tekst5rd"/>
            </w:pPr>
            <w:r w:rsidRPr="005D3542">
              <w:t xml:space="preserve">Hvordan understøtter vores pædagogiske læringsmiljø børnenes </w:t>
            </w:r>
            <w:r>
              <w:t>kommunikation og sprog</w:t>
            </w:r>
            <w:r w:rsidRPr="005D3542">
              <w:t>?</w:t>
            </w:r>
          </w:p>
          <w:p w14:paraId="2579E21C" w14:textId="77777777" w:rsidR="00A03759" w:rsidRDefault="00A03759" w:rsidP="00F8580F">
            <w:pPr>
              <w:pStyle w:val="Tekst1rd"/>
            </w:pPr>
            <w:r w:rsidRPr="005D3542">
              <w:t>Herunder, hvordan vores pædagogiske læringsmiljø:</w:t>
            </w:r>
          </w:p>
          <w:p w14:paraId="4FE41F6B" w14:textId="77777777" w:rsidR="00A03759" w:rsidRPr="005D3542" w:rsidRDefault="00A03759" w:rsidP="00F8580F">
            <w:pPr>
              <w:pStyle w:val="Bullettekst3rd"/>
            </w:pPr>
            <w:r w:rsidRPr="005D3542">
              <w:t xml:space="preserve">Understøtter de to pædagogiske mål for temaet </w:t>
            </w:r>
            <w:r>
              <w:t>Kommunikation og sprog</w:t>
            </w:r>
            <w:r w:rsidRPr="005D3542" w:rsidDel="00E42A94">
              <w:t xml:space="preserve"> </w:t>
            </w:r>
          </w:p>
          <w:p w14:paraId="7D961E24" w14:textId="77777777" w:rsidR="00A03759" w:rsidRPr="005D3542" w:rsidRDefault="00A03759" w:rsidP="00F8580F">
            <w:pPr>
              <w:pStyle w:val="Bullettekst3rd"/>
            </w:pPr>
            <w:r w:rsidRPr="005D3542">
              <w:t xml:space="preserve">Tager udgangspunkt i det fælles pædagogiske grundlag </w:t>
            </w:r>
          </w:p>
          <w:p w14:paraId="7991BFE3" w14:textId="2C9394C6" w:rsidR="003D64E9" w:rsidRPr="007400E9" w:rsidRDefault="00A03759" w:rsidP="00F8580F">
            <w:pPr>
              <w:pStyle w:val="Bullettekst3rd"/>
              <w:spacing w:after="240"/>
            </w:pPr>
            <w:r w:rsidRPr="005D3542">
              <w:t>Ses i samspil med de øvrige læreplanstemaer.</w:t>
            </w:r>
          </w:p>
        </w:tc>
      </w:tr>
    </w:tbl>
    <w:p w14:paraId="014A5DC0" w14:textId="77777777" w:rsidR="007B344B" w:rsidRPr="00D2766F" w:rsidRDefault="002E4D7A" w:rsidP="00B1159A">
      <w:p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I BørneBiksen arbejder vi med sprog og kommunikation hele dagen, både i vuggestuen og på børnehavestuerne. Niveauet tilpasses det enkelte barns alder og udvikling samt tilpasses fællesskabet. </w:t>
      </w:r>
      <w:r w:rsidR="007B344B" w:rsidRPr="00D2766F">
        <w:rPr>
          <w:rFonts w:eastAsia="Times New Roman" w:cs="Arial"/>
          <w:color w:val="000000"/>
          <w:sz w:val="22"/>
          <w:szCs w:val="22"/>
          <w:lang w:eastAsia="da-DK"/>
        </w:rPr>
        <w:t xml:space="preserve">Vi har fokus på at skabe læringsmiljøer for at understøtte den sproglige udvikling og vi har fokus på sprog og kommunikation i hverdagens rutiner, og vi griber de situationer, som opstår løbende og spontant i dagligdagen. </w:t>
      </w:r>
    </w:p>
    <w:p w14:paraId="50BA5459" w14:textId="77777777" w:rsidR="007B344B" w:rsidRPr="00D2766F" w:rsidRDefault="007B344B"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Vi </w:t>
      </w:r>
      <w:r w:rsidR="00B1159A" w:rsidRPr="00D2766F">
        <w:rPr>
          <w:rFonts w:eastAsia="Times New Roman" w:cs="Arial"/>
          <w:color w:val="000000"/>
          <w:sz w:val="22"/>
          <w:szCs w:val="22"/>
          <w:lang w:eastAsia="da-DK"/>
        </w:rPr>
        <w:t>stiller åbne spørgsmål-og giver tid og ro, så børnene selv kan ræsonnere sig frem til et svar.</w:t>
      </w:r>
    </w:p>
    <w:p w14:paraId="36A88A48" w14:textId="11E17CAA" w:rsidR="007B344B" w:rsidRPr="00D2766F" w:rsidRDefault="00B1159A"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sætter ord på alt-dvs</w:t>
      </w:r>
      <w:r w:rsidR="007B344B" w:rsidRPr="00D2766F">
        <w:rPr>
          <w:rFonts w:eastAsia="Times New Roman" w:cs="Arial"/>
          <w:color w:val="000000"/>
          <w:sz w:val="22"/>
          <w:szCs w:val="22"/>
          <w:lang w:eastAsia="da-DK"/>
        </w:rPr>
        <w:t>.</w:t>
      </w:r>
      <w:r w:rsidRPr="00D2766F">
        <w:rPr>
          <w:rFonts w:eastAsia="Times New Roman" w:cs="Arial"/>
          <w:color w:val="000000"/>
          <w:sz w:val="22"/>
          <w:szCs w:val="22"/>
          <w:lang w:eastAsia="da-DK"/>
        </w:rPr>
        <w:t xml:space="preserve"> ved alle aktiviteter, i garderoben, over frokosten, på ture, når vi bager, når vi handler ind</w:t>
      </w:r>
      <w:r w:rsidR="007B344B" w:rsidRPr="00D2766F">
        <w:rPr>
          <w:rFonts w:eastAsia="Times New Roman" w:cs="Arial"/>
          <w:color w:val="000000"/>
          <w:sz w:val="22"/>
          <w:szCs w:val="22"/>
          <w:lang w:eastAsia="da-DK"/>
        </w:rPr>
        <w:t>, n</w:t>
      </w:r>
      <w:r w:rsidRPr="00D2766F">
        <w:rPr>
          <w:rFonts w:eastAsia="Times New Roman" w:cs="Arial"/>
          <w:color w:val="000000"/>
          <w:sz w:val="22"/>
          <w:szCs w:val="22"/>
          <w:lang w:eastAsia="da-DK"/>
        </w:rPr>
        <w:t>år vi vasker hænder mv.</w:t>
      </w:r>
    </w:p>
    <w:p w14:paraId="2F879887" w14:textId="12396B2E" w:rsidR="007B344B" w:rsidRPr="00D2766F" w:rsidRDefault="00B1159A"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igangsætter aktiviteter som sang,</w:t>
      </w:r>
      <w:r w:rsidR="007B344B" w:rsidRPr="00D2766F">
        <w:rPr>
          <w:rFonts w:eastAsia="Times New Roman" w:cs="Arial"/>
          <w:color w:val="000000"/>
          <w:sz w:val="22"/>
          <w:szCs w:val="22"/>
          <w:lang w:eastAsia="da-DK"/>
        </w:rPr>
        <w:t xml:space="preserve"> sangkuffert,</w:t>
      </w:r>
      <w:r w:rsidRPr="00D2766F">
        <w:rPr>
          <w:rFonts w:eastAsia="Times New Roman" w:cs="Arial"/>
          <w:color w:val="000000"/>
          <w:sz w:val="22"/>
          <w:szCs w:val="22"/>
          <w:lang w:eastAsia="da-DK"/>
        </w:rPr>
        <w:t xml:space="preserve"> sanglege og rytmik-og alle får mulighed for at komme med forslag til sange, lege mv.</w:t>
      </w:r>
    </w:p>
    <w:p w14:paraId="6BBA3ED0" w14:textId="4612F136" w:rsidR="007B344B" w:rsidRPr="00D2766F" w:rsidRDefault="00B1159A"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lastRenderedPageBreak/>
        <w:t xml:space="preserve">Vi har dialogisk oplæsning. Vi lytter til musik og lydbøger. Når vi maler/laver perler/bygger med </w:t>
      </w:r>
      <w:r w:rsidR="006D6984" w:rsidRPr="00D2766F">
        <w:rPr>
          <w:rFonts w:eastAsia="Times New Roman" w:cs="Arial"/>
          <w:color w:val="000000"/>
          <w:sz w:val="22"/>
          <w:szCs w:val="22"/>
          <w:lang w:eastAsia="da-DK"/>
        </w:rPr>
        <w:t>LEGO</w:t>
      </w:r>
      <w:r w:rsidRPr="00D2766F">
        <w:rPr>
          <w:rFonts w:eastAsia="Times New Roman" w:cs="Arial"/>
          <w:color w:val="000000"/>
          <w:sz w:val="22"/>
          <w:szCs w:val="22"/>
          <w:lang w:eastAsia="da-DK"/>
        </w:rPr>
        <w:t>,</w:t>
      </w:r>
      <w:r w:rsidR="006D6984" w:rsidRPr="00D2766F">
        <w:rPr>
          <w:rFonts w:eastAsia="Times New Roman" w:cs="Arial"/>
          <w:color w:val="000000"/>
          <w:sz w:val="22"/>
          <w:szCs w:val="22"/>
          <w:lang w:eastAsia="da-DK"/>
        </w:rPr>
        <w:t xml:space="preserve"> </w:t>
      </w:r>
      <w:r w:rsidRPr="00D2766F">
        <w:rPr>
          <w:rFonts w:eastAsia="Times New Roman" w:cs="Arial"/>
          <w:color w:val="000000"/>
          <w:sz w:val="22"/>
          <w:szCs w:val="22"/>
          <w:lang w:eastAsia="da-DK"/>
        </w:rPr>
        <w:t>sætter vi ord på det vi sidder og laver, og taler i øvrigt om hvad der nu lige rører sig blandt børnene, mens vi sidder med diverse sysler.</w:t>
      </w:r>
    </w:p>
    <w:p w14:paraId="17F6AD89" w14:textId="4111DF5B" w:rsidR="00B1159A" w:rsidRPr="00D2766F" w:rsidRDefault="00B1159A"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afholder samlinger, hvor der både er fokus er på det enkelte barn, og på børnegruppen som helhed. Vi lærer at lytte til hinanden, at tie stille når andre taler-og at tale ordentligt til hinanden. Vi lærer at turde at komme med forslag.</w:t>
      </w:r>
    </w:p>
    <w:p w14:paraId="18637C7D" w14:textId="331C79B9" w:rsidR="006D6984" w:rsidRPr="00D2766F" w:rsidRDefault="006D6984"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Vi forbereder børnene kommunikativt og visuelt i overgangene mellem aktiviteter. </w:t>
      </w:r>
    </w:p>
    <w:p w14:paraId="40421DD9" w14:textId="77777777" w:rsidR="006D6984" w:rsidRPr="00D2766F" w:rsidRDefault="00B1159A"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Vi har altid fokus på, at børn skal have lov at udtrykke sig. </w:t>
      </w:r>
    </w:p>
    <w:p w14:paraId="1C1B6C57" w14:textId="66768F16" w:rsidR="006D6984" w:rsidRPr="00D2766F" w:rsidRDefault="00B1159A"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lærer børnene en hensigtsmæssig måde at tale til og med hinanden på-Vi taler pænt-skriger ikke hinanden ind i ørerne, beder pænt om at få sendt maden rundt osv.</w:t>
      </w:r>
    </w:p>
    <w:p w14:paraId="603B7EA5" w14:textId="3EA97180" w:rsidR="006D6984" w:rsidRDefault="006D6984"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Vi </w:t>
      </w:r>
      <w:r w:rsidR="00B1159A" w:rsidRPr="00D2766F">
        <w:rPr>
          <w:rFonts w:eastAsia="Times New Roman" w:cs="Arial"/>
          <w:color w:val="000000"/>
          <w:sz w:val="22"/>
          <w:szCs w:val="22"/>
          <w:lang w:eastAsia="da-DK"/>
        </w:rPr>
        <w:t xml:space="preserve">er opmærksomme på, hvordan </w:t>
      </w:r>
      <w:r w:rsidR="00542957">
        <w:rPr>
          <w:rFonts w:eastAsia="Times New Roman" w:cs="Arial"/>
          <w:color w:val="000000"/>
          <w:sz w:val="22"/>
          <w:szCs w:val="22"/>
          <w:lang w:eastAsia="da-DK"/>
        </w:rPr>
        <w:t>vi</w:t>
      </w:r>
      <w:r w:rsidR="00B1159A" w:rsidRPr="00D2766F">
        <w:rPr>
          <w:rFonts w:eastAsia="Times New Roman" w:cs="Arial"/>
          <w:color w:val="000000"/>
          <w:sz w:val="22"/>
          <w:szCs w:val="22"/>
          <w:lang w:eastAsia="da-DK"/>
        </w:rPr>
        <w:t xml:space="preserve"> taler med og til børnene, hinanden og forældrene. Således at børnene kan spejle sig i os.</w:t>
      </w:r>
    </w:p>
    <w:p w14:paraId="05740263" w14:textId="4D93696B" w:rsidR="00542957" w:rsidRPr="00D2766F" w:rsidRDefault="00542957"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Pr>
          <w:rFonts w:eastAsia="Times New Roman" w:cs="Arial"/>
          <w:color w:val="000000"/>
          <w:sz w:val="22"/>
          <w:szCs w:val="22"/>
          <w:lang w:eastAsia="da-DK"/>
        </w:rPr>
        <w:t>Vi arbejder med sprogstimulering, i mindre grupper.</w:t>
      </w:r>
    </w:p>
    <w:p w14:paraId="61D434BD" w14:textId="3AAD6791" w:rsidR="00B1159A" w:rsidRPr="00D2766F" w:rsidRDefault="00B1159A"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har</w:t>
      </w:r>
      <w:r w:rsidR="00542957">
        <w:rPr>
          <w:rFonts w:eastAsia="Times New Roman" w:cs="Arial"/>
          <w:color w:val="000000"/>
          <w:sz w:val="22"/>
          <w:szCs w:val="22"/>
          <w:lang w:eastAsia="da-DK"/>
        </w:rPr>
        <w:t xml:space="preserve"> </w:t>
      </w:r>
      <w:r w:rsidRPr="00D2766F">
        <w:rPr>
          <w:rFonts w:eastAsia="Times New Roman" w:cs="Arial"/>
          <w:color w:val="000000"/>
          <w:sz w:val="22"/>
          <w:szCs w:val="22"/>
          <w:lang w:eastAsia="da-DK"/>
        </w:rPr>
        <w:t xml:space="preserve">musiske aktiviteter, </w:t>
      </w:r>
      <w:r w:rsidR="00542957">
        <w:rPr>
          <w:rFonts w:eastAsia="Times New Roman" w:cs="Arial"/>
          <w:color w:val="000000"/>
          <w:sz w:val="22"/>
          <w:szCs w:val="22"/>
          <w:lang w:eastAsia="da-DK"/>
        </w:rPr>
        <w:t xml:space="preserve">bl.a. </w:t>
      </w:r>
      <w:r w:rsidRPr="00D2766F">
        <w:rPr>
          <w:rFonts w:eastAsia="Times New Roman" w:cs="Arial"/>
          <w:color w:val="000000"/>
          <w:sz w:val="22"/>
          <w:szCs w:val="22"/>
          <w:lang w:eastAsia="da-DK"/>
        </w:rPr>
        <w:t xml:space="preserve">Luciaoptog. </w:t>
      </w:r>
    </w:p>
    <w:p w14:paraId="06251C06" w14:textId="2BD44523" w:rsidR="006D6984" w:rsidRPr="00D2766F" w:rsidRDefault="006D6984" w:rsidP="00B1159A">
      <w:pPr>
        <w:pStyle w:val="Listeafsnit"/>
        <w:numPr>
          <w:ilvl w:val="0"/>
          <w:numId w:val="40"/>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Vi bruger babytegn i vuggestuen, hvor kropssprog og </w:t>
      </w:r>
      <w:r w:rsidR="00901D62" w:rsidRPr="00D2766F">
        <w:rPr>
          <w:rFonts w:eastAsia="Times New Roman" w:cs="Arial"/>
          <w:color w:val="000000"/>
          <w:sz w:val="22"/>
          <w:szCs w:val="22"/>
          <w:lang w:eastAsia="da-DK"/>
        </w:rPr>
        <w:t>verbalt sprog bruges samtidig.</w:t>
      </w:r>
    </w:p>
    <w:p w14:paraId="7F6A690C" w14:textId="3A60127F" w:rsidR="002E4D7A" w:rsidRPr="00D2766F" w:rsidRDefault="002E4D7A" w:rsidP="002E4D7A">
      <w:pPr>
        <w:rPr>
          <w:sz w:val="22"/>
          <w:szCs w:val="22"/>
        </w:rPr>
      </w:pPr>
      <w:r w:rsidRPr="00D2766F">
        <w:rPr>
          <w:sz w:val="22"/>
          <w:szCs w:val="22"/>
        </w:rPr>
        <w:t>Det pædagogiske læringsmiljø skal understøtte at alle børn udvikler sprog som bidrager til at børnene kan forstå sig selv, hinanden og deres omverden. Alle børn skal opnå erfaringer med at kommunikere og sproglig</w:t>
      </w:r>
      <w:r w:rsidR="005B66CF">
        <w:rPr>
          <w:sz w:val="22"/>
          <w:szCs w:val="22"/>
        </w:rPr>
        <w:t>g</w:t>
      </w:r>
      <w:r w:rsidRPr="00D2766F">
        <w:rPr>
          <w:sz w:val="22"/>
          <w:szCs w:val="22"/>
        </w:rPr>
        <w:t>øre tanker, behov og ideer som børnene kan anvende i sociale fællesskaber.</w:t>
      </w:r>
    </w:p>
    <w:p w14:paraId="304CE8DF" w14:textId="72FAD382" w:rsidR="002E4D7A" w:rsidRPr="00D2766F" w:rsidRDefault="002E4D7A" w:rsidP="002E4D7A">
      <w:pPr>
        <w:rPr>
          <w:sz w:val="22"/>
          <w:szCs w:val="22"/>
        </w:rPr>
      </w:pPr>
      <w:r w:rsidRPr="00D2766F">
        <w:rPr>
          <w:sz w:val="22"/>
          <w:szCs w:val="22"/>
        </w:rPr>
        <w:t xml:space="preserve">Børns kommunikation og sprog tilegnes og udvikles i nære relationer med forældrene, i fællesskaber med andre børn og sammen med os som personale. </w:t>
      </w:r>
    </w:p>
    <w:p w14:paraId="76283446" w14:textId="5EB7AC17" w:rsidR="002E4D7A" w:rsidRPr="00D2766F" w:rsidRDefault="002E4D7A" w:rsidP="00901D62">
      <w:pPr>
        <w:rPr>
          <w:sz w:val="22"/>
          <w:szCs w:val="22"/>
        </w:rPr>
      </w:pPr>
      <w:r w:rsidRPr="00D2766F">
        <w:rPr>
          <w:sz w:val="22"/>
          <w:szCs w:val="22"/>
        </w:rPr>
        <w:t>Børns sprog udvikles i dialoger</w:t>
      </w:r>
      <w:r w:rsidR="00901D62" w:rsidRPr="00D2766F">
        <w:rPr>
          <w:sz w:val="22"/>
          <w:szCs w:val="22"/>
        </w:rPr>
        <w:t>, me</w:t>
      </w:r>
      <w:r w:rsidR="005B66CF">
        <w:rPr>
          <w:sz w:val="22"/>
          <w:szCs w:val="22"/>
        </w:rPr>
        <w:t>d</w:t>
      </w:r>
      <w:r w:rsidR="00901D62" w:rsidRPr="00D2766F">
        <w:rPr>
          <w:sz w:val="22"/>
          <w:szCs w:val="22"/>
        </w:rPr>
        <w:t xml:space="preserve"> hinanden, større børn og personalet</w:t>
      </w:r>
      <w:r w:rsidRPr="00D2766F">
        <w:rPr>
          <w:sz w:val="22"/>
          <w:szCs w:val="22"/>
        </w:rPr>
        <w:t xml:space="preserve"> ved at lytte, fortælle, stille spørgsmål og lege med sproget. Kommunikation og sprog er centralt for at børnene kan danne relationer, indgå i fællesskaber og knytte venskaber. </w:t>
      </w:r>
    </w:p>
    <w:p w14:paraId="03A6DAFD" w14:textId="263D4C2F" w:rsidR="00126ED6" w:rsidRDefault="00126ED6">
      <w:pPr>
        <w:spacing w:line="240" w:lineRule="auto"/>
      </w:pPr>
    </w:p>
    <w:p w14:paraId="332BC951"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478EC66" w14:textId="77777777" w:rsidTr="00F8580F">
        <w:trPr>
          <w:cantSplit/>
        </w:trPr>
        <w:tc>
          <w:tcPr>
            <w:tcW w:w="7087" w:type="dxa"/>
          </w:tcPr>
          <w:p w14:paraId="31D7051D" w14:textId="1D3F262A" w:rsidR="00126ED6" w:rsidRPr="00084F73" w:rsidRDefault="00126ED6" w:rsidP="00F8580F">
            <w:pPr>
              <w:pStyle w:val="Overskrift2"/>
              <w:rPr>
                <w:color w:val="CD1626" w:themeColor="accent2"/>
              </w:rPr>
            </w:pPr>
            <w:r>
              <w:rPr>
                <w:color w:val="CD1626" w:themeColor="accent2"/>
              </w:rPr>
              <w:t>Krop, sanser og bevægelse</w:t>
            </w:r>
          </w:p>
          <w:p w14:paraId="20EBF776"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1781401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54854EA2" w14:textId="77777777" w:rsidR="00126ED6" w:rsidRPr="00B02D50" w:rsidRDefault="00126ED6" w:rsidP="00F8580F">
            <w:pPr>
              <w:pStyle w:val="Byline"/>
            </w:pPr>
            <w:r w:rsidRPr="00126ED6">
              <w:t>Den styrkede pædagogiske læreplan, Rammer og indhold, s. 42-43</w:t>
            </w:r>
          </w:p>
        </w:tc>
        <w:tc>
          <w:tcPr>
            <w:tcW w:w="2551" w:type="dxa"/>
          </w:tcPr>
          <w:p w14:paraId="19267C3D" w14:textId="77777777" w:rsidR="00126ED6" w:rsidRDefault="00126ED6" w:rsidP="00F8580F">
            <w:pPr>
              <w:jc w:val="right"/>
              <w:rPr>
                <w:color w:val="0077B3" w:themeColor="accent1"/>
              </w:rPr>
            </w:pPr>
            <w:r>
              <w:rPr>
                <w:noProof/>
                <w:color w:val="0077B3" w:themeColor="accent1"/>
                <w:lang w:eastAsia="da-DK"/>
              </w:rPr>
              <w:drawing>
                <wp:inline distT="0" distB="0" distL="0" distR="0" wp14:anchorId="2EF3CCC9" wp14:editId="5A04153B">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5E1206C1"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E4B0AE8" w14:textId="77777777" w:rsidTr="00F8580F">
        <w:tc>
          <w:tcPr>
            <w:tcW w:w="9638" w:type="dxa"/>
          </w:tcPr>
          <w:p w14:paraId="749A0422" w14:textId="77777777" w:rsidR="00126ED6" w:rsidRDefault="00126ED6" w:rsidP="00F8580F">
            <w:pPr>
              <w:pStyle w:val="Tekst4"/>
              <w:ind w:left="284"/>
            </w:pPr>
            <w:r w:rsidRPr="005A03C3">
              <w:t>Pædagogiske mål for læreplanstemaet:</w:t>
            </w:r>
          </w:p>
          <w:p w14:paraId="539D8D61"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5E4593FC"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5B45DAD6" w14:textId="77777777" w:rsidTr="00F8580F">
        <w:tc>
          <w:tcPr>
            <w:tcW w:w="9638" w:type="dxa"/>
          </w:tcPr>
          <w:p w14:paraId="0FEE3063" w14:textId="77777777" w:rsidR="00126ED6" w:rsidRDefault="009E1428" w:rsidP="00FC6CA1">
            <w:pPr>
              <w:pStyle w:val="Tekst5rd"/>
              <w:suppressAutoHyphens/>
            </w:pPr>
            <w:r w:rsidRPr="009E1428">
              <w:t>Hvordan understøtter vores pædagogiske læringsmiljø udviklingen af børnenes krop, sanser og bevægelse?</w:t>
            </w:r>
          </w:p>
          <w:p w14:paraId="3FC31218" w14:textId="77777777" w:rsidR="00126ED6" w:rsidRDefault="00126ED6" w:rsidP="00F8580F">
            <w:pPr>
              <w:pStyle w:val="Tekst1rd"/>
            </w:pPr>
            <w:r w:rsidRPr="005D3542">
              <w:t>Herunder, hvordan vores pædagogiske læringsmiljø:</w:t>
            </w:r>
          </w:p>
          <w:p w14:paraId="3999EB2D" w14:textId="77777777" w:rsidR="00954E38" w:rsidRPr="00954E38" w:rsidRDefault="00954E38" w:rsidP="00954E38">
            <w:pPr>
              <w:pStyle w:val="Bullettekst3rd"/>
            </w:pPr>
            <w:r w:rsidRPr="00954E38">
              <w:lastRenderedPageBreak/>
              <w:t>Understøtter de to pædagogiske mål for temaet Krop, sanser og bevægelse</w:t>
            </w:r>
            <w:r w:rsidRPr="00954E38" w:rsidDel="00E42A94">
              <w:t xml:space="preserve"> </w:t>
            </w:r>
          </w:p>
          <w:p w14:paraId="60DFE99F" w14:textId="77777777" w:rsidR="00954E38" w:rsidRPr="00954E38" w:rsidRDefault="00954E38" w:rsidP="00954E38">
            <w:pPr>
              <w:pStyle w:val="Bullettekst3rd"/>
            </w:pPr>
            <w:r w:rsidRPr="00954E38">
              <w:t xml:space="preserve">Tager udgangspunkt i det fælles pædagogiske grundlag </w:t>
            </w:r>
          </w:p>
          <w:p w14:paraId="09127585" w14:textId="77777777" w:rsidR="00126ED6" w:rsidRDefault="00954E38" w:rsidP="00F8580F">
            <w:pPr>
              <w:pStyle w:val="Bullettekst3rd"/>
              <w:spacing w:after="240"/>
            </w:pPr>
            <w:r w:rsidRPr="00954E38">
              <w:t>Ses i samspil med de øvrige læreplanstemaer.</w:t>
            </w:r>
          </w:p>
          <w:p w14:paraId="4FD53921" w14:textId="7B98B311" w:rsidR="00D63E12" w:rsidRPr="00D63E12" w:rsidRDefault="00D63E12" w:rsidP="00D63E12">
            <w:pPr>
              <w:pStyle w:val="Standard"/>
              <w:spacing w:line="360" w:lineRule="auto"/>
              <w:rPr>
                <w:rFonts w:ascii="Arial" w:hAnsi="Arial"/>
                <w:b/>
                <w:bCs/>
                <w:sz w:val="20"/>
                <w:szCs w:val="20"/>
              </w:rPr>
            </w:pPr>
            <w:bookmarkStart w:id="3" w:name="_Hlk40093033"/>
          </w:p>
          <w:p w14:paraId="41FD77E9" w14:textId="6C1B0AFE" w:rsidR="00D63E12" w:rsidRPr="00D2766F" w:rsidRDefault="00D63E12" w:rsidP="00D63E12">
            <w:pPr>
              <w:pStyle w:val="Standard"/>
              <w:spacing w:line="240" w:lineRule="atLeast"/>
              <w:jc w:val="center"/>
              <w:rPr>
                <w:rFonts w:ascii="Arial" w:hAnsi="Arial"/>
                <w:i/>
                <w:iCs/>
                <w:sz w:val="22"/>
                <w:szCs w:val="22"/>
              </w:rPr>
            </w:pPr>
            <w:r w:rsidRPr="00D2766F">
              <w:rPr>
                <w:rFonts w:ascii="Arial" w:hAnsi="Arial"/>
                <w:i/>
                <w:iCs/>
                <w:sz w:val="22"/>
                <w:szCs w:val="22"/>
              </w:rPr>
              <w:t>I BørneBiksen har vi fokus på at kroppen er et stort sammensat sansesystem, som udgør fundamentet for at opfatte og begribe verden. Sanserne er barnets adgang til direkte og konkrete erfaringer med omgivelserne og derfor også fundamentet for det fysiske og psykiske helbred samt sociale udvikling og trivsel.</w:t>
            </w:r>
          </w:p>
          <w:p w14:paraId="33EE0614" w14:textId="77777777" w:rsidR="00D63E12" w:rsidRPr="00D2766F" w:rsidRDefault="00D63E12" w:rsidP="00D63E12">
            <w:pPr>
              <w:pStyle w:val="Standard"/>
              <w:spacing w:line="240" w:lineRule="atLeast"/>
              <w:rPr>
                <w:rFonts w:ascii="Arial" w:hAnsi="Arial"/>
                <w:sz w:val="22"/>
                <w:szCs w:val="22"/>
              </w:rPr>
            </w:pPr>
          </w:p>
          <w:p w14:paraId="4D6BFE56" w14:textId="5218C665" w:rsidR="00D63E12" w:rsidRPr="00D2766F" w:rsidRDefault="00D63E12" w:rsidP="00D63E12">
            <w:pPr>
              <w:pStyle w:val="Standard"/>
              <w:spacing w:line="240" w:lineRule="atLeast"/>
              <w:rPr>
                <w:rFonts w:ascii="Arial" w:hAnsi="Arial"/>
                <w:sz w:val="22"/>
                <w:szCs w:val="22"/>
              </w:rPr>
            </w:pPr>
            <w:r w:rsidRPr="00D2766F">
              <w:rPr>
                <w:rFonts w:ascii="Arial" w:hAnsi="Arial"/>
                <w:sz w:val="22"/>
                <w:szCs w:val="22"/>
              </w:rPr>
              <w:t>I Børne</w:t>
            </w:r>
            <w:r w:rsidR="00E46AB7">
              <w:rPr>
                <w:rFonts w:ascii="Arial" w:hAnsi="Arial"/>
                <w:sz w:val="22"/>
                <w:szCs w:val="22"/>
              </w:rPr>
              <w:t>B</w:t>
            </w:r>
            <w:r w:rsidRPr="00D2766F">
              <w:rPr>
                <w:rFonts w:ascii="Arial" w:hAnsi="Arial"/>
                <w:sz w:val="22"/>
                <w:szCs w:val="22"/>
              </w:rPr>
              <w:t>iksen inviteres barnet til at få afvekslende kropslige erfaringer i et læringsmiljø, hvor kropsglæde, kreativitet og leg er nøgleordene og hvor vi tilpasser støtten til det enkelte barn. Barnet skal opleve glæde ved at bruge kroppen og lære at vise respekt for egne og andres kropslige grænser.</w:t>
            </w:r>
          </w:p>
          <w:p w14:paraId="4309179D" w14:textId="77777777" w:rsidR="00D63E12" w:rsidRPr="00D2766F" w:rsidRDefault="00D63E12" w:rsidP="00D63E12">
            <w:pPr>
              <w:pStyle w:val="Standard"/>
              <w:spacing w:line="240" w:lineRule="atLeast"/>
              <w:rPr>
                <w:rFonts w:ascii="Arial" w:hAnsi="Arial"/>
                <w:sz w:val="22"/>
                <w:szCs w:val="22"/>
              </w:rPr>
            </w:pPr>
          </w:p>
          <w:p w14:paraId="4EDBAADD" w14:textId="4961DC90" w:rsidR="00D63E12" w:rsidRPr="00D2766F" w:rsidRDefault="00D63E12" w:rsidP="00D63E12">
            <w:pPr>
              <w:pStyle w:val="Standard"/>
              <w:spacing w:line="240" w:lineRule="atLeast"/>
              <w:rPr>
                <w:rFonts w:ascii="Arial" w:hAnsi="Arial"/>
                <w:sz w:val="22"/>
                <w:szCs w:val="22"/>
              </w:rPr>
            </w:pPr>
            <w:r w:rsidRPr="00D2766F">
              <w:rPr>
                <w:rFonts w:ascii="Arial" w:hAnsi="Arial"/>
                <w:sz w:val="22"/>
                <w:szCs w:val="22"/>
              </w:rPr>
              <w:t xml:space="preserve">Vi tilrettelægger hverdagen, så det enkelte barn hele dagen har og får muligheden for at bruge sin krop om det er fin- eller grovmotorisk og gøre sig erfaring med den, som fx påklædning, toiletbesøg mm. At </w:t>
            </w:r>
            <w:r w:rsidR="00E46AB7">
              <w:rPr>
                <w:rFonts w:ascii="Arial" w:hAnsi="Arial"/>
                <w:sz w:val="22"/>
                <w:szCs w:val="22"/>
              </w:rPr>
              <w:t xml:space="preserve">køre </w:t>
            </w:r>
            <w:r w:rsidRPr="00D2766F">
              <w:rPr>
                <w:rFonts w:ascii="Arial" w:hAnsi="Arial"/>
                <w:sz w:val="22"/>
                <w:szCs w:val="22"/>
              </w:rPr>
              <w:t>rullevogn ned på stuen vil give en kropslig erfaring i det omfang at mestre de tunge tallerkner og hele det fyldte rullebord med tunge fade, kopper, bestik mm. Barnet vil under denne proces undersøge ”Hvem er jeg? - og hvad kan du?” - ”Kan jeg mon det samme?”. Kropsidentiteten vil her via de kropslige erfaringer i socialt samspil, udvikles.</w:t>
            </w:r>
          </w:p>
          <w:bookmarkEnd w:id="3"/>
          <w:p w14:paraId="5C36CF67" w14:textId="77777777" w:rsidR="00D63E12" w:rsidRPr="00D2766F" w:rsidRDefault="00D63E12" w:rsidP="00D63E12">
            <w:pPr>
              <w:pStyle w:val="Standard"/>
              <w:spacing w:line="240" w:lineRule="atLeast"/>
              <w:rPr>
                <w:rFonts w:ascii="Arial" w:hAnsi="Arial"/>
                <w:sz w:val="22"/>
                <w:szCs w:val="22"/>
              </w:rPr>
            </w:pPr>
          </w:p>
          <w:p w14:paraId="3DBF8A92" w14:textId="432F3C5C" w:rsidR="00D63E12" w:rsidRPr="00D2766F" w:rsidRDefault="005F6023" w:rsidP="00D63E12">
            <w:pPr>
              <w:pStyle w:val="Standard"/>
              <w:spacing w:line="240" w:lineRule="atLeast"/>
              <w:rPr>
                <w:rFonts w:ascii="Arial" w:hAnsi="Arial"/>
                <w:sz w:val="22"/>
                <w:szCs w:val="22"/>
              </w:rPr>
            </w:pPr>
            <w:r w:rsidRPr="00D2766F">
              <w:rPr>
                <w:rFonts w:ascii="Arial" w:hAnsi="Arial"/>
                <w:sz w:val="22"/>
                <w:szCs w:val="22"/>
              </w:rPr>
              <w:t>V</w:t>
            </w:r>
            <w:r w:rsidR="00D63E12" w:rsidRPr="00D2766F">
              <w:rPr>
                <w:rFonts w:ascii="Arial" w:hAnsi="Arial"/>
                <w:sz w:val="22"/>
                <w:szCs w:val="22"/>
              </w:rPr>
              <w:t>ores læringsmiljøer, som både er ude og inde, give</w:t>
            </w:r>
            <w:r w:rsidRPr="00D2766F">
              <w:rPr>
                <w:rFonts w:ascii="Arial" w:hAnsi="Arial"/>
                <w:sz w:val="22"/>
                <w:szCs w:val="22"/>
              </w:rPr>
              <w:t>r</w:t>
            </w:r>
            <w:r w:rsidR="00D63E12" w:rsidRPr="00D2766F">
              <w:rPr>
                <w:rFonts w:ascii="Arial" w:hAnsi="Arial"/>
                <w:sz w:val="22"/>
                <w:szCs w:val="22"/>
              </w:rPr>
              <w:t xml:space="preserve"> barnet mulighed for at styrke og udfordre sin krop. Herved vil vi, med et vedholdende fokus, guide og støtte barnet i at kunne mestre disse udfordringer.</w:t>
            </w:r>
          </w:p>
          <w:p w14:paraId="572E7970" w14:textId="77777777" w:rsidR="005F6023" w:rsidRPr="00D2766F" w:rsidRDefault="00D63E12" w:rsidP="00D63E12">
            <w:pPr>
              <w:pStyle w:val="Standard"/>
              <w:spacing w:line="240" w:lineRule="atLeast"/>
              <w:rPr>
                <w:rFonts w:ascii="Arial" w:hAnsi="Arial"/>
                <w:sz w:val="22"/>
                <w:szCs w:val="22"/>
              </w:rPr>
            </w:pPr>
            <w:r w:rsidRPr="00D2766F">
              <w:rPr>
                <w:rFonts w:ascii="Arial" w:hAnsi="Arial"/>
                <w:sz w:val="22"/>
                <w:szCs w:val="22"/>
              </w:rPr>
              <w:t>Uderummet giver barnet mulighed for at sanse og bevæge sig.</w:t>
            </w:r>
          </w:p>
          <w:p w14:paraId="669772A2" w14:textId="77777777" w:rsidR="005F6023" w:rsidRPr="00D2766F" w:rsidRDefault="005F6023" w:rsidP="00D63E12">
            <w:pPr>
              <w:pStyle w:val="Standard"/>
              <w:spacing w:line="240" w:lineRule="atLeast"/>
              <w:rPr>
                <w:rFonts w:ascii="Arial" w:hAnsi="Arial"/>
                <w:sz w:val="22"/>
                <w:szCs w:val="22"/>
              </w:rPr>
            </w:pPr>
          </w:p>
          <w:p w14:paraId="766E495F" w14:textId="7D513E6F" w:rsidR="005F6023" w:rsidRPr="00D2766F" w:rsidRDefault="00D63E12" w:rsidP="00D63E12">
            <w:pPr>
              <w:pStyle w:val="Standard"/>
              <w:spacing w:line="240" w:lineRule="atLeast"/>
              <w:rPr>
                <w:rFonts w:ascii="Arial" w:hAnsi="Arial"/>
                <w:sz w:val="22"/>
                <w:szCs w:val="22"/>
              </w:rPr>
            </w:pPr>
            <w:r w:rsidRPr="00D2766F">
              <w:rPr>
                <w:rFonts w:ascii="Arial" w:hAnsi="Arial"/>
                <w:sz w:val="22"/>
                <w:szCs w:val="22"/>
              </w:rPr>
              <w:t>I Børne</w:t>
            </w:r>
            <w:r w:rsidR="00E46AB7">
              <w:rPr>
                <w:rFonts w:ascii="Arial" w:hAnsi="Arial"/>
                <w:sz w:val="22"/>
                <w:szCs w:val="22"/>
              </w:rPr>
              <w:t>B</w:t>
            </w:r>
            <w:r w:rsidRPr="00D2766F">
              <w:rPr>
                <w:rFonts w:ascii="Arial" w:hAnsi="Arial"/>
                <w:sz w:val="22"/>
                <w:szCs w:val="22"/>
              </w:rPr>
              <w:t>iksen skaber vi sammenhæng med lokalområdet i form af forskellige legepladser samt den omkringliggende natur. Dette giver variation i bevægelsesmulighederne og udfolde</w:t>
            </w:r>
            <w:r w:rsidR="005F6023" w:rsidRPr="00D2766F">
              <w:rPr>
                <w:rFonts w:ascii="Arial" w:hAnsi="Arial"/>
                <w:sz w:val="22"/>
                <w:szCs w:val="22"/>
              </w:rPr>
              <w:t>lser</w:t>
            </w:r>
            <w:r w:rsidRPr="00D2766F">
              <w:rPr>
                <w:rFonts w:ascii="Arial" w:hAnsi="Arial"/>
                <w:sz w:val="22"/>
                <w:szCs w:val="22"/>
              </w:rPr>
              <w:t xml:space="preserve"> for børnene. </w:t>
            </w:r>
            <w:r w:rsidR="00E46AB7">
              <w:rPr>
                <w:rFonts w:ascii="Arial" w:hAnsi="Arial"/>
                <w:sz w:val="22"/>
                <w:szCs w:val="22"/>
              </w:rPr>
              <w:t>Børnehaven</w:t>
            </w:r>
            <w:r w:rsidRPr="00D2766F">
              <w:rPr>
                <w:rFonts w:ascii="Arial" w:hAnsi="Arial"/>
                <w:sz w:val="22"/>
                <w:szCs w:val="22"/>
              </w:rPr>
              <w:t xml:space="preserve"> benytter også den nærtliggende skoles gymnastiksal hver uge, hvor børnene eksperimenterer og udfordre deres krop via redskaber under frie-, og fastlagte, voksenstyret lege. </w:t>
            </w:r>
            <w:r w:rsidR="005F6023" w:rsidRPr="00D2766F">
              <w:rPr>
                <w:rFonts w:ascii="Arial" w:hAnsi="Arial"/>
                <w:sz w:val="22"/>
                <w:szCs w:val="22"/>
              </w:rPr>
              <w:br/>
            </w:r>
          </w:p>
          <w:p w14:paraId="75B0D7CF" w14:textId="4223BC29" w:rsidR="00D63E12" w:rsidRPr="00D2766F" w:rsidRDefault="00D63E12" w:rsidP="005F6023">
            <w:pPr>
              <w:pStyle w:val="Standard"/>
              <w:spacing w:line="240" w:lineRule="atLeast"/>
              <w:ind w:left="1304"/>
              <w:jc w:val="center"/>
              <w:rPr>
                <w:rFonts w:ascii="Arial" w:hAnsi="Arial"/>
                <w:sz w:val="22"/>
                <w:szCs w:val="22"/>
              </w:rPr>
            </w:pPr>
            <w:r w:rsidRPr="00D2766F">
              <w:rPr>
                <w:rFonts w:ascii="Arial" w:hAnsi="Arial"/>
                <w:sz w:val="22"/>
                <w:szCs w:val="22"/>
              </w:rPr>
              <w:t xml:space="preserve">Legen ”Alle mine kyllinger” og halefange er gode lege, hvor alle kan være med. </w:t>
            </w:r>
            <w:r w:rsidR="005F6023" w:rsidRPr="00D2766F">
              <w:rPr>
                <w:rFonts w:ascii="Arial" w:hAnsi="Arial"/>
                <w:sz w:val="22"/>
                <w:szCs w:val="22"/>
              </w:rPr>
              <w:br/>
            </w:r>
            <w:r w:rsidRPr="00D2766F">
              <w:rPr>
                <w:rFonts w:ascii="Arial" w:hAnsi="Arial"/>
                <w:sz w:val="22"/>
                <w:szCs w:val="22"/>
              </w:rPr>
              <w:t xml:space="preserve">Her kommer mange af barnets kompetencer i spil: </w:t>
            </w:r>
            <w:r w:rsidR="005F6023" w:rsidRPr="00D2766F">
              <w:rPr>
                <w:rFonts w:ascii="Arial" w:hAnsi="Arial"/>
                <w:sz w:val="22"/>
                <w:szCs w:val="22"/>
              </w:rPr>
              <w:br/>
            </w:r>
            <w:r w:rsidRPr="00D2766F">
              <w:rPr>
                <w:rFonts w:ascii="Arial" w:hAnsi="Arial"/>
                <w:sz w:val="22"/>
                <w:szCs w:val="22"/>
              </w:rPr>
              <w:t>Kropsbevidsthed, kropsglæde, koordination, overblik og fællesskab.</w:t>
            </w:r>
          </w:p>
          <w:p w14:paraId="1C540F9F" w14:textId="77777777" w:rsidR="00D63E12" w:rsidRPr="00D2766F" w:rsidRDefault="00D63E12" w:rsidP="00D63E12">
            <w:pPr>
              <w:pStyle w:val="Standard"/>
              <w:spacing w:line="240" w:lineRule="atLeast"/>
              <w:rPr>
                <w:rFonts w:ascii="Arial" w:hAnsi="Arial"/>
                <w:sz w:val="22"/>
                <w:szCs w:val="22"/>
              </w:rPr>
            </w:pPr>
          </w:p>
          <w:p w14:paraId="397C56D9" w14:textId="4AB9750A" w:rsidR="0055263C" w:rsidRPr="00D2766F" w:rsidRDefault="00D63E12" w:rsidP="00D63E12">
            <w:pPr>
              <w:pStyle w:val="Standard"/>
              <w:spacing w:line="240" w:lineRule="atLeast"/>
              <w:rPr>
                <w:rFonts w:ascii="Arial" w:hAnsi="Arial"/>
                <w:sz w:val="22"/>
                <w:szCs w:val="22"/>
              </w:rPr>
            </w:pPr>
            <w:r w:rsidRPr="00D2766F">
              <w:rPr>
                <w:rFonts w:ascii="Arial" w:hAnsi="Arial"/>
                <w:sz w:val="22"/>
                <w:szCs w:val="22"/>
              </w:rPr>
              <w:t xml:space="preserve">I </w:t>
            </w:r>
            <w:r w:rsidR="00E46AB7">
              <w:rPr>
                <w:rFonts w:ascii="Arial" w:hAnsi="Arial"/>
                <w:sz w:val="22"/>
                <w:szCs w:val="22"/>
              </w:rPr>
              <w:t xml:space="preserve">løbet af </w:t>
            </w:r>
            <w:r w:rsidRPr="00D2766F">
              <w:rPr>
                <w:rFonts w:ascii="Arial" w:hAnsi="Arial"/>
                <w:sz w:val="22"/>
                <w:szCs w:val="22"/>
              </w:rPr>
              <w:t xml:space="preserve">året har vi kropsprojekter, bl.a. 14 dage fyldt med bevægelse. </w:t>
            </w:r>
            <w:r w:rsidR="0055263C" w:rsidRPr="00D2766F">
              <w:rPr>
                <w:rFonts w:ascii="Arial" w:hAnsi="Arial"/>
                <w:sz w:val="22"/>
                <w:szCs w:val="22"/>
              </w:rPr>
              <w:br/>
            </w:r>
            <w:r w:rsidRPr="00D2766F">
              <w:rPr>
                <w:rFonts w:ascii="Arial" w:hAnsi="Arial"/>
                <w:sz w:val="22"/>
                <w:szCs w:val="22"/>
              </w:rPr>
              <w:t xml:space="preserve">Her er ugerne på forhånd tilrettelagt med bl.a. gåture, klatring, spydkast, soppe, snitning af pinde, tovtrækning, samling med sanglege mm. </w:t>
            </w:r>
          </w:p>
          <w:p w14:paraId="059A6D56" w14:textId="77777777" w:rsidR="0055263C" w:rsidRPr="00D2766F" w:rsidRDefault="0055263C" w:rsidP="0055263C">
            <w:pPr>
              <w:pStyle w:val="Listeafsnit"/>
              <w:numPr>
                <w:ilvl w:val="0"/>
                <w:numId w:val="41"/>
              </w:numPr>
              <w:rPr>
                <w:color w:val="auto"/>
                <w:sz w:val="22"/>
                <w:szCs w:val="22"/>
              </w:rPr>
            </w:pPr>
            <w:bookmarkStart w:id="4" w:name="_Hlk36479926"/>
            <w:r w:rsidRPr="00D2766F">
              <w:rPr>
                <w:color w:val="auto"/>
                <w:sz w:val="22"/>
                <w:szCs w:val="22"/>
              </w:rPr>
              <w:t xml:space="preserve">Vi låner vi bøger på biblioteket hvor vi efterfølgende læser, kigger og snakker om kroppen, hvad kan jeg bruge kroppen til. </w:t>
            </w:r>
          </w:p>
          <w:p w14:paraId="093AD82C" w14:textId="46A6831A" w:rsidR="0055263C" w:rsidRPr="00D2766F" w:rsidRDefault="00E46AB7" w:rsidP="0055263C">
            <w:pPr>
              <w:pStyle w:val="Listeafsnit"/>
              <w:numPr>
                <w:ilvl w:val="0"/>
                <w:numId w:val="41"/>
              </w:numPr>
              <w:rPr>
                <w:color w:val="auto"/>
                <w:sz w:val="22"/>
                <w:szCs w:val="22"/>
              </w:rPr>
            </w:pPr>
            <w:r>
              <w:rPr>
                <w:color w:val="auto"/>
                <w:sz w:val="22"/>
                <w:szCs w:val="22"/>
              </w:rPr>
              <w:t>I vuggestuen</w:t>
            </w:r>
            <w:r w:rsidR="0055263C" w:rsidRPr="00D2766F">
              <w:rPr>
                <w:color w:val="auto"/>
                <w:sz w:val="22"/>
                <w:szCs w:val="22"/>
              </w:rPr>
              <w:t xml:space="preserve"> tegne</w:t>
            </w:r>
            <w:r>
              <w:rPr>
                <w:color w:val="auto"/>
                <w:sz w:val="22"/>
                <w:szCs w:val="22"/>
              </w:rPr>
              <w:t>s</w:t>
            </w:r>
            <w:r w:rsidR="0055263C" w:rsidRPr="00D2766F">
              <w:rPr>
                <w:color w:val="auto"/>
                <w:sz w:val="22"/>
                <w:szCs w:val="22"/>
              </w:rPr>
              <w:t xml:space="preserve"> omridset af børnenes kroppe på et stort stykke papir, de bliver målt, vejet og vi printer </w:t>
            </w:r>
            <w:proofErr w:type="spellStart"/>
            <w:r w:rsidR="0055263C" w:rsidRPr="00D2766F">
              <w:rPr>
                <w:color w:val="auto"/>
                <w:sz w:val="22"/>
                <w:szCs w:val="22"/>
              </w:rPr>
              <w:t>èt</w:t>
            </w:r>
            <w:proofErr w:type="spellEnd"/>
            <w:r w:rsidR="0055263C" w:rsidRPr="00D2766F">
              <w:rPr>
                <w:color w:val="auto"/>
                <w:sz w:val="22"/>
                <w:szCs w:val="22"/>
              </w:rPr>
              <w:t xml:space="preserve"> billede af deres ansigt ud som bliver limet på deres krop som derefter bliver hængt op i på stuen til megen glæde for børnene og deres forældre.</w:t>
            </w:r>
          </w:p>
          <w:p w14:paraId="39D9E404" w14:textId="30D5DFCA" w:rsidR="0055263C" w:rsidRPr="00D2766F" w:rsidRDefault="0055263C" w:rsidP="0055263C">
            <w:pPr>
              <w:pStyle w:val="Listeafsnit"/>
              <w:numPr>
                <w:ilvl w:val="0"/>
                <w:numId w:val="41"/>
              </w:numPr>
              <w:rPr>
                <w:color w:val="auto"/>
                <w:sz w:val="22"/>
                <w:szCs w:val="22"/>
              </w:rPr>
            </w:pPr>
            <w:r w:rsidRPr="00D2766F">
              <w:rPr>
                <w:color w:val="auto"/>
                <w:sz w:val="22"/>
                <w:szCs w:val="22"/>
              </w:rPr>
              <w:t>Vi syger sange om kroppen.</w:t>
            </w:r>
          </w:p>
          <w:p w14:paraId="17F708F9" w14:textId="24E8DC79" w:rsidR="0055263C" w:rsidRPr="00D2766F" w:rsidRDefault="0055263C" w:rsidP="0055263C">
            <w:pPr>
              <w:pStyle w:val="Listeafsnit"/>
              <w:numPr>
                <w:ilvl w:val="0"/>
                <w:numId w:val="41"/>
              </w:numPr>
              <w:rPr>
                <w:color w:val="auto"/>
                <w:sz w:val="22"/>
                <w:szCs w:val="22"/>
              </w:rPr>
            </w:pPr>
            <w:r w:rsidRPr="00D2766F">
              <w:rPr>
                <w:color w:val="auto"/>
                <w:sz w:val="22"/>
                <w:szCs w:val="22"/>
              </w:rPr>
              <w:t>Laver aftryk af hænder og fødder.</w:t>
            </w:r>
          </w:p>
          <w:p w14:paraId="16FFC963" w14:textId="40B5017D" w:rsidR="006B05E6" w:rsidRPr="00D2766F" w:rsidRDefault="0055263C" w:rsidP="006B05E6">
            <w:pPr>
              <w:pStyle w:val="Listeafsnit"/>
              <w:numPr>
                <w:ilvl w:val="0"/>
                <w:numId w:val="41"/>
              </w:numPr>
              <w:rPr>
                <w:sz w:val="22"/>
                <w:szCs w:val="22"/>
              </w:rPr>
            </w:pPr>
            <w:r w:rsidRPr="00D2766F">
              <w:rPr>
                <w:color w:val="auto"/>
                <w:sz w:val="22"/>
                <w:szCs w:val="22"/>
              </w:rPr>
              <w:t>Lære om kropsdelene og sanserne</w:t>
            </w:r>
            <w:r w:rsidR="006B05E6" w:rsidRPr="00D2766F">
              <w:rPr>
                <w:color w:val="auto"/>
                <w:sz w:val="22"/>
                <w:szCs w:val="22"/>
              </w:rPr>
              <w:t>.</w:t>
            </w:r>
          </w:p>
          <w:p w14:paraId="66E269C0" w14:textId="7F4ADBBB" w:rsidR="006B05E6" w:rsidRPr="00D2766F" w:rsidRDefault="006B05E6" w:rsidP="006B05E6">
            <w:pPr>
              <w:pStyle w:val="Listeafsnit"/>
              <w:numPr>
                <w:ilvl w:val="0"/>
                <w:numId w:val="41"/>
              </w:numPr>
              <w:rPr>
                <w:color w:val="auto"/>
                <w:sz w:val="22"/>
                <w:szCs w:val="22"/>
              </w:rPr>
            </w:pPr>
            <w:r w:rsidRPr="00D2766F">
              <w:rPr>
                <w:color w:val="auto"/>
                <w:sz w:val="22"/>
                <w:szCs w:val="22"/>
              </w:rPr>
              <w:t>Vi har en sansekuffert med div. Ting i som en pensel, neglebørste, svamp, fjer, bold med dupper mm som er med til at stimulere børnenes taktilsans og samtidig virker beroligende og afslappende.</w:t>
            </w:r>
            <w:r w:rsidR="00E46AB7">
              <w:rPr>
                <w:color w:val="auto"/>
                <w:sz w:val="22"/>
                <w:szCs w:val="22"/>
              </w:rPr>
              <w:t xml:space="preserve"> Desuden har vi også et fodbad som stimulerer sanserne.</w:t>
            </w:r>
          </w:p>
          <w:p w14:paraId="28166A38" w14:textId="7E47B6CB" w:rsidR="0055263C" w:rsidRPr="00D2766F" w:rsidRDefault="0055263C" w:rsidP="0055263C">
            <w:pPr>
              <w:rPr>
                <w:sz w:val="22"/>
                <w:szCs w:val="22"/>
              </w:rPr>
            </w:pPr>
            <w:r w:rsidRPr="00D2766F">
              <w:rPr>
                <w:sz w:val="22"/>
                <w:szCs w:val="22"/>
              </w:rPr>
              <w:lastRenderedPageBreak/>
              <w:t xml:space="preserve">Jo mere børn øver sig i at bruge deres sanser og krop, des større er sandsynligheden for at de får indflydelse på eget liv samt indgå i meningsfulde fællesskaber. </w:t>
            </w:r>
          </w:p>
          <w:p w14:paraId="203C82AF" w14:textId="77777777" w:rsidR="0055263C" w:rsidRPr="00D2766F" w:rsidRDefault="0055263C" w:rsidP="0055263C">
            <w:pPr>
              <w:rPr>
                <w:sz w:val="22"/>
                <w:szCs w:val="22"/>
              </w:rPr>
            </w:pPr>
          </w:p>
          <w:p w14:paraId="7EF5BD42" w14:textId="71A28CCB" w:rsidR="0055263C" w:rsidRPr="00D2766F" w:rsidRDefault="0055263C" w:rsidP="0055263C">
            <w:pPr>
              <w:rPr>
                <w:sz w:val="22"/>
                <w:szCs w:val="22"/>
              </w:rPr>
            </w:pPr>
            <w:r w:rsidRPr="00D2766F">
              <w:rPr>
                <w:sz w:val="22"/>
                <w:szCs w:val="22"/>
              </w:rPr>
              <w:t>Læringsmiljøet ved emne om kroppen er med til at give børnene en øget kropsbevidsthed samt glæde og energi for at skabe et sådant læringsmiljø i fællesskabet med de andre børn og voksne.</w:t>
            </w:r>
          </w:p>
          <w:bookmarkEnd w:id="4"/>
          <w:p w14:paraId="620D411B" w14:textId="77777777" w:rsidR="00D63E12" w:rsidRPr="00D2766F" w:rsidRDefault="00D63E12" w:rsidP="00D63E12">
            <w:pPr>
              <w:pStyle w:val="Standard"/>
              <w:spacing w:line="240" w:lineRule="atLeast"/>
              <w:rPr>
                <w:rFonts w:ascii="Arial" w:hAnsi="Arial"/>
                <w:sz w:val="22"/>
                <w:szCs w:val="22"/>
              </w:rPr>
            </w:pPr>
            <w:r w:rsidRPr="00D2766F">
              <w:rPr>
                <w:rFonts w:ascii="Arial" w:hAnsi="Arial"/>
                <w:sz w:val="22"/>
                <w:szCs w:val="22"/>
              </w:rPr>
              <w:t xml:space="preserve">Vi har et godt samarbejde med forældrene omkring vigtigheden af en sund og varieret kost og deler vores overvejelser om værdien af, at følge barnets initiativer i brugen af deres krop og glæden ved bevægelse.  </w:t>
            </w:r>
          </w:p>
          <w:p w14:paraId="5E173E20" w14:textId="77777777" w:rsidR="00D63E12" w:rsidRPr="00D2766F" w:rsidRDefault="00D63E12" w:rsidP="00D76DBF">
            <w:pPr>
              <w:rPr>
                <w:b/>
                <w:bCs/>
                <w:sz w:val="22"/>
                <w:szCs w:val="22"/>
              </w:rPr>
            </w:pPr>
          </w:p>
          <w:p w14:paraId="3D3779A5" w14:textId="77777777" w:rsidR="00D76DBF" w:rsidRPr="00C753D1" w:rsidRDefault="00D76DBF" w:rsidP="00D76DBF"/>
          <w:p w14:paraId="192E5B5E" w14:textId="77777777" w:rsidR="0031135D" w:rsidRDefault="0031135D" w:rsidP="0031135D">
            <w:pPr>
              <w:pStyle w:val="Standard"/>
              <w:spacing w:line="360" w:lineRule="auto"/>
              <w:rPr>
                <w:rFonts w:ascii="Arial" w:hAnsi="Arial"/>
              </w:rPr>
            </w:pPr>
          </w:p>
          <w:p w14:paraId="2433335A" w14:textId="6168331F" w:rsidR="0031135D" w:rsidRPr="007400E9" w:rsidRDefault="0031135D" w:rsidP="00F8580F">
            <w:pPr>
              <w:pStyle w:val="Tekst3"/>
            </w:pPr>
          </w:p>
        </w:tc>
      </w:tr>
    </w:tbl>
    <w:p w14:paraId="21E92719" w14:textId="58AB74F1" w:rsidR="00954E38" w:rsidRDefault="00954E38">
      <w:pPr>
        <w:spacing w:line="240" w:lineRule="auto"/>
      </w:pPr>
    </w:p>
    <w:p w14:paraId="088DBE61"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76775EDC" w14:textId="77777777" w:rsidTr="00F8580F">
        <w:trPr>
          <w:cantSplit/>
        </w:trPr>
        <w:tc>
          <w:tcPr>
            <w:tcW w:w="7087" w:type="dxa"/>
          </w:tcPr>
          <w:p w14:paraId="40CD4FFA" w14:textId="3E695A07" w:rsidR="00954E38" w:rsidRPr="00084F73" w:rsidRDefault="00954E38" w:rsidP="00F8580F">
            <w:pPr>
              <w:pStyle w:val="Overskrift2"/>
              <w:rPr>
                <w:color w:val="CD1626" w:themeColor="accent2"/>
              </w:rPr>
            </w:pPr>
            <w:r w:rsidRPr="00954E38">
              <w:rPr>
                <w:color w:val="CD1626" w:themeColor="accent2"/>
              </w:rPr>
              <w:t>Natur, udeliv og science</w:t>
            </w:r>
          </w:p>
          <w:p w14:paraId="1F820144"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59774034"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EE6F510" w14:textId="77777777" w:rsidR="00954E38" w:rsidRPr="00B02D50" w:rsidRDefault="00954E38" w:rsidP="00F8580F">
            <w:pPr>
              <w:pStyle w:val="Byline"/>
            </w:pPr>
            <w:r w:rsidRPr="00954E38">
              <w:t>Den styrkede pædagogiske læreplan, Rammer og indhold, s. 44-45</w:t>
            </w:r>
          </w:p>
        </w:tc>
        <w:tc>
          <w:tcPr>
            <w:tcW w:w="2551" w:type="dxa"/>
          </w:tcPr>
          <w:p w14:paraId="0D544F6A" w14:textId="77777777" w:rsidR="00954E38" w:rsidRDefault="00954E38" w:rsidP="00F8580F">
            <w:pPr>
              <w:jc w:val="right"/>
              <w:rPr>
                <w:color w:val="0077B3" w:themeColor="accent1"/>
              </w:rPr>
            </w:pPr>
            <w:r>
              <w:rPr>
                <w:noProof/>
                <w:color w:val="0077B3" w:themeColor="accent1"/>
                <w:lang w:eastAsia="da-DK"/>
              </w:rPr>
              <w:drawing>
                <wp:inline distT="0" distB="0" distL="0" distR="0" wp14:anchorId="69AF6CF2" wp14:editId="09F36B11">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5C7F177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5E88763" w14:textId="77777777" w:rsidTr="00F8580F">
        <w:tc>
          <w:tcPr>
            <w:tcW w:w="9638" w:type="dxa"/>
          </w:tcPr>
          <w:p w14:paraId="12B3AEF6" w14:textId="77777777" w:rsidR="00954E38" w:rsidRPr="00954E38" w:rsidRDefault="00954E38" w:rsidP="00954E38">
            <w:pPr>
              <w:pStyle w:val="Tekst4"/>
              <w:ind w:left="284"/>
            </w:pPr>
            <w:r w:rsidRPr="00954E38">
              <w:t>Pædagogiske mål for læreplanstemaet:</w:t>
            </w:r>
          </w:p>
          <w:p w14:paraId="124BC379"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7F96C3F5"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D3BAC1" w14:textId="77777777" w:rsidTr="00F8580F">
        <w:tc>
          <w:tcPr>
            <w:tcW w:w="9638" w:type="dxa"/>
          </w:tcPr>
          <w:p w14:paraId="549EC4B2" w14:textId="77777777" w:rsidR="00954E38" w:rsidRDefault="00954E38" w:rsidP="00F8580F">
            <w:pPr>
              <w:pStyle w:val="Tekst5rd"/>
            </w:pPr>
            <w:r w:rsidRPr="00954E38">
              <w:t>Hvordan understøtter vores pædagogiske læringsmiljø, at børnene gør sig erfaringer med natur, udeliv og science?</w:t>
            </w:r>
          </w:p>
          <w:p w14:paraId="69ECB16F" w14:textId="77777777" w:rsidR="00954E38" w:rsidRDefault="00954E38" w:rsidP="00F8580F">
            <w:pPr>
              <w:pStyle w:val="Tekst1rd"/>
            </w:pPr>
            <w:r w:rsidRPr="005D3542">
              <w:t>Herunder, hvordan vores pædagogiske læringsmiljø:</w:t>
            </w:r>
          </w:p>
          <w:p w14:paraId="385FE82F" w14:textId="77777777" w:rsidR="00954E38" w:rsidRDefault="00954E38" w:rsidP="00954E38">
            <w:pPr>
              <w:pStyle w:val="Bullettekst3rd"/>
            </w:pPr>
            <w:r>
              <w:t xml:space="preserve">Understøtter de to pædagogiske mål for temaet Natur, udeliv og science </w:t>
            </w:r>
          </w:p>
          <w:p w14:paraId="525B2C63" w14:textId="77777777" w:rsidR="00954E38" w:rsidRDefault="00954E38" w:rsidP="00954E38">
            <w:pPr>
              <w:pStyle w:val="Bullettekst3rd"/>
            </w:pPr>
            <w:r>
              <w:t xml:space="preserve">Tager udgangspunkt i det fælles pædagogiske grundlag </w:t>
            </w:r>
          </w:p>
          <w:p w14:paraId="0EC2BF97" w14:textId="0843599A" w:rsidR="00954E38" w:rsidRDefault="00954E38" w:rsidP="00F06FFE">
            <w:pPr>
              <w:pStyle w:val="Bullettekst3rd"/>
              <w:spacing w:after="240"/>
            </w:pPr>
            <w:r w:rsidRPr="00954E38">
              <w:t>Ses i samspil med de øvrige læreplanstemaer.</w:t>
            </w:r>
          </w:p>
          <w:p w14:paraId="4FF31992" w14:textId="4FA5C4FA" w:rsidR="00F06FFE" w:rsidRPr="00D2766F" w:rsidRDefault="00F06FFE" w:rsidP="006B05E6">
            <w:p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I BørneBiksen har udelivet en </w:t>
            </w:r>
            <w:r w:rsidR="00D51BA3" w:rsidRPr="00D2766F">
              <w:rPr>
                <w:rFonts w:eastAsia="Times New Roman" w:cs="Arial"/>
                <w:color w:val="000000"/>
                <w:sz w:val="22"/>
                <w:szCs w:val="22"/>
                <w:lang w:eastAsia="da-DK"/>
              </w:rPr>
              <w:t>stor plads i vores pædagogiske hverdag. Det har den fordi sanseindtrykkene i naturen er mangfoldige og fordi naturen byder på alsidig</w:t>
            </w:r>
            <w:r w:rsidR="00627A62" w:rsidRPr="00D2766F">
              <w:rPr>
                <w:rFonts w:eastAsia="Times New Roman" w:cs="Arial"/>
                <w:color w:val="000000"/>
                <w:sz w:val="22"/>
                <w:szCs w:val="22"/>
                <w:lang w:eastAsia="da-DK"/>
              </w:rPr>
              <w:t>e</w:t>
            </w:r>
            <w:r w:rsidR="00D51BA3" w:rsidRPr="00D2766F">
              <w:rPr>
                <w:rFonts w:eastAsia="Times New Roman" w:cs="Arial"/>
                <w:color w:val="000000"/>
                <w:sz w:val="22"/>
                <w:szCs w:val="22"/>
                <w:lang w:eastAsia="da-DK"/>
              </w:rPr>
              <w:t xml:space="preserve"> oplevelser. </w:t>
            </w:r>
            <w:r w:rsidR="00A3746D" w:rsidRPr="00D2766F">
              <w:rPr>
                <w:rFonts w:eastAsia="Times New Roman" w:cs="Arial"/>
                <w:color w:val="000000"/>
                <w:sz w:val="22"/>
                <w:szCs w:val="22"/>
                <w:lang w:eastAsia="da-DK"/>
              </w:rPr>
              <w:t>Børnene har langt større mulighed for at få brugt kroppe</w:t>
            </w:r>
            <w:r w:rsidR="00CB0C7F" w:rsidRPr="00D2766F">
              <w:rPr>
                <w:rFonts w:eastAsia="Times New Roman" w:cs="Arial"/>
                <w:color w:val="000000"/>
                <w:sz w:val="22"/>
                <w:szCs w:val="22"/>
                <w:lang w:eastAsia="da-DK"/>
              </w:rPr>
              <w:t>n</w:t>
            </w:r>
            <w:r w:rsidR="00A3746D" w:rsidRPr="00D2766F">
              <w:rPr>
                <w:rFonts w:eastAsia="Times New Roman" w:cs="Arial"/>
                <w:color w:val="000000"/>
                <w:sz w:val="22"/>
                <w:szCs w:val="22"/>
                <w:lang w:eastAsia="da-DK"/>
              </w:rPr>
              <w:t xml:space="preserve"> og sanser</w:t>
            </w:r>
            <w:r w:rsidR="00CB0C7F" w:rsidRPr="00D2766F">
              <w:rPr>
                <w:rFonts w:eastAsia="Times New Roman" w:cs="Arial"/>
                <w:color w:val="000000"/>
                <w:sz w:val="22"/>
                <w:szCs w:val="22"/>
                <w:lang w:eastAsia="da-DK"/>
              </w:rPr>
              <w:t>ne</w:t>
            </w:r>
            <w:r w:rsidR="00A3746D" w:rsidRPr="00D2766F">
              <w:rPr>
                <w:rFonts w:eastAsia="Times New Roman" w:cs="Arial"/>
                <w:color w:val="000000"/>
                <w:sz w:val="22"/>
                <w:szCs w:val="22"/>
                <w:lang w:eastAsia="da-DK"/>
              </w:rPr>
              <w:t xml:space="preserve"> udendørs, og vi ser større tolerance og </w:t>
            </w:r>
            <w:r w:rsidR="00A3746D" w:rsidRPr="00D2766F">
              <w:rPr>
                <w:rFonts w:eastAsia="Times New Roman" w:cs="Arial"/>
                <w:color w:val="000000"/>
                <w:sz w:val="22"/>
                <w:szCs w:val="22"/>
                <w:lang w:eastAsia="da-DK"/>
              </w:rPr>
              <w:lastRenderedPageBreak/>
              <w:t>mindre konflikter blandt børnene når vi er ude.</w:t>
            </w:r>
          </w:p>
          <w:p w14:paraId="7385E496" w14:textId="1768645C" w:rsidR="00345371" w:rsidRPr="00D2766F" w:rsidRDefault="00A3746D" w:rsidP="006B05E6">
            <w:p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Udenfor inddrages børnene i de praktiske opgaver såsom at feje, fjerne ukrudt eller plante nyt. Vi har forskellige bærbuske, frugttræer og krydderurter som børnene er med til at passe og smage på.</w:t>
            </w:r>
            <w:r w:rsidR="0095134B" w:rsidRPr="00D2766F">
              <w:rPr>
                <w:rFonts w:eastAsia="Times New Roman" w:cs="Arial"/>
                <w:color w:val="000000"/>
                <w:sz w:val="22"/>
                <w:szCs w:val="22"/>
                <w:lang w:eastAsia="da-DK"/>
              </w:rPr>
              <w:t xml:space="preserve"> Vi tænder gerne </w:t>
            </w:r>
            <w:r w:rsidR="00E46AB7">
              <w:rPr>
                <w:rFonts w:eastAsia="Times New Roman" w:cs="Arial"/>
                <w:color w:val="000000"/>
                <w:sz w:val="22"/>
                <w:szCs w:val="22"/>
                <w:lang w:eastAsia="da-DK"/>
              </w:rPr>
              <w:t xml:space="preserve">op i </w:t>
            </w:r>
            <w:r w:rsidR="0095134B" w:rsidRPr="00D2766F">
              <w:rPr>
                <w:rFonts w:eastAsia="Times New Roman" w:cs="Arial"/>
                <w:color w:val="000000"/>
                <w:sz w:val="22"/>
                <w:szCs w:val="22"/>
                <w:lang w:eastAsia="da-DK"/>
              </w:rPr>
              <w:t>bålet og sidder om det sammen, snakker om ild og andet der lige kommer op.</w:t>
            </w:r>
            <w:r w:rsidR="0095134B" w:rsidRPr="00D2766F">
              <w:rPr>
                <w:rFonts w:eastAsia="Times New Roman" w:cs="Arial"/>
                <w:color w:val="000000"/>
                <w:sz w:val="22"/>
                <w:szCs w:val="22"/>
                <w:lang w:eastAsia="da-DK"/>
              </w:rPr>
              <w:br/>
              <w:t>Når vejret indbyder til udendørs aktiviteter, er vi gerne ud</w:t>
            </w:r>
            <w:r w:rsidR="00930783">
              <w:rPr>
                <w:rFonts w:eastAsia="Times New Roman" w:cs="Arial"/>
                <w:color w:val="000000"/>
                <w:sz w:val="22"/>
                <w:szCs w:val="22"/>
                <w:lang w:eastAsia="da-DK"/>
              </w:rPr>
              <w:t>e</w:t>
            </w:r>
            <w:r w:rsidR="0095134B" w:rsidRPr="00D2766F">
              <w:rPr>
                <w:rFonts w:eastAsia="Times New Roman" w:cs="Arial"/>
                <w:color w:val="000000"/>
                <w:sz w:val="22"/>
                <w:szCs w:val="22"/>
                <w:lang w:eastAsia="da-DK"/>
              </w:rPr>
              <w:t xml:space="preserve">. </w:t>
            </w:r>
            <w:r w:rsidR="00345371" w:rsidRPr="00D2766F">
              <w:rPr>
                <w:rFonts w:eastAsia="Times New Roman" w:cs="Arial"/>
                <w:color w:val="000000"/>
                <w:sz w:val="22"/>
                <w:szCs w:val="22"/>
                <w:lang w:eastAsia="da-DK"/>
              </w:rPr>
              <w:br/>
              <w:t>V</w:t>
            </w:r>
            <w:r w:rsidR="006B05E6" w:rsidRPr="00D2766F">
              <w:rPr>
                <w:rFonts w:eastAsia="Times New Roman" w:cs="Arial"/>
                <w:color w:val="000000"/>
                <w:sz w:val="22"/>
                <w:szCs w:val="22"/>
                <w:lang w:eastAsia="da-DK"/>
              </w:rPr>
              <w:t xml:space="preserve">i </w:t>
            </w:r>
            <w:r w:rsidR="00345371" w:rsidRPr="00D2766F">
              <w:rPr>
                <w:rFonts w:eastAsia="Times New Roman" w:cs="Arial"/>
                <w:color w:val="000000"/>
                <w:sz w:val="22"/>
                <w:szCs w:val="22"/>
                <w:lang w:eastAsia="da-DK"/>
              </w:rPr>
              <w:t>er</w:t>
            </w:r>
            <w:r w:rsidR="006B05E6" w:rsidRPr="00D2766F">
              <w:rPr>
                <w:rFonts w:eastAsia="Times New Roman" w:cs="Arial"/>
                <w:color w:val="000000"/>
                <w:sz w:val="22"/>
                <w:szCs w:val="22"/>
                <w:lang w:eastAsia="da-DK"/>
              </w:rPr>
              <w:t xml:space="preserve"> godt beliggende </w:t>
            </w:r>
            <w:r w:rsidR="00345371" w:rsidRPr="00D2766F">
              <w:rPr>
                <w:rFonts w:eastAsia="Times New Roman" w:cs="Arial"/>
                <w:color w:val="000000"/>
                <w:sz w:val="22"/>
                <w:szCs w:val="22"/>
                <w:lang w:eastAsia="da-DK"/>
              </w:rPr>
              <w:t>ift.</w:t>
            </w:r>
            <w:r w:rsidR="006B05E6" w:rsidRPr="00D2766F">
              <w:rPr>
                <w:rFonts w:eastAsia="Times New Roman" w:cs="Arial"/>
                <w:color w:val="000000"/>
                <w:sz w:val="22"/>
                <w:szCs w:val="22"/>
                <w:lang w:eastAsia="da-DK"/>
              </w:rPr>
              <w:t xml:space="preserve"> natur og udeliv, og har gåafstand til flere skove, en gammel grusgrav, havet</w:t>
            </w:r>
            <w:r w:rsidR="00E46AB7">
              <w:rPr>
                <w:rFonts w:eastAsia="Times New Roman" w:cs="Arial"/>
                <w:color w:val="000000"/>
                <w:sz w:val="22"/>
                <w:szCs w:val="22"/>
                <w:lang w:eastAsia="da-DK"/>
              </w:rPr>
              <w:t xml:space="preserve"> og</w:t>
            </w:r>
            <w:r w:rsidR="006B05E6" w:rsidRPr="00D2766F">
              <w:rPr>
                <w:rFonts w:eastAsia="Times New Roman" w:cs="Arial"/>
                <w:color w:val="000000"/>
                <w:sz w:val="22"/>
                <w:szCs w:val="22"/>
                <w:lang w:eastAsia="da-DK"/>
              </w:rPr>
              <w:t xml:space="preserve"> havnen. </w:t>
            </w:r>
            <w:r w:rsidR="00345371" w:rsidRPr="00D2766F">
              <w:rPr>
                <w:rFonts w:eastAsia="Times New Roman" w:cs="Arial"/>
                <w:color w:val="000000"/>
                <w:sz w:val="22"/>
                <w:szCs w:val="22"/>
                <w:lang w:eastAsia="da-DK"/>
              </w:rPr>
              <w:br/>
            </w:r>
          </w:p>
          <w:p w14:paraId="4BE08A30" w14:textId="43072534" w:rsidR="00345371" w:rsidRPr="00D2766F" w:rsidRDefault="006B05E6" w:rsidP="00345371">
            <w:pPr>
              <w:pStyle w:val="Listeafsnit"/>
              <w:numPr>
                <w:ilvl w:val="0"/>
                <w:numId w:val="42"/>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Vi </w:t>
            </w:r>
            <w:r w:rsidR="00E46AB7">
              <w:rPr>
                <w:rFonts w:eastAsia="Times New Roman" w:cs="Arial"/>
                <w:color w:val="000000"/>
                <w:sz w:val="22"/>
                <w:szCs w:val="22"/>
                <w:lang w:eastAsia="da-DK"/>
              </w:rPr>
              <w:t>bestræber os på at komme ud</w:t>
            </w:r>
            <w:r w:rsidRPr="00D2766F">
              <w:rPr>
                <w:rFonts w:eastAsia="Times New Roman" w:cs="Arial"/>
                <w:color w:val="000000"/>
                <w:sz w:val="22"/>
                <w:szCs w:val="22"/>
                <w:lang w:eastAsia="da-DK"/>
              </w:rPr>
              <w:t xml:space="preserve"> hver dag-i en eller anden form.</w:t>
            </w:r>
            <w:r w:rsidR="00345371" w:rsidRPr="00D2766F">
              <w:rPr>
                <w:rFonts w:eastAsia="Times New Roman" w:cs="Arial"/>
                <w:color w:val="000000"/>
                <w:sz w:val="22"/>
                <w:szCs w:val="22"/>
                <w:lang w:eastAsia="da-DK"/>
              </w:rPr>
              <w:t xml:space="preserve"> </w:t>
            </w:r>
            <w:r w:rsidRPr="00D2766F">
              <w:rPr>
                <w:rFonts w:eastAsia="Times New Roman" w:cs="Arial"/>
                <w:color w:val="000000"/>
                <w:sz w:val="22"/>
                <w:szCs w:val="22"/>
                <w:lang w:eastAsia="da-DK"/>
              </w:rPr>
              <w:t>Vi bruger vores legeplads udenfor</w:t>
            </w:r>
            <w:r w:rsidR="00930783">
              <w:rPr>
                <w:rFonts w:eastAsia="Times New Roman" w:cs="Arial"/>
                <w:color w:val="000000"/>
                <w:sz w:val="22"/>
                <w:szCs w:val="22"/>
                <w:lang w:eastAsia="da-DK"/>
              </w:rPr>
              <w:t xml:space="preserve"> </w:t>
            </w:r>
            <w:r w:rsidRPr="00D2766F">
              <w:rPr>
                <w:rFonts w:eastAsia="Times New Roman" w:cs="Arial"/>
                <w:color w:val="000000"/>
                <w:sz w:val="22"/>
                <w:szCs w:val="22"/>
                <w:lang w:eastAsia="da-DK"/>
              </w:rPr>
              <w:t xml:space="preserve">uanset vejret. </w:t>
            </w:r>
          </w:p>
          <w:p w14:paraId="64FC529A" w14:textId="6A224B2C" w:rsidR="00345371" w:rsidRPr="00D2766F" w:rsidRDefault="006B05E6" w:rsidP="00345371">
            <w:pPr>
              <w:pStyle w:val="Listeafsnit"/>
              <w:numPr>
                <w:ilvl w:val="0"/>
                <w:numId w:val="42"/>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har faste turdage på skemaet-og laver også ture ud</w:t>
            </w:r>
            <w:r w:rsidR="0093649B">
              <w:rPr>
                <w:rFonts w:eastAsia="Times New Roman" w:cs="Arial"/>
                <w:color w:val="000000"/>
                <w:sz w:val="22"/>
                <w:szCs w:val="22"/>
                <w:lang w:eastAsia="da-DK"/>
              </w:rPr>
              <w:t xml:space="preserve"> </w:t>
            </w:r>
            <w:r w:rsidRPr="00D2766F">
              <w:rPr>
                <w:rFonts w:eastAsia="Times New Roman" w:cs="Arial"/>
                <w:color w:val="000000"/>
                <w:sz w:val="22"/>
                <w:szCs w:val="22"/>
                <w:lang w:eastAsia="da-DK"/>
              </w:rPr>
              <w:t xml:space="preserve">over det der er skemalagt. </w:t>
            </w:r>
          </w:p>
          <w:p w14:paraId="0B30DB83" w14:textId="06B561AB" w:rsidR="00345371" w:rsidRPr="00D2766F" w:rsidRDefault="006B05E6" w:rsidP="006B05E6">
            <w:pPr>
              <w:pStyle w:val="Listeafsnit"/>
              <w:numPr>
                <w:ilvl w:val="0"/>
                <w:numId w:val="42"/>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laver mange af vores aktiviteter udenfor-herunder vores traditionelle aktiviteter som bevægelsesdagene (14 dage hver sommer, fokus på bevægelse, udeliv og leg), halloween løb, trim</w:t>
            </w:r>
            <w:r w:rsidR="00930783">
              <w:rPr>
                <w:rFonts w:eastAsia="Times New Roman" w:cs="Arial"/>
                <w:color w:val="000000"/>
                <w:sz w:val="22"/>
                <w:szCs w:val="22"/>
                <w:lang w:eastAsia="da-DK"/>
              </w:rPr>
              <w:t>-</w:t>
            </w:r>
            <w:r w:rsidRPr="00D2766F">
              <w:rPr>
                <w:rFonts w:eastAsia="Times New Roman" w:cs="Arial"/>
                <w:color w:val="000000"/>
                <w:sz w:val="22"/>
                <w:szCs w:val="22"/>
                <w:lang w:eastAsia="da-DK"/>
              </w:rPr>
              <w:t>dag</w:t>
            </w:r>
            <w:r w:rsidR="00930783">
              <w:rPr>
                <w:rFonts w:eastAsia="Times New Roman" w:cs="Arial"/>
                <w:color w:val="000000"/>
                <w:sz w:val="22"/>
                <w:szCs w:val="22"/>
                <w:lang w:eastAsia="da-DK"/>
              </w:rPr>
              <w:t xml:space="preserve"> i </w:t>
            </w:r>
            <w:r w:rsidRPr="00D2766F">
              <w:rPr>
                <w:rFonts w:eastAsia="Times New Roman" w:cs="Arial"/>
                <w:color w:val="000000"/>
                <w:sz w:val="22"/>
                <w:szCs w:val="22"/>
                <w:lang w:eastAsia="da-DK"/>
              </w:rPr>
              <w:t>efteråret</w:t>
            </w:r>
            <w:r w:rsidR="00930783">
              <w:rPr>
                <w:rFonts w:eastAsia="Times New Roman" w:cs="Arial"/>
                <w:color w:val="000000"/>
                <w:sz w:val="22"/>
                <w:szCs w:val="22"/>
                <w:lang w:eastAsia="da-DK"/>
              </w:rPr>
              <w:t xml:space="preserve"> </w:t>
            </w:r>
            <w:r w:rsidRPr="00D2766F">
              <w:rPr>
                <w:rFonts w:eastAsia="Times New Roman" w:cs="Arial"/>
                <w:color w:val="000000"/>
                <w:sz w:val="22"/>
                <w:szCs w:val="22"/>
                <w:lang w:eastAsia="da-DK"/>
              </w:rPr>
              <w:t>og vores cykeldag, som vi afholder fast en gang om måneden.</w:t>
            </w:r>
          </w:p>
          <w:p w14:paraId="3C7ADCEB" w14:textId="77709C48" w:rsidR="00A04BCA" w:rsidRPr="00D2766F" w:rsidRDefault="006B05E6" w:rsidP="00930783">
            <w:pPr>
              <w:pStyle w:val="Listeafsnit"/>
              <w:numPr>
                <w:ilvl w:val="0"/>
                <w:numId w:val="42"/>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laver bål-og undersøger</w:t>
            </w:r>
            <w:r w:rsidR="00A04BCA" w:rsidRPr="00D2766F">
              <w:rPr>
                <w:rFonts w:eastAsia="Times New Roman" w:cs="Arial"/>
                <w:color w:val="000000"/>
                <w:sz w:val="22"/>
                <w:szCs w:val="22"/>
                <w:lang w:eastAsia="da-DK"/>
              </w:rPr>
              <w:t xml:space="preserve"> bl.a.</w:t>
            </w:r>
            <w:r w:rsidRPr="00D2766F">
              <w:rPr>
                <w:rFonts w:eastAsia="Times New Roman" w:cs="Arial"/>
                <w:color w:val="000000"/>
                <w:sz w:val="22"/>
                <w:szCs w:val="22"/>
                <w:lang w:eastAsia="da-DK"/>
              </w:rPr>
              <w:t xml:space="preserve"> hvilke grene der er bedst til bål,</w:t>
            </w:r>
            <w:r w:rsidR="00A04BCA" w:rsidRPr="00D2766F">
              <w:rPr>
                <w:rFonts w:eastAsia="Times New Roman" w:cs="Arial"/>
                <w:color w:val="000000"/>
                <w:sz w:val="22"/>
                <w:szCs w:val="22"/>
                <w:lang w:eastAsia="da-DK"/>
              </w:rPr>
              <w:t xml:space="preserve"> og lære</w:t>
            </w:r>
            <w:r w:rsidRPr="00D2766F">
              <w:rPr>
                <w:rFonts w:eastAsia="Times New Roman" w:cs="Arial"/>
                <w:color w:val="000000"/>
                <w:sz w:val="22"/>
                <w:szCs w:val="22"/>
                <w:lang w:eastAsia="da-DK"/>
              </w:rPr>
              <w:t xml:space="preserve"> at man skal være ved bålet hele tiden</w:t>
            </w:r>
            <w:r w:rsidR="00A04BCA" w:rsidRPr="00D2766F">
              <w:rPr>
                <w:rFonts w:eastAsia="Times New Roman" w:cs="Arial"/>
                <w:color w:val="000000"/>
                <w:sz w:val="22"/>
                <w:szCs w:val="22"/>
                <w:lang w:eastAsia="da-DK"/>
              </w:rPr>
              <w:t>.</w:t>
            </w:r>
          </w:p>
          <w:p w14:paraId="24D44A71" w14:textId="39BEDF0B" w:rsidR="00A04BCA" w:rsidRPr="00D2766F" w:rsidRDefault="006B05E6" w:rsidP="006B05E6">
            <w:pPr>
              <w:pStyle w:val="Listeafsnit"/>
              <w:numPr>
                <w:ilvl w:val="0"/>
                <w:numId w:val="42"/>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laver spire-og krible krable projekter, hvor vi</w:t>
            </w:r>
            <w:r w:rsidR="0093649B">
              <w:rPr>
                <w:rFonts w:eastAsia="Times New Roman" w:cs="Arial"/>
                <w:color w:val="000000"/>
                <w:sz w:val="22"/>
                <w:szCs w:val="22"/>
                <w:lang w:eastAsia="da-DK"/>
              </w:rPr>
              <w:t xml:space="preserve"> f.eks.</w:t>
            </w:r>
            <w:r w:rsidRPr="00D2766F">
              <w:rPr>
                <w:rFonts w:eastAsia="Times New Roman" w:cs="Arial"/>
                <w:color w:val="000000"/>
                <w:sz w:val="22"/>
                <w:szCs w:val="22"/>
                <w:lang w:eastAsia="da-DK"/>
              </w:rPr>
              <w:t xml:space="preserve"> laver kartoffelfælder til insekterne,</w:t>
            </w:r>
            <w:r w:rsidR="00A04BCA" w:rsidRPr="00D2766F">
              <w:rPr>
                <w:rFonts w:eastAsia="Times New Roman" w:cs="Arial"/>
                <w:color w:val="000000"/>
                <w:sz w:val="22"/>
                <w:szCs w:val="22"/>
                <w:lang w:eastAsia="da-DK"/>
              </w:rPr>
              <w:t xml:space="preserve"> </w:t>
            </w:r>
            <w:r w:rsidRPr="00D2766F">
              <w:rPr>
                <w:rFonts w:eastAsia="Times New Roman" w:cs="Arial"/>
                <w:color w:val="000000"/>
                <w:sz w:val="22"/>
                <w:szCs w:val="22"/>
                <w:lang w:eastAsia="da-DK"/>
              </w:rPr>
              <w:t>skovtrolde ud af pinde og mos mv. Vi undersøger hvad der sker, hvis man putter et frø i jorden-hvad skal vi huske, hvis det skal gro? Vi kæmper med at løfte de store sten-og tjekker, hvad der lever derunder.</w:t>
            </w:r>
          </w:p>
          <w:p w14:paraId="71166064" w14:textId="54BB4DDD" w:rsidR="00A04BCA" w:rsidRPr="00D2766F" w:rsidRDefault="006B05E6" w:rsidP="006B05E6">
            <w:pPr>
              <w:pStyle w:val="Listeafsnit"/>
              <w:numPr>
                <w:ilvl w:val="0"/>
                <w:numId w:val="42"/>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går ud og undersøger, hvad der sker med vandpytterne, når det har været frostvejr. Vi laver is</w:t>
            </w:r>
            <w:r w:rsidR="001E5991" w:rsidRPr="00D2766F">
              <w:rPr>
                <w:rFonts w:eastAsia="Times New Roman" w:cs="Arial"/>
                <w:color w:val="000000"/>
                <w:sz w:val="22"/>
                <w:szCs w:val="22"/>
                <w:lang w:eastAsia="da-DK"/>
              </w:rPr>
              <w:t>-</w:t>
            </w:r>
            <w:r w:rsidRPr="00D2766F">
              <w:rPr>
                <w:rFonts w:eastAsia="Times New Roman" w:cs="Arial"/>
                <w:color w:val="000000"/>
                <w:sz w:val="22"/>
                <w:szCs w:val="22"/>
                <w:lang w:eastAsia="da-DK"/>
              </w:rPr>
              <w:t xml:space="preserve">lygter, og ser hvor magisk det er, når vand fryser til is. </w:t>
            </w:r>
          </w:p>
          <w:p w14:paraId="222BB11E" w14:textId="6FB1FD7C" w:rsidR="00A04BCA" w:rsidRPr="00D2766F" w:rsidRDefault="006B05E6" w:rsidP="00A04BCA">
            <w:pPr>
              <w:pStyle w:val="Listeafsnit"/>
              <w:numPr>
                <w:ilvl w:val="0"/>
                <w:numId w:val="42"/>
              </w:num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Vi har vandsjovdag hver sommer</w:t>
            </w:r>
            <w:r w:rsidR="00A04BCA" w:rsidRPr="00D2766F">
              <w:rPr>
                <w:rFonts w:eastAsia="Times New Roman" w:cs="Arial"/>
                <w:color w:val="000000"/>
                <w:sz w:val="22"/>
                <w:szCs w:val="22"/>
                <w:lang w:eastAsia="da-DK"/>
              </w:rPr>
              <w:t>.</w:t>
            </w:r>
          </w:p>
          <w:p w14:paraId="599A13C1" w14:textId="3C381E39" w:rsidR="006B05E6" w:rsidRPr="00D2766F" w:rsidRDefault="006B05E6" w:rsidP="006B05E6">
            <w:p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 xml:space="preserve">Vi </w:t>
            </w:r>
            <w:r w:rsidR="009F1CF4" w:rsidRPr="00D2766F">
              <w:rPr>
                <w:rFonts w:eastAsia="Times New Roman" w:cs="Arial"/>
                <w:color w:val="000000"/>
                <w:sz w:val="22"/>
                <w:szCs w:val="22"/>
                <w:lang w:eastAsia="da-DK"/>
              </w:rPr>
              <w:t>har fokus på</w:t>
            </w:r>
            <w:r w:rsidRPr="00D2766F">
              <w:rPr>
                <w:rFonts w:eastAsia="Times New Roman" w:cs="Arial"/>
                <w:color w:val="000000"/>
                <w:sz w:val="22"/>
                <w:szCs w:val="22"/>
                <w:lang w:eastAsia="da-DK"/>
              </w:rPr>
              <w:t xml:space="preserve"> at lære børn</w:t>
            </w:r>
            <w:r w:rsidR="009F1CF4" w:rsidRPr="00D2766F">
              <w:rPr>
                <w:rFonts w:eastAsia="Times New Roman" w:cs="Arial"/>
                <w:color w:val="000000"/>
                <w:sz w:val="22"/>
                <w:szCs w:val="22"/>
                <w:lang w:eastAsia="da-DK"/>
              </w:rPr>
              <w:t>ene</w:t>
            </w:r>
            <w:r w:rsidRPr="00D2766F">
              <w:rPr>
                <w:rFonts w:eastAsia="Times New Roman" w:cs="Arial"/>
                <w:color w:val="000000"/>
                <w:sz w:val="22"/>
                <w:szCs w:val="22"/>
                <w:lang w:eastAsia="da-DK"/>
              </w:rPr>
              <w:t xml:space="preserve"> at passe på vores natur-og hvad det gør ved den, hvis vi smider skrald i skov og i hav. Vi har projekter, hvor vi lærer om, hvor skadeligt det er, hvis vi ex smider en sodavandsdåse i na</w:t>
            </w:r>
            <w:r w:rsidR="003E3AB1" w:rsidRPr="00D2766F">
              <w:rPr>
                <w:rFonts w:eastAsia="Times New Roman" w:cs="Arial"/>
                <w:color w:val="000000"/>
                <w:sz w:val="22"/>
                <w:szCs w:val="22"/>
                <w:lang w:eastAsia="da-DK"/>
              </w:rPr>
              <w:t>t</w:t>
            </w:r>
            <w:r w:rsidRPr="00D2766F">
              <w:rPr>
                <w:rFonts w:eastAsia="Times New Roman" w:cs="Arial"/>
                <w:color w:val="000000"/>
                <w:sz w:val="22"/>
                <w:szCs w:val="22"/>
                <w:lang w:eastAsia="da-DK"/>
              </w:rPr>
              <w:t>uren. Den er for det første mange, mange</w:t>
            </w:r>
            <w:r w:rsidR="00930783">
              <w:rPr>
                <w:rFonts w:eastAsia="Times New Roman" w:cs="Arial"/>
                <w:color w:val="000000"/>
                <w:sz w:val="22"/>
                <w:szCs w:val="22"/>
                <w:lang w:eastAsia="da-DK"/>
              </w:rPr>
              <w:t xml:space="preserve"> år</w:t>
            </w:r>
            <w:r w:rsidRPr="00D2766F">
              <w:rPr>
                <w:rFonts w:eastAsia="Times New Roman" w:cs="Arial"/>
                <w:color w:val="000000"/>
                <w:sz w:val="22"/>
                <w:szCs w:val="22"/>
                <w:lang w:eastAsia="da-DK"/>
              </w:rPr>
              <w:t xml:space="preserve"> om at forgå, og udskiller metallisk forurening mens den ligger der-og desuden kan dyr og mennesker enten træde på den og få ødelagt ex deres poter-eller en cykel kan blive ødelagt ved at køre ind i dåsen og få skåret dækkene op.</w:t>
            </w:r>
          </w:p>
          <w:p w14:paraId="78224A31" w14:textId="002CA205" w:rsidR="006B05E6" w:rsidRPr="00D2766F" w:rsidRDefault="006B05E6" w:rsidP="006B05E6">
            <w:p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Hvert år i april deltager vi i projektet ”Danmark samler skrald”. Et projekt der løber over en uge, og hvor vi kan fordybe os i emnet bæredygtighed og forurening. Vi går på mange ture i lokalområdet med børnene, som elsker dette projekt! Vi får samlet meget skrald sammen på sådan en uge, og får mange gode snakke undervejs. Alt det indsamlede skrald, plejer at munde ud i et lille kreativt projekt, ”hvad kan vi lave ud af dette”? Så får fantasien frit spil, og result</w:t>
            </w:r>
            <w:r w:rsidR="005E010E" w:rsidRPr="00D2766F">
              <w:rPr>
                <w:rFonts w:eastAsia="Times New Roman" w:cs="Arial"/>
                <w:color w:val="000000"/>
                <w:sz w:val="22"/>
                <w:szCs w:val="22"/>
                <w:lang w:eastAsia="da-DK"/>
              </w:rPr>
              <w:t>at</w:t>
            </w:r>
            <w:r w:rsidRPr="00D2766F">
              <w:rPr>
                <w:rFonts w:eastAsia="Times New Roman" w:cs="Arial"/>
                <w:color w:val="000000"/>
                <w:sz w:val="22"/>
                <w:szCs w:val="22"/>
                <w:lang w:eastAsia="da-DK"/>
              </w:rPr>
              <w:t xml:space="preserve">erne er altid både sjove, rørende-og lærerige for både børn og voksne. </w:t>
            </w:r>
          </w:p>
          <w:p w14:paraId="46EB2A67" w14:textId="3915DA0D" w:rsidR="006B05E6" w:rsidRPr="00D2766F" w:rsidRDefault="006B05E6" w:rsidP="001E5991">
            <w:pPr>
              <w:spacing w:before="100" w:beforeAutospacing="1" w:after="100" w:afterAutospacing="1" w:line="240" w:lineRule="auto"/>
              <w:rPr>
                <w:rFonts w:eastAsia="Times New Roman" w:cs="Arial"/>
                <w:color w:val="000000"/>
                <w:sz w:val="22"/>
                <w:szCs w:val="22"/>
                <w:lang w:eastAsia="da-DK"/>
              </w:rPr>
            </w:pPr>
            <w:r w:rsidRPr="00D2766F">
              <w:rPr>
                <w:rFonts w:eastAsia="Times New Roman" w:cs="Arial"/>
                <w:color w:val="000000"/>
                <w:sz w:val="22"/>
                <w:szCs w:val="22"/>
                <w:lang w:eastAsia="da-DK"/>
              </w:rPr>
              <w:t>Desuden prøver vi</w:t>
            </w:r>
            <w:r w:rsidR="009F1CF4" w:rsidRPr="00D2766F">
              <w:rPr>
                <w:rFonts w:eastAsia="Times New Roman" w:cs="Arial"/>
                <w:color w:val="000000"/>
                <w:sz w:val="22"/>
                <w:szCs w:val="22"/>
                <w:lang w:eastAsia="da-DK"/>
              </w:rPr>
              <w:t xml:space="preserve">, </w:t>
            </w:r>
            <w:r w:rsidRPr="00D2766F">
              <w:rPr>
                <w:rFonts w:eastAsia="Times New Roman" w:cs="Arial"/>
                <w:color w:val="000000"/>
                <w:sz w:val="22"/>
                <w:szCs w:val="22"/>
                <w:lang w:eastAsia="da-DK"/>
              </w:rPr>
              <w:t>i mange af vores kreative projekter</w:t>
            </w:r>
            <w:r w:rsidR="009F1CF4" w:rsidRPr="00D2766F">
              <w:rPr>
                <w:rFonts w:eastAsia="Times New Roman" w:cs="Arial"/>
                <w:color w:val="000000"/>
                <w:sz w:val="22"/>
                <w:szCs w:val="22"/>
                <w:lang w:eastAsia="da-DK"/>
              </w:rPr>
              <w:t xml:space="preserve">, </w:t>
            </w:r>
            <w:r w:rsidRPr="00D2766F">
              <w:rPr>
                <w:rFonts w:eastAsia="Times New Roman" w:cs="Arial"/>
                <w:color w:val="000000"/>
                <w:sz w:val="22"/>
                <w:szCs w:val="22"/>
                <w:lang w:eastAsia="da-DK"/>
              </w:rPr>
              <w:t>at invitere vores børn og familier til at medbringe ting hjemmefra vi kan bruge til ”et eller andet”.</w:t>
            </w:r>
            <w:r w:rsidR="009F1CF4" w:rsidRPr="00D2766F">
              <w:rPr>
                <w:rFonts w:eastAsia="Times New Roman" w:cs="Arial"/>
                <w:color w:val="000000"/>
                <w:sz w:val="22"/>
                <w:szCs w:val="22"/>
                <w:lang w:eastAsia="da-DK"/>
              </w:rPr>
              <w:t xml:space="preserve"> F.eks.</w:t>
            </w:r>
            <w:r w:rsidRPr="00D2766F">
              <w:rPr>
                <w:rFonts w:eastAsia="Times New Roman" w:cs="Arial"/>
                <w:color w:val="000000"/>
                <w:sz w:val="22"/>
                <w:szCs w:val="22"/>
                <w:lang w:eastAsia="da-DK"/>
              </w:rPr>
              <w:t xml:space="preserve"> gamle syltetøjsglas, konservesdåser, toiletruller, mælkekartoner, små plasti</w:t>
            </w:r>
            <w:r w:rsidR="0093649B">
              <w:rPr>
                <w:rFonts w:eastAsia="Times New Roman" w:cs="Arial"/>
                <w:color w:val="000000"/>
                <w:sz w:val="22"/>
                <w:szCs w:val="22"/>
                <w:lang w:eastAsia="da-DK"/>
              </w:rPr>
              <w:t>k</w:t>
            </w:r>
            <w:r w:rsidRPr="00D2766F">
              <w:rPr>
                <w:rFonts w:eastAsia="Times New Roman" w:cs="Arial"/>
                <w:color w:val="000000"/>
                <w:sz w:val="22"/>
                <w:szCs w:val="22"/>
                <w:lang w:eastAsia="da-DK"/>
              </w:rPr>
              <w:t xml:space="preserve">låg fra </w:t>
            </w:r>
            <w:r w:rsidR="009F1CF4" w:rsidRPr="00D2766F">
              <w:rPr>
                <w:rFonts w:eastAsia="Times New Roman" w:cs="Arial"/>
                <w:color w:val="000000"/>
                <w:sz w:val="22"/>
                <w:szCs w:val="22"/>
                <w:lang w:eastAsia="da-DK"/>
              </w:rPr>
              <w:t>yoghurt</w:t>
            </w:r>
            <w:r w:rsidRPr="00D2766F">
              <w:rPr>
                <w:rFonts w:eastAsia="Times New Roman" w:cs="Arial"/>
                <w:color w:val="000000"/>
                <w:sz w:val="22"/>
                <w:szCs w:val="22"/>
                <w:lang w:eastAsia="da-DK"/>
              </w:rPr>
              <w:t xml:space="preserve"> osv. Det nævnte bliver forvandlet til uhyggelige Halloweenhuse, smukke juleglas og skægge påskekyllinger</w:t>
            </w:r>
            <w:r w:rsidR="009F1CF4" w:rsidRPr="00D2766F">
              <w:rPr>
                <w:rFonts w:eastAsia="Times New Roman" w:cs="Arial"/>
                <w:color w:val="000000"/>
                <w:sz w:val="22"/>
                <w:szCs w:val="22"/>
                <w:lang w:eastAsia="da-DK"/>
              </w:rPr>
              <w:t xml:space="preserve"> mm</w:t>
            </w:r>
            <w:r w:rsidRPr="00D2766F">
              <w:rPr>
                <w:rFonts w:eastAsia="Times New Roman" w:cs="Arial"/>
                <w:color w:val="000000"/>
                <w:sz w:val="22"/>
                <w:szCs w:val="22"/>
                <w:lang w:eastAsia="da-DK"/>
              </w:rPr>
              <w:t>.</w:t>
            </w:r>
            <w:r w:rsidR="009F1CF4" w:rsidRPr="00D2766F">
              <w:rPr>
                <w:rFonts w:eastAsia="Times New Roman" w:cs="Arial"/>
                <w:color w:val="000000"/>
                <w:sz w:val="22"/>
                <w:szCs w:val="22"/>
                <w:lang w:eastAsia="da-DK"/>
              </w:rPr>
              <w:t xml:space="preserve"> </w:t>
            </w:r>
            <w:r w:rsidRPr="00D2766F">
              <w:rPr>
                <w:rFonts w:eastAsia="Times New Roman" w:cs="Arial"/>
                <w:color w:val="000000"/>
                <w:sz w:val="22"/>
                <w:szCs w:val="22"/>
                <w:lang w:eastAsia="da-DK"/>
              </w:rPr>
              <w:t>Det er medvirkende til, at skærpe børnenes (og deres familiers) opmærksomhed på at rigtig mange ting fra dagligdagen kan genbruges og blive til alverdens ting og sager.</w:t>
            </w:r>
          </w:p>
          <w:p w14:paraId="10F53C52" w14:textId="00CCAC43" w:rsidR="006B05E6" w:rsidRPr="00D2766F" w:rsidRDefault="006B05E6" w:rsidP="006B05E6">
            <w:pPr>
              <w:rPr>
                <w:rFonts w:cs="Arial"/>
                <w:sz w:val="22"/>
                <w:szCs w:val="22"/>
              </w:rPr>
            </w:pPr>
            <w:r w:rsidRPr="00D2766F">
              <w:rPr>
                <w:rFonts w:cs="Arial"/>
                <w:sz w:val="22"/>
                <w:szCs w:val="22"/>
              </w:rPr>
              <w:t>Sommer og efterår, bliver der plukket hyld til saft, hyben til kranse, brombær</w:t>
            </w:r>
            <w:r w:rsidR="00930783">
              <w:rPr>
                <w:rFonts w:cs="Arial"/>
                <w:sz w:val="22"/>
                <w:szCs w:val="22"/>
              </w:rPr>
              <w:t xml:space="preserve"> og solbær</w:t>
            </w:r>
            <w:r w:rsidRPr="00D2766F">
              <w:rPr>
                <w:rFonts w:cs="Arial"/>
                <w:sz w:val="22"/>
                <w:szCs w:val="22"/>
              </w:rPr>
              <w:t xml:space="preserve"> til syltetøj og bare til at smage med det samme. Børnene oplever at man kan forvandle noget fra naturen til noget spiseligt.</w:t>
            </w:r>
          </w:p>
          <w:p w14:paraId="0F13D488" w14:textId="77777777" w:rsidR="006B05E6" w:rsidRPr="00D2766F" w:rsidRDefault="006B05E6" w:rsidP="006B05E6">
            <w:pPr>
              <w:rPr>
                <w:rFonts w:cs="Arial"/>
                <w:sz w:val="22"/>
                <w:szCs w:val="22"/>
              </w:rPr>
            </w:pPr>
          </w:p>
          <w:p w14:paraId="3578DCC0" w14:textId="77777777" w:rsidR="006B05E6" w:rsidRPr="00D2766F" w:rsidRDefault="006B05E6" w:rsidP="006B05E6">
            <w:pPr>
              <w:rPr>
                <w:rFonts w:cs="Arial"/>
                <w:b/>
                <w:bCs/>
                <w:sz w:val="22"/>
                <w:szCs w:val="22"/>
              </w:rPr>
            </w:pPr>
            <w:proofErr w:type="spellStart"/>
            <w:r w:rsidRPr="00D2766F">
              <w:rPr>
                <w:rFonts w:cs="Arial"/>
                <w:b/>
                <w:bCs/>
                <w:sz w:val="22"/>
                <w:szCs w:val="22"/>
              </w:rPr>
              <w:t>Eks.“Krible</w:t>
            </w:r>
            <w:proofErr w:type="spellEnd"/>
            <w:r w:rsidRPr="00D2766F">
              <w:rPr>
                <w:rFonts w:cs="Arial"/>
                <w:b/>
                <w:bCs/>
                <w:sz w:val="22"/>
                <w:szCs w:val="22"/>
              </w:rPr>
              <w:t xml:space="preserve"> </w:t>
            </w:r>
            <w:proofErr w:type="gramStart"/>
            <w:r w:rsidRPr="00D2766F">
              <w:rPr>
                <w:rFonts w:cs="Arial"/>
                <w:b/>
                <w:bCs/>
                <w:sz w:val="22"/>
                <w:szCs w:val="22"/>
              </w:rPr>
              <w:t>krable</w:t>
            </w:r>
            <w:proofErr w:type="gramEnd"/>
            <w:r w:rsidRPr="00D2766F">
              <w:rPr>
                <w:rFonts w:cs="Arial"/>
                <w:b/>
                <w:bCs/>
                <w:sz w:val="22"/>
                <w:szCs w:val="22"/>
              </w:rPr>
              <w:t xml:space="preserve"> ture”</w:t>
            </w:r>
          </w:p>
          <w:p w14:paraId="78B97808" w14:textId="77777777" w:rsidR="006B05E6" w:rsidRPr="00D2766F" w:rsidRDefault="006B05E6" w:rsidP="006B05E6">
            <w:pPr>
              <w:rPr>
                <w:rFonts w:cs="Arial"/>
                <w:b/>
                <w:bCs/>
                <w:sz w:val="22"/>
                <w:szCs w:val="22"/>
              </w:rPr>
            </w:pPr>
          </w:p>
          <w:p w14:paraId="7E3EB347" w14:textId="77777777" w:rsidR="006B05E6" w:rsidRPr="00D2766F" w:rsidRDefault="006B05E6" w:rsidP="006B05E6">
            <w:pPr>
              <w:rPr>
                <w:rFonts w:cs="Arial"/>
                <w:sz w:val="22"/>
                <w:szCs w:val="22"/>
              </w:rPr>
            </w:pPr>
            <w:r w:rsidRPr="00D2766F">
              <w:rPr>
                <w:rFonts w:cs="Arial"/>
                <w:sz w:val="22"/>
                <w:szCs w:val="22"/>
              </w:rPr>
              <w:t>Hvad er en “krible krable tur”:</w:t>
            </w:r>
          </w:p>
          <w:p w14:paraId="4670AC0B" w14:textId="31F5B80E" w:rsidR="006B05E6" w:rsidRPr="00D2766F" w:rsidRDefault="006B05E6" w:rsidP="006B05E6">
            <w:pPr>
              <w:rPr>
                <w:rFonts w:cs="Arial"/>
                <w:sz w:val="22"/>
                <w:szCs w:val="22"/>
              </w:rPr>
            </w:pPr>
            <w:r w:rsidRPr="00D2766F">
              <w:rPr>
                <w:rFonts w:cs="Arial"/>
                <w:sz w:val="22"/>
                <w:szCs w:val="22"/>
              </w:rPr>
              <w:t>Krible krable ture er for de ældste børn i vuggestuen,</w:t>
            </w:r>
            <w:r w:rsidR="001E5991" w:rsidRPr="00D2766F">
              <w:rPr>
                <w:rFonts w:cs="Arial"/>
                <w:sz w:val="22"/>
                <w:szCs w:val="22"/>
              </w:rPr>
              <w:t xml:space="preserve"> og for børn i børnehaven,</w:t>
            </w:r>
            <w:r w:rsidRPr="00D2766F">
              <w:rPr>
                <w:rFonts w:cs="Arial"/>
                <w:sz w:val="22"/>
                <w:szCs w:val="22"/>
              </w:rPr>
              <w:t xml:space="preserve"> børnene skal være gamle nok til at kunne færdes i skoven uden brug af klapvogn og også være i stand til at gå hele vejen til skoven og tilbage igen. Turene foregår næsten altid til den nærmeste skov.</w:t>
            </w:r>
          </w:p>
          <w:p w14:paraId="6B850892" w14:textId="48A2DC12" w:rsidR="006B05E6" w:rsidRPr="00D2766F" w:rsidRDefault="001E5991" w:rsidP="006B05E6">
            <w:pPr>
              <w:rPr>
                <w:rFonts w:cs="Arial"/>
                <w:sz w:val="22"/>
                <w:szCs w:val="22"/>
              </w:rPr>
            </w:pPr>
            <w:r w:rsidRPr="00D2766F">
              <w:rPr>
                <w:rFonts w:cs="Arial"/>
                <w:sz w:val="22"/>
                <w:szCs w:val="22"/>
              </w:rPr>
              <w:t xml:space="preserve">I vuggestuen </w:t>
            </w:r>
            <w:r w:rsidR="006B05E6" w:rsidRPr="00D2766F">
              <w:rPr>
                <w:rFonts w:cs="Arial"/>
                <w:sz w:val="22"/>
                <w:szCs w:val="22"/>
              </w:rPr>
              <w:t>foregår</w:t>
            </w:r>
            <w:r w:rsidRPr="00D2766F">
              <w:rPr>
                <w:rFonts w:cs="Arial"/>
                <w:sz w:val="22"/>
                <w:szCs w:val="22"/>
              </w:rPr>
              <w:t xml:space="preserve"> turene</w:t>
            </w:r>
            <w:r w:rsidR="006B05E6" w:rsidRPr="00D2766F">
              <w:rPr>
                <w:rFonts w:cs="Arial"/>
                <w:sz w:val="22"/>
                <w:szCs w:val="22"/>
              </w:rPr>
              <w:t xml:space="preserve"> i en lille gruppe</w:t>
            </w:r>
            <w:r w:rsidRPr="00D2766F">
              <w:rPr>
                <w:rFonts w:cs="Arial"/>
                <w:sz w:val="22"/>
                <w:szCs w:val="22"/>
              </w:rPr>
              <w:t xml:space="preserve"> med</w:t>
            </w:r>
            <w:r w:rsidR="006B05E6" w:rsidRPr="00D2766F">
              <w:rPr>
                <w:rFonts w:cs="Arial"/>
                <w:sz w:val="22"/>
                <w:szCs w:val="22"/>
              </w:rPr>
              <w:t xml:space="preserve"> 1 voksen, </w:t>
            </w:r>
            <w:r w:rsidR="00930783">
              <w:rPr>
                <w:rFonts w:cs="Arial"/>
                <w:sz w:val="22"/>
                <w:szCs w:val="22"/>
              </w:rPr>
              <w:t>en gang om ugen</w:t>
            </w:r>
            <w:r w:rsidR="006B05E6" w:rsidRPr="00D2766F">
              <w:rPr>
                <w:rFonts w:cs="Arial"/>
                <w:sz w:val="22"/>
                <w:szCs w:val="22"/>
              </w:rPr>
              <w:t xml:space="preserve"> forår, sommer og efterår.</w:t>
            </w:r>
          </w:p>
          <w:p w14:paraId="69A6BC6D" w14:textId="209BD26A" w:rsidR="006B05E6" w:rsidRPr="00D2766F" w:rsidRDefault="006B05E6" w:rsidP="006B05E6">
            <w:pPr>
              <w:rPr>
                <w:rFonts w:cs="Arial"/>
                <w:sz w:val="22"/>
                <w:szCs w:val="22"/>
              </w:rPr>
            </w:pPr>
            <w:r w:rsidRPr="00D2766F">
              <w:rPr>
                <w:rFonts w:cs="Arial"/>
                <w:sz w:val="22"/>
                <w:szCs w:val="22"/>
              </w:rPr>
              <w:t>Ofte har vi en rygsæk med,</w:t>
            </w:r>
            <w:r w:rsidR="001E5991" w:rsidRPr="00D2766F">
              <w:rPr>
                <w:rFonts w:cs="Arial"/>
                <w:sz w:val="22"/>
                <w:szCs w:val="22"/>
              </w:rPr>
              <w:t xml:space="preserve"> </w:t>
            </w:r>
            <w:r w:rsidRPr="00D2766F">
              <w:rPr>
                <w:rFonts w:cs="Arial"/>
                <w:sz w:val="22"/>
                <w:szCs w:val="22"/>
              </w:rPr>
              <w:t>hvor vi opbevarer forskellige remedier til brug på turen. Vores primære formål er at lede efter krible krable dyr, og med krible krable dyr mener vi de helt almindelige smådyr i skovbunden som f</w:t>
            </w:r>
            <w:r w:rsidR="001E5991" w:rsidRPr="00D2766F">
              <w:rPr>
                <w:rFonts w:cs="Arial"/>
                <w:sz w:val="22"/>
                <w:szCs w:val="22"/>
              </w:rPr>
              <w:t>.</w:t>
            </w:r>
            <w:r w:rsidRPr="00D2766F">
              <w:rPr>
                <w:rFonts w:cs="Arial"/>
                <w:sz w:val="22"/>
                <w:szCs w:val="22"/>
              </w:rPr>
              <w:t>eks. Biller, edderkopper, bænkebidere,</w:t>
            </w:r>
            <w:r w:rsidR="001E5991" w:rsidRPr="00D2766F">
              <w:rPr>
                <w:rFonts w:cs="Arial"/>
                <w:sz w:val="22"/>
                <w:szCs w:val="22"/>
              </w:rPr>
              <w:t xml:space="preserve"> </w:t>
            </w:r>
            <w:r w:rsidRPr="00D2766F">
              <w:rPr>
                <w:rFonts w:cs="Arial"/>
                <w:sz w:val="22"/>
                <w:szCs w:val="22"/>
              </w:rPr>
              <w:t>snegle, mariehøns, regnorme og skolopender.</w:t>
            </w:r>
          </w:p>
          <w:p w14:paraId="25C6B038" w14:textId="77777777" w:rsidR="006B05E6" w:rsidRPr="00D2766F" w:rsidRDefault="006B05E6" w:rsidP="006B05E6">
            <w:pPr>
              <w:rPr>
                <w:rFonts w:cs="Arial"/>
                <w:sz w:val="22"/>
                <w:szCs w:val="22"/>
              </w:rPr>
            </w:pPr>
          </w:p>
          <w:p w14:paraId="52631A67" w14:textId="4ED7E5F4" w:rsidR="006B05E6" w:rsidRPr="00D2766F" w:rsidRDefault="006B05E6" w:rsidP="006B05E6">
            <w:pPr>
              <w:rPr>
                <w:rFonts w:cs="Arial"/>
                <w:sz w:val="22"/>
                <w:szCs w:val="22"/>
              </w:rPr>
            </w:pPr>
            <w:r w:rsidRPr="00D2766F">
              <w:rPr>
                <w:rFonts w:cs="Arial"/>
                <w:sz w:val="22"/>
                <w:szCs w:val="22"/>
              </w:rPr>
              <w:t xml:space="preserve">Det pædagogiske læringsmiljø med “krible krable ture” understøtter i høj grad at børnene får konkrete erfaringer med naturen. Der er ro til at observere og undersøge. Med os i rygsækken har vi også indsamlings glas og luppe så vi kan studere og tale </w:t>
            </w:r>
            <w:r w:rsidR="00645AC9" w:rsidRPr="00D2766F">
              <w:rPr>
                <w:rFonts w:cs="Arial"/>
                <w:sz w:val="22"/>
                <w:szCs w:val="22"/>
              </w:rPr>
              <w:t>om det vi finder</w:t>
            </w:r>
            <w:r w:rsidRPr="00D2766F">
              <w:rPr>
                <w:rFonts w:cs="Arial"/>
                <w:sz w:val="22"/>
                <w:szCs w:val="22"/>
              </w:rPr>
              <w:t>. Vi medbringer også et tæppe,</w:t>
            </w:r>
            <w:r w:rsidR="00645AC9" w:rsidRPr="00D2766F">
              <w:rPr>
                <w:rFonts w:cs="Arial"/>
                <w:sz w:val="22"/>
                <w:szCs w:val="22"/>
              </w:rPr>
              <w:t xml:space="preserve"> </w:t>
            </w:r>
            <w:r w:rsidRPr="00D2766F">
              <w:rPr>
                <w:rFonts w:cs="Arial"/>
                <w:sz w:val="22"/>
                <w:szCs w:val="22"/>
              </w:rPr>
              <w:t>så vi har mulighed for at lægge os i skovbunden under et træ</w:t>
            </w:r>
            <w:r w:rsidR="00645AC9" w:rsidRPr="00D2766F">
              <w:rPr>
                <w:rFonts w:cs="Arial"/>
                <w:sz w:val="22"/>
                <w:szCs w:val="22"/>
              </w:rPr>
              <w:t xml:space="preserve"> </w:t>
            </w:r>
            <w:r w:rsidRPr="00D2766F">
              <w:rPr>
                <w:rFonts w:cs="Arial"/>
                <w:sz w:val="22"/>
                <w:szCs w:val="22"/>
              </w:rPr>
              <w:t>og kikke op på trækronerne eller lytte til fuglene.</w:t>
            </w:r>
          </w:p>
          <w:p w14:paraId="3EF8B4E3" w14:textId="33C386AF" w:rsidR="006B05E6" w:rsidRPr="00D2766F" w:rsidRDefault="006B05E6" w:rsidP="006B05E6">
            <w:pPr>
              <w:rPr>
                <w:rFonts w:cs="Arial"/>
                <w:sz w:val="22"/>
                <w:szCs w:val="22"/>
              </w:rPr>
            </w:pPr>
            <w:r w:rsidRPr="00D2766F">
              <w:rPr>
                <w:rFonts w:cs="Arial"/>
                <w:sz w:val="22"/>
                <w:szCs w:val="22"/>
              </w:rPr>
              <w:t xml:space="preserve">Vi har altid en færdig pakket rygsæk </w:t>
            </w:r>
            <w:r w:rsidR="00645AC9" w:rsidRPr="00D2766F">
              <w:rPr>
                <w:rFonts w:cs="Arial"/>
                <w:sz w:val="22"/>
                <w:szCs w:val="22"/>
              </w:rPr>
              <w:t xml:space="preserve">stående klar, </w:t>
            </w:r>
            <w:r w:rsidRPr="00D2766F">
              <w:rPr>
                <w:rFonts w:cs="Arial"/>
                <w:sz w:val="22"/>
                <w:szCs w:val="22"/>
              </w:rPr>
              <w:t>fyldt med ting vi kan bruge og lege med i naturen.</w:t>
            </w:r>
          </w:p>
          <w:p w14:paraId="603CAD5D" w14:textId="4AA55626" w:rsidR="00954E38" w:rsidRPr="007400E9" w:rsidRDefault="00954E38" w:rsidP="00F8580F">
            <w:pPr>
              <w:pStyle w:val="Tekst3"/>
            </w:pPr>
          </w:p>
        </w:tc>
      </w:tr>
    </w:tbl>
    <w:p w14:paraId="5FB03C27" w14:textId="56CA899F" w:rsidR="00954E38" w:rsidRDefault="00954E38">
      <w:pPr>
        <w:spacing w:line="240" w:lineRule="auto"/>
      </w:pPr>
    </w:p>
    <w:p w14:paraId="07008D4C"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64D6F5D2" w14:textId="77777777" w:rsidTr="00F8580F">
        <w:trPr>
          <w:cantSplit/>
        </w:trPr>
        <w:tc>
          <w:tcPr>
            <w:tcW w:w="7087" w:type="dxa"/>
          </w:tcPr>
          <w:p w14:paraId="3B394A04" w14:textId="77777777" w:rsidR="00954E38" w:rsidRPr="00084F73" w:rsidRDefault="00954E38" w:rsidP="00F8580F">
            <w:pPr>
              <w:pStyle w:val="Overskrift2"/>
              <w:rPr>
                <w:color w:val="CD1626" w:themeColor="accent2"/>
              </w:rPr>
            </w:pPr>
            <w:r w:rsidRPr="00954E38">
              <w:rPr>
                <w:color w:val="CD1626" w:themeColor="accent2"/>
              </w:rPr>
              <w:t>Kultur, æstetik og fællesskab</w:t>
            </w:r>
          </w:p>
          <w:p w14:paraId="1FD95824"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70172B00"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43D99B9B" w14:textId="77777777" w:rsidR="00954E38" w:rsidRPr="00B02D50" w:rsidRDefault="00954E38" w:rsidP="00F8580F">
            <w:pPr>
              <w:pStyle w:val="Byline"/>
            </w:pPr>
            <w:r w:rsidRPr="00954E38">
              <w:t>Den styrkede pædagogiske læreplan, Rammer og indhold, s. 46-47</w:t>
            </w:r>
          </w:p>
        </w:tc>
        <w:tc>
          <w:tcPr>
            <w:tcW w:w="2551" w:type="dxa"/>
          </w:tcPr>
          <w:p w14:paraId="0E3365D9" w14:textId="77777777" w:rsidR="00954E38" w:rsidRDefault="00954E38" w:rsidP="00F8580F">
            <w:pPr>
              <w:jc w:val="right"/>
              <w:rPr>
                <w:color w:val="0077B3" w:themeColor="accent1"/>
              </w:rPr>
            </w:pPr>
            <w:r>
              <w:rPr>
                <w:noProof/>
                <w:color w:val="0077B3" w:themeColor="accent1"/>
                <w:lang w:eastAsia="da-DK"/>
              </w:rPr>
              <w:drawing>
                <wp:inline distT="0" distB="0" distL="0" distR="0" wp14:anchorId="5A5F14E9" wp14:editId="0CB20F28">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5A157C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690F9C84" w14:textId="77777777" w:rsidTr="00F8580F">
        <w:tc>
          <w:tcPr>
            <w:tcW w:w="9638" w:type="dxa"/>
          </w:tcPr>
          <w:p w14:paraId="39B122A5" w14:textId="77777777" w:rsidR="00954E38" w:rsidRPr="00954E38" w:rsidRDefault="00954E38" w:rsidP="00F8580F">
            <w:pPr>
              <w:pStyle w:val="Tekst4"/>
              <w:ind w:left="284"/>
            </w:pPr>
            <w:r w:rsidRPr="00954E38">
              <w:t>Pædagogiske mål for læreplanstemaet:</w:t>
            </w:r>
          </w:p>
          <w:p w14:paraId="5B8AD401"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7F40FD0"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3F752BF2" w14:textId="77777777" w:rsidTr="00F8580F">
        <w:tc>
          <w:tcPr>
            <w:tcW w:w="9638" w:type="dxa"/>
          </w:tcPr>
          <w:p w14:paraId="16F45AD5" w14:textId="77777777" w:rsidR="00954E38" w:rsidRDefault="00954E38" w:rsidP="00F8580F">
            <w:pPr>
              <w:pStyle w:val="Tekst5rd"/>
            </w:pPr>
            <w:r w:rsidRPr="00954E38">
              <w:t>Hvordan understøtter vores pædagogiske læringsmiljø, at børnene gør sig erfaringer med kultur, æstetik og fællesskab?</w:t>
            </w:r>
          </w:p>
          <w:p w14:paraId="374D5FEB" w14:textId="77777777" w:rsidR="00954E38" w:rsidRDefault="00954E38" w:rsidP="00F8580F">
            <w:pPr>
              <w:pStyle w:val="Tekst1rd"/>
            </w:pPr>
            <w:r w:rsidRPr="005D3542">
              <w:t>Herunder, hvordan vores pædagogiske læringsmiljø:</w:t>
            </w:r>
          </w:p>
          <w:p w14:paraId="2E65793D" w14:textId="77777777" w:rsidR="00954E38" w:rsidRDefault="00954E38" w:rsidP="00F8580F">
            <w:pPr>
              <w:pStyle w:val="Bullettekst3rd"/>
            </w:pPr>
            <w:r w:rsidRPr="00954E38">
              <w:lastRenderedPageBreak/>
              <w:t>Understøtter de to pædagogiske mål for temaet Kultur, æstetik og fælle</w:t>
            </w:r>
            <w:r>
              <w:t>s</w:t>
            </w:r>
            <w:r w:rsidRPr="00954E38">
              <w:t>skab</w:t>
            </w:r>
          </w:p>
          <w:p w14:paraId="05E8DBDA" w14:textId="77777777" w:rsidR="00954E38" w:rsidRDefault="00954E38" w:rsidP="00F8580F">
            <w:pPr>
              <w:pStyle w:val="Bullettekst3rd"/>
            </w:pPr>
            <w:r>
              <w:t xml:space="preserve">Tager udgangspunkt i det fælles pædagogiske grundlag </w:t>
            </w:r>
          </w:p>
          <w:p w14:paraId="272487A9" w14:textId="3E3E01E3" w:rsidR="00954E38" w:rsidRPr="007400E9" w:rsidRDefault="00954E38" w:rsidP="00645AC9">
            <w:pPr>
              <w:pStyle w:val="Bullettekst3rd"/>
              <w:spacing w:after="240"/>
            </w:pPr>
            <w:r w:rsidRPr="00954E38">
              <w:t>Ses i samspil med de øvrige læreplanstemaer.</w:t>
            </w:r>
          </w:p>
        </w:tc>
      </w:tr>
    </w:tbl>
    <w:p w14:paraId="4DC37267" w14:textId="3D041F0D" w:rsidR="00C411A7" w:rsidRPr="00D2766F" w:rsidRDefault="00C74434" w:rsidP="00C411A7">
      <w:pPr>
        <w:widowControl w:val="0"/>
        <w:autoSpaceDE w:val="0"/>
        <w:autoSpaceDN w:val="0"/>
        <w:adjustRightInd w:val="0"/>
        <w:spacing w:after="200" w:line="276" w:lineRule="auto"/>
        <w:rPr>
          <w:rFonts w:cs="Arial"/>
          <w:sz w:val="22"/>
          <w:szCs w:val="22"/>
        </w:rPr>
      </w:pPr>
      <w:r w:rsidRPr="00D2766F">
        <w:rPr>
          <w:rFonts w:cs="Arial"/>
          <w:sz w:val="22"/>
          <w:szCs w:val="22"/>
        </w:rPr>
        <w:lastRenderedPageBreak/>
        <w:t>I BørneBiksen har vi fokus på at børnene f</w:t>
      </w:r>
      <w:r w:rsidR="0093649B">
        <w:rPr>
          <w:rFonts w:cs="Arial"/>
          <w:sz w:val="22"/>
          <w:szCs w:val="22"/>
        </w:rPr>
        <w:t>å</w:t>
      </w:r>
      <w:r w:rsidRPr="00D2766F">
        <w:rPr>
          <w:rFonts w:cs="Arial"/>
          <w:sz w:val="22"/>
          <w:szCs w:val="22"/>
        </w:rPr>
        <w:t>r kendskab til forskellige kreative og kulturelle udtryksformer i trygge og inkluderende fællesskaber. V</w:t>
      </w:r>
      <w:r w:rsidR="00C411A7" w:rsidRPr="00D2766F">
        <w:rPr>
          <w:rFonts w:cs="Arial"/>
          <w:sz w:val="22"/>
          <w:szCs w:val="22"/>
        </w:rPr>
        <w:t>i</w:t>
      </w:r>
      <w:r w:rsidRPr="00D2766F">
        <w:rPr>
          <w:rFonts w:cs="Arial"/>
          <w:sz w:val="22"/>
          <w:szCs w:val="22"/>
        </w:rPr>
        <w:t xml:space="preserve"> har</w:t>
      </w:r>
      <w:r w:rsidR="00C411A7" w:rsidRPr="00D2766F">
        <w:rPr>
          <w:rFonts w:cs="Arial"/>
          <w:sz w:val="22"/>
          <w:szCs w:val="22"/>
        </w:rPr>
        <w:t xml:space="preserve"> børn, forældre og pædagogisk personale med mange forskellige baggrunde, kulturer, normer traditioner og sædvaner. Denne forskellighed ser vi som en ressource, da et læringsmiljø præget af mangfoldighed og accept er med til at udvikle børns forståelse af egne værdier og respekt for andres og bidrager til inklusion og tolerance. </w:t>
      </w:r>
    </w:p>
    <w:p w14:paraId="6DADC3AA" w14:textId="25397BE0" w:rsidR="00C74434" w:rsidRPr="00D2766F" w:rsidRDefault="00C74434" w:rsidP="00C411A7">
      <w:pPr>
        <w:pStyle w:val="Listeafsnit"/>
        <w:widowControl w:val="0"/>
        <w:numPr>
          <w:ilvl w:val="0"/>
          <w:numId w:val="43"/>
        </w:numPr>
        <w:autoSpaceDE w:val="0"/>
        <w:autoSpaceDN w:val="0"/>
        <w:adjustRightInd w:val="0"/>
        <w:spacing w:after="200" w:line="276" w:lineRule="auto"/>
        <w:rPr>
          <w:rFonts w:cs="Arial"/>
          <w:color w:val="auto"/>
          <w:sz w:val="22"/>
          <w:szCs w:val="22"/>
        </w:rPr>
      </w:pPr>
      <w:r w:rsidRPr="00D2766F">
        <w:rPr>
          <w:rFonts w:cs="Arial"/>
          <w:color w:val="auto"/>
          <w:sz w:val="22"/>
          <w:szCs w:val="22"/>
        </w:rPr>
        <w:t>Børnene b</w:t>
      </w:r>
      <w:r w:rsidR="00C411A7" w:rsidRPr="00D2766F">
        <w:rPr>
          <w:rFonts w:cs="Arial"/>
          <w:color w:val="auto"/>
          <w:sz w:val="22"/>
          <w:szCs w:val="22"/>
        </w:rPr>
        <w:t xml:space="preserve">liver præsenteret for forskellige kunstneriske arbejdsformer som tegning, maling, </w:t>
      </w:r>
      <w:proofErr w:type="spellStart"/>
      <w:r w:rsidRPr="00D2766F">
        <w:rPr>
          <w:rFonts w:cs="Arial"/>
          <w:color w:val="auto"/>
          <w:sz w:val="22"/>
          <w:szCs w:val="22"/>
        </w:rPr>
        <w:t>trylledej</w:t>
      </w:r>
      <w:proofErr w:type="spellEnd"/>
      <w:r w:rsidR="00C411A7" w:rsidRPr="00D2766F">
        <w:rPr>
          <w:rFonts w:cs="Arial"/>
          <w:color w:val="auto"/>
          <w:sz w:val="22"/>
          <w:szCs w:val="22"/>
        </w:rPr>
        <w:t xml:space="preserve">, perler, papmaché, klippe </w:t>
      </w:r>
      <w:r w:rsidR="00670DBD">
        <w:rPr>
          <w:rFonts w:cs="Arial"/>
          <w:color w:val="auto"/>
          <w:sz w:val="22"/>
          <w:szCs w:val="22"/>
        </w:rPr>
        <w:t>og</w:t>
      </w:r>
      <w:r w:rsidR="00C411A7" w:rsidRPr="00D2766F">
        <w:rPr>
          <w:rFonts w:cs="Arial"/>
          <w:color w:val="auto"/>
          <w:sz w:val="22"/>
          <w:szCs w:val="22"/>
        </w:rPr>
        <w:t xml:space="preserve"> klistre. Disse forskellige arbejdsformer er også med til at styrke fællesskabet. F.eks. mens en gruppe børn sidder og maler bliver der lavet legeaftaler på tværs af børnene eller delt nogle oplevelser mellem dem. </w:t>
      </w:r>
    </w:p>
    <w:p w14:paraId="6321A348" w14:textId="77777777" w:rsidR="00C74434" w:rsidRPr="00D2766F" w:rsidRDefault="00C411A7" w:rsidP="00C411A7">
      <w:pPr>
        <w:pStyle w:val="Listeafsnit"/>
        <w:widowControl w:val="0"/>
        <w:numPr>
          <w:ilvl w:val="0"/>
          <w:numId w:val="43"/>
        </w:numPr>
        <w:autoSpaceDE w:val="0"/>
        <w:autoSpaceDN w:val="0"/>
        <w:adjustRightInd w:val="0"/>
        <w:spacing w:after="200" w:line="276" w:lineRule="auto"/>
        <w:rPr>
          <w:rFonts w:cs="Arial"/>
          <w:color w:val="auto"/>
          <w:sz w:val="22"/>
          <w:szCs w:val="22"/>
        </w:rPr>
      </w:pPr>
      <w:r w:rsidRPr="00D2766F">
        <w:rPr>
          <w:rFonts w:cs="Arial"/>
          <w:color w:val="auto"/>
          <w:sz w:val="22"/>
          <w:szCs w:val="22"/>
        </w:rPr>
        <w:t xml:space="preserve">Vi holder samlinger hvor vi synger og laver sanglege. </w:t>
      </w:r>
    </w:p>
    <w:p w14:paraId="4B125335" w14:textId="49DA9F64" w:rsidR="00C411A7" w:rsidRPr="00D2766F" w:rsidRDefault="00C411A7" w:rsidP="00C411A7">
      <w:pPr>
        <w:pStyle w:val="Listeafsnit"/>
        <w:widowControl w:val="0"/>
        <w:numPr>
          <w:ilvl w:val="0"/>
          <w:numId w:val="43"/>
        </w:numPr>
        <w:autoSpaceDE w:val="0"/>
        <w:autoSpaceDN w:val="0"/>
        <w:adjustRightInd w:val="0"/>
        <w:spacing w:after="200" w:line="276" w:lineRule="auto"/>
        <w:rPr>
          <w:rFonts w:cs="Arial"/>
          <w:color w:val="auto"/>
          <w:sz w:val="22"/>
          <w:szCs w:val="22"/>
        </w:rPr>
      </w:pPr>
      <w:r w:rsidRPr="00D2766F">
        <w:rPr>
          <w:rFonts w:cs="Arial"/>
          <w:color w:val="auto"/>
          <w:sz w:val="22"/>
          <w:szCs w:val="22"/>
        </w:rPr>
        <w:t xml:space="preserve">På stuerne har børnene tilgang til bøger.  </w:t>
      </w:r>
    </w:p>
    <w:p w14:paraId="38642B24" w14:textId="11E33A28" w:rsidR="005E703B" w:rsidRPr="00F92A6F" w:rsidRDefault="00C411A7" w:rsidP="00F92A6F">
      <w:pPr>
        <w:widowControl w:val="0"/>
        <w:autoSpaceDE w:val="0"/>
        <w:autoSpaceDN w:val="0"/>
        <w:adjustRightInd w:val="0"/>
        <w:spacing w:after="200" w:line="276" w:lineRule="auto"/>
        <w:rPr>
          <w:rFonts w:cs="Arial"/>
          <w:sz w:val="22"/>
          <w:szCs w:val="22"/>
        </w:rPr>
      </w:pPr>
      <w:r w:rsidRPr="00D2766F">
        <w:rPr>
          <w:rFonts w:cs="Arial"/>
          <w:sz w:val="22"/>
          <w:szCs w:val="22"/>
        </w:rPr>
        <w:t>I Børne</w:t>
      </w:r>
      <w:r w:rsidR="00930783">
        <w:rPr>
          <w:rFonts w:cs="Arial"/>
          <w:sz w:val="22"/>
          <w:szCs w:val="22"/>
        </w:rPr>
        <w:t>B</w:t>
      </w:r>
      <w:r w:rsidRPr="00D2766F">
        <w:rPr>
          <w:rFonts w:cs="Arial"/>
          <w:sz w:val="22"/>
          <w:szCs w:val="22"/>
        </w:rPr>
        <w:t xml:space="preserve">iksen er vi meget glade for vores traditioner. </w:t>
      </w:r>
      <w:r w:rsidR="00C74434" w:rsidRPr="00D2766F">
        <w:rPr>
          <w:rFonts w:cs="Arial"/>
          <w:sz w:val="22"/>
          <w:szCs w:val="22"/>
        </w:rPr>
        <w:br/>
      </w:r>
      <w:r w:rsidRPr="00D2766F">
        <w:rPr>
          <w:rFonts w:cs="Arial"/>
          <w:sz w:val="22"/>
          <w:szCs w:val="22"/>
        </w:rPr>
        <w:t>Vi holder Lucia, jul, fastelavn, påskefrokost, halloween, trim</w:t>
      </w:r>
      <w:r w:rsidR="00F92A6F">
        <w:rPr>
          <w:rFonts w:cs="Arial"/>
          <w:sz w:val="22"/>
          <w:szCs w:val="22"/>
        </w:rPr>
        <w:t>-</w:t>
      </w:r>
      <w:r w:rsidRPr="00D2766F">
        <w:rPr>
          <w:rFonts w:cs="Arial"/>
          <w:sz w:val="22"/>
          <w:szCs w:val="22"/>
        </w:rPr>
        <w:t xml:space="preserve">dage, cykeldag en gang om måneden m.m. </w:t>
      </w:r>
      <w:r w:rsidR="005E703B" w:rsidRPr="00D2766F">
        <w:rPr>
          <w:rFonts w:cs="Arial"/>
          <w:sz w:val="22"/>
          <w:szCs w:val="22"/>
        </w:rPr>
        <w:br/>
      </w:r>
      <w:r w:rsidRPr="00D2766F">
        <w:rPr>
          <w:rFonts w:cs="Arial"/>
          <w:sz w:val="22"/>
          <w:szCs w:val="22"/>
        </w:rPr>
        <w:t xml:space="preserve">Vi oplever at børnene ser frem til traditionerne, og vi kan fornemme på børnene at de med glæde husker traditionerne fra år til år. </w:t>
      </w:r>
      <w:r w:rsidR="00670DBD">
        <w:rPr>
          <w:rFonts w:cs="Arial"/>
          <w:sz w:val="22"/>
          <w:szCs w:val="22"/>
        </w:rPr>
        <w:t>F.eks</w:t>
      </w:r>
      <w:r w:rsidRPr="00D2766F">
        <w:rPr>
          <w:rFonts w:cs="Arial"/>
          <w:sz w:val="22"/>
          <w:szCs w:val="22"/>
        </w:rPr>
        <w:t xml:space="preserve">. vores årlige Lucia optog hvor de kommende skolebørn skal optræde for hele </w:t>
      </w:r>
      <w:r w:rsidR="005E703B" w:rsidRPr="00D2766F">
        <w:rPr>
          <w:rFonts w:cs="Arial"/>
          <w:sz w:val="22"/>
          <w:szCs w:val="22"/>
        </w:rPr>
        <w:t>institutionen</w:t>
      </w:r>
      <w:r w:rsidRPr="00D2766F">
        <w:rPr>
          <w:rFonts w:cs="Arial"/>
          <w:sz w:val="22"/>
          <w:szCs w:val="22"/>
        </w:rPr>
        <w:t xml:space="preserve">. Her bliver der med spænding set frem til at skulle optræde for forældre. De får fællesskabsfølelse ved at være med i optoget. Men alle børnene føler dette fællesskab. Da skolebørnene øver i lang tid før de skal vise det, så følger de "små" med og observer/lærer synger med på sidelinjen. Så både skolebørnene og de andre får stimuleret engagement, kreativitet og nysgerrighed både som tilskuere og aktive deltager. </w:t>
      </w:r>
      <w:r w:rsidR="00F92A6F">
        <w:rPr>
          <w:rFonts w:cs="Arial"/>
          <w:sz w:val="22"/>
          <w:szCs w:val="22"/>
        </w:rPr>
        <w:br/>
      </w:r>
      <w:r w:rsidRPr="00D2766F">
        <w:rPr>
          <w:rFonts w:cs="Arial"/>
          <w:sz w:val="22"/>
          <w:szCs w:val="22"/>
        </w:rPr>
        <w:t>Vi tager i teater</w:t>
      </w:r>
      <w:r w:rsidR="00F92A6F">
        <w:rPr>
          <w:rFonts w:cs="Arial"/>
          <w:sz w:val="22"/>
          <w:szCs w:val="22"/>
        </w:rPr>
        <w:t xml:space="preserve"> og </w:t>
      </w:r>
      <w:r w:rsidRPr="00D2766F">
        <w:rPr>
          <w:rFonts w:cs="Arial"/>
          <w:sz w:val="22"/>
          <w:szCs w:val="22"/>
        </w:rPr>
        <w:t xml:space="preserve">går ture i lokalsamfundet. </w:t>
      </w:r>
    </w:p>
    <w:p w14:paraId="06D63C43" w14:textId="264D5FA9" w:rsidR="005522B5" w:rsidRPr="00D2766F" w:rsidRDefault="005522B5" w:rsidP="005522B5">
      <w:pPr>
        <w:rPr>
          <w:sz w:val="22"/>
          <w:szCs w:val="22"/>
        </w:rPr>
      </w:pPr>
      <w:r w:rsidRPr="00D2766F">
        <w:rPr>
          <w:sz w:val="22"/>
          <w:szCs w:val="22"/>
        </w:rPr>
        <w:t>Det pædagogiske læringsmiljø skal understøtte at alle børn indgår i ligeværdige og forskellige former for fællesskaber, hvor de oplever egne og andres kulturelle baggrunde, normer, traditioner og værdier. Læringsmiljøet skal understøtte at alle børn får forskellige kulturelle oplevelser, både som tilskuere og som aktive deltagere, som stimulerer børnenes engagement, fantasi, kreativitet samt nysgerrighed. Og at børnene får erfaringer med at anvende forskellige materialer og redskaber.</w:t>
      </w:r>
    </w:p>
    <w:p w14:paraId="015BB09D" w14:textId="77777777" w:rsidR="005E703B" w:rsidRPr="00D2766F" w:rsidRDefault="005E703B" w:rsidP="005522B5">
      <w:pPr>
        <w:rPr>
          <w:sz w:val="22"/>
          <w:szCs w:val="22"/>
        </w:rPr>
      </w:pPr>
    </w:p>
    <w:p w14:paraId="63D290DB" w14:textId="282783DA" w:rsidR="005522B5" w:rsidRPr="00D2766F" w:rsidRDefault="005E703B" w:rsidP="005522B5">
      <w:pPr>
        <w:rPr>
          <w:sz w:val="22"/>
          <w:szCs w:val="22"/>
        </w:rPr>
      </w:pPr>
      <w:r w:rsidRPr="00D2766F">
        <w:rPr>
          <w:sz w:val="22"/>
          <w:szCs w:val="22"/>
        </w:rPr>
        <w:t>Vi har fokus på at</w:t>
      </w:r>
      <w:r w:rsidR="005522B5" w:rsidRPr="00D2766F">
        <w:rPr>
          <w:sz w:val="22"/>
          <w:szCs w:val="22"/>
        </w:rPr>
        <w:t xml:space="preserve"> skabe et læringsmiljø der formidler glæde ved æstetiske oplevelser og skabende praksis. Vi må aktivt formidle kultur og støtte alle børn uanset baggrund, kompetencer og forudgående erfaringer med kultur. Børnene skal understøttes i at eksperimentere, øve sig i og afprøve sig selv inden for kunstarter og udtryk og sikre at alle børn får erfaringer som kan fungere som rettesnor for at handle på en hensynsfuld, demokratisk og respektfuld måde. </w:t>
      </w:r>
    </w:p>
    <w:p w14:paraId="145D4F05" w14:textId="77777777" w:rsidR="004074D8" w:rsidRPr="00D2766F" w:rsidRDefault="004074D8" w:rsidP="005522B5">
      <w:pPr>
        <w:rPr>
          <w:sz w:val="22"/>
          <w:szCs w:val="22"/>
        </w:rPr>
      </w:pPr>
    </w:p>
    <w:p w14:paraId="3A71645F" w14:textId="77777777" w:rsidR="004074D8" w:rsidRPr="00D2766F" w:rsidRDefault="005522B5" w:rsidP="005522B5">
      <w:pPr>
        <w:rPr>
          <w:sz w:val="22"/>
          <w:szCs w:val="22"/>
        </w:rPr>
      </w:pPr>
      <w:r w:rsidRPr="00D2766F">
        <w:rPr>
          <w:sz w:val="22"/>
          <w:szCs w:val="22"/>
        </w:rPr>
        <w:t xml:space="preserve">Nysgerrighed, sansning, leg og fantasi indgår i den æstetiske læreproces som ansporer til nye perspektiver og anskuelser der kan forankres som ny viden og ny læring. Derfor </w:t>
      </w:r>
      <w:r w:rsidR="004074D8" w:rsidRPr="00D2766F">
        <w:rPr>
          <w:sz w:val="22"/>
          <w:szCs w:val="22"/>
        </w:rPr>
        <w:t xml:space="preserve">er </w:t>
      </w:r>
      <w:r w:rsidRPr="00D2766F">
        <w:rPr>
          <w:sz w:val="22"/>
          <w:szCs w:val="22"/>
        </w:rPr>
        <w:t>personalet</w:t>
      </w:r>
      <w:r w:rsidR="004074D8" w:rsidRPr="00D2766F">
        <w:rPr>
          <w:sz w:val="22"/>
          <w:szCs w:val="22"/>
        </w:rPr>
        <w:t xml:space="preserve"> </w:t>
      </w:r>
      <w:r w:rsidRPr="00D2766F">
        <w:rPr>
          <w:sz w:val="22"/>
          <w:szCs w:val="22"/>
        </w:rPr>
        <w:t>lydhøre og understøtte</w:t>
      </w:r>
      <w:r w:rsidR="004074D8" w:rsidRPr="00D2766F">
        <w:rPr>
          <w:sz w:val="22"/>
          <w:szCs w:val="22"/>
        </w:rPr>
        <w:t>r</w:t>
      </w:r>
      <w:r w:rsidRPr="00D2766F">
        <w:rPr>
          <w:sz w:val="22"/>
          <w:szCs w:val="22"/>
        </w:rPr>
        <w:t xml:space="preserve"> børnene. Læringsmiljøet er afgørende for børns kognitive, æstetiske, personlige og sociale erfaringsdannelse. </w:t>
      </w:r>
    </w:p>
    <w:p w14:paraId="200C1C71" w14:textId="56E3BD6A" w:rsidR="00C5414F" w:rsidRPr="00D2766F" w:rsidRDefault="005522B5" w:rsidP="00C5414F">
      <w:pPr>
        <w:rPr>
          <w:rFonts w:ascii="Calibri" w:hAnsi="Calibri" w:cs="Calibri"/>
          <w:sz w:val="22"/>
          <w:szCs w:val="22"/>
        </w:rPr>
      </w:pPr>
      <w:r w:rsidRPr="00D2766F">
        <w:rPr>
          <w:sz w:val="22"/>
          <w:szCs w:val="22"/>
        </w:rPr>
        <w:t>Alle børn skal have mulighed for at udfolde deres fulde potentiale, uafhængigt af social baggrund, køn, alder m</w:t>
      </w:r>
      <w:r w:rsidR="004074D8" w:rsidRPr="00D2766F">
        <w:rPr>
          <w:sz w:val="22"/>
          <w:szCs w:val="22"/>
        </w:rPr>
        <w:t>.m</w:t>
      </w:r>
      <w:r w:rsidRPr="00D2766F">
        <w:rPr>
          <w:sz w:val="22"/>
          <w:szCs w:val="22"/>
        </w:rPr>
        <w:t>. Deltagelse i fællesskaber handler om at have forståelse for egne og andres kulturelle baggrunde og traditioner.</w:t>
      </w:r>
    </w:p>
    <w:p w14:paraId="2612CF86" w14:textId="3570F953" w:rsidR="00440F77" w:rsidRPr="00D2766F" w:rsidRDefault="00440F77" w:rsidP="00440F77">
      <w:pPr>
        <w:widowControl w:val="0"/>
        <w:autoSpaceDE w:val="0"/>
        <w:autoSpaceDN w:val="0"/>
        <w:adjustRightInd w:val="0"/>
        <w:spacing w:after="200" w:line="276" w:lineRule="auto"/>
        <w:rPr>
          <w:rFonts w:ascii="Calibri" w:hAnsi="Calibri" w:cs="Calibri"/>
          <w:sz w:val="22"/>
          <w:szCs w:val="22"/>
        </w:rPr>
      </w:pPr>
      <w:r w:rsidRPr="00D2766F">
        <w:rPr>
          <w:rFonts w:ascii="Calibri" w:hAnsi="Calibri" w:cs="Calibri"/>
          <w:sz w:val="22"/>
          <w:szCs w:val="22"/>
        </w:rPr>
        <w:t xml:space="preserve"> </w:t>
      </w: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457237E5" w14:textId="77777777" w:rsidTr="001D4135">
        <w:trPr>
          <w:cantSplit/>
          <w:trHeight w:hRule="exact" w:val="3232"/>
        </w:trPr>
        <w:tc>
          <w:tcPr>
            <w:tcW w:w="7087" w:type="dxa"/>
            <w:tcBorders>
              <w:top w:val="nil"/>
              <w:bottom w:val="nil"/>
            </w:tcBorders>
          </w:tcPr>
          <w:p w14:paraId="33F6D385" w14:textId="48DAA548" w:rsidR="002773B3" w:rsidRPr="002773B3" w:rsidRDefault="00433B67" w:rsidP="00F8580F">
            <w:pPr>
              <w:pStyle w:val="Overskrift1"/>
            </w:pPr>
            <w:r w:rsidRPr="00D2766F">
              <w:rPr>
                <w:sz w:val="22"/>
                <w:szCs w:val="22"/>
              </w:rPr>
              <w:lastRenderedPageBreak/>
              <w:br w:type="page"/>
            </w:r>
            <w:r w:rsidR="002773B3">
              <w:t>Evalueringskultur</w:t>
            </w:r>
          </w:p>
        </w:tc>
        <w:tc>
          <w:tcPr>
            <w:tcW w:w="2608" w:type="dxa"/>
            <w:tcBorders>
              <w:top w:val="nil"/>
              <w:bottom w:val="nil"/>
            </w:tcBorders>
          </w:tcPr>
          <w:p w14:paraId="1F1D632B" w14:textId="77777777" w:rsidR="002773B3" w:rsidRPr="002773B3" w:rsidRDefault="002773B3" w:rsidP="001D4135">
            <w:r>
              <w:rPr>
                <w:noProof/>
                <w:lang w:eastAsia="da-DK"/>
              </w:rPr>
              <w:drawing>
                <wp:inline distT="0" distB="0" distL="0" distR="0" wp14:anchorId="25FC2336" wp14:editId="54DF928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49D72CC6"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4BCA0B5" w14:textId="77777777" w:rsidTr="002773B3">
        <w:tc>
          <w:tcPr>
            <w:tcW w:w="9638" w:type="dxa"/>
            <w:tcMar>
              <w:top w:w="454" w:type="dxa"/>
            </w:tcMar>
          </w:tcPr>
          <w:p w14:paraId="5EDD86F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738E8B50"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3E836C01" w14:textId="77777777" w:rsidR="002773B3" w:rsidRPr="002773B3" w:rsidRDefault="002773B3" w:rsidP="002773B3">
            <w:pPr>
              <w:pStyle w:val="Tekst2"/>
            </w:pPr>
            <w:r w:rsidRPr="002773B3">
              <w:t>Evalueringen skal offentliggøres.</w:t>
            </w:r>
          </w:p>
          <w:p w14:paraId="52D34A96"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0EE14FBC" w14:textId="77777777" w:rsidR="002773B3" w:rsidRDefault="002773B3" w:rsidP="002773B3">
            <w:pPr>
              <w:pStyle w:val="Byline"/>
              <w:spacing w:after="510"/>
            </w:pPr>
            <w:r w:rsidRPr="002773B3">
              <w:t>Den styrkede pædagogiske læreplan, Rammer og indhold, s. 50-51</w:t>
            </w:r>
          </w:p>
        </w:tc>
      </w:tr>
    </w:tbl>
    <w:p w14:paraId="036E2F8D"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172B0F2F" w14:textId="77777777" w:rsidTr="002773B3">
        <w:tc>
          <w:tcPr>
            <w:tcW w:w="9638" w:type="dxa"/>
          </w:tcPr>
          <w:p w14:paraId="3522E800"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9F246FA"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2C0C1FC9" w14:textId="77777777" w:rsidTr="00F8580F">
        <w:tc>
          <w:tcPr>
            <w:tcW w:w="9638" w:type="dxa"/>
          </w:tcPr>
          <w:p w14:paraId="0E99DAE9"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F6FDA5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04A938D6" w14:textId="10EBA3A0" w:rsidR="002773B3" w:rsidRDefault="002773B3" w:rsidP="007D5A7E">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2A552239" w14:textId="77777777" w:rsidR="007D5A7E" w:rsidRPr="0062481E" w:rsidRDefault="00A820D0" w:rsidP="00F8580F">
            <w:pPr>
              <w:pStyle w:val="Tekst3"/>
              <w:rPr>
                <w:sz w:val="22"/>
                <w:szCs w:val="22"/>
              </w:rPr>
            </w:pPr>
            <w:r w:rsidRPr="0062481E">
              <w:rPr>
                <w:sz w:val="22"/>
                <w:szCs w:val="22"/>
              </w:rPr>
              <w:t xml:space="preserve">Som en del af arbejdet med at få skabt en god evalueringskultur, vil vi </w:t>
            </w:r>
            <w:r w:rsidR="0030658E" w:rsidRPr="0062481E">
              <w:rPr>
                <w:sz w:val="22"/>
                <w:szCs w:val="22"/>
              </w:rPr>
              <w:t xml:space="preserve">gerne have </w:t>
            </w:r>
            <w:r w:rsidRPr="0062481E">
              <w:rPr>
                <w:sz w:val="22"/>
                <w:szCs w:val="22"/>
              </w:rPr>
              <w:t>skab</w:t>
            </w:r>
            <w:r w:rsidR="0030658E" w:rsidRPr="0062481E">
              <w:rPr>
                <w:sz w:val="22"/>
                <w:szCs w:val="22"/>
              </w:rPr>
              <w:t>t</w:t>
            </w:r>
            <w:r w:rsidRPr="0062481E">
              <w:rPr>
                <w:sz w:val="22"/>
                <w:szCs w:val="22"/>
              </w:rPr>
              <w:t xml:space="preserve"> en feedbackkultur, </w:t>
            </w:r>
            <w:r w:rsidR="00F458E3" w:rsidRPr="0062481E">
              <w:rPr>
                <w:sz w:val="22"/>
                <w:szCs w:val="22"/>
              </w:rPr>
              <w:t xml:space="preserve">her er der fokus på at medarbejdere sammen med leder indgår i et læringsfællesskab som er kendetegnet med åbenhed og at der bliver givet konstruktiv feedback til hinanden, både personalet imellem samt mellem leder og personale. I feedbacken styrkes både den enkelte medarbejders faglighed samt gruppens, til gavn for en positiv udvikling af læringsmiljøet. </w:t>
            </w:r>
            <w:r w:rsidR="0030658E" w:rsidRPr="0062481E">
              <w:rPr>
                <w:sz w:val="22"/>
                <w:szCs w:val="22"/>
              </w:rPr>
              <w:t>Dette er planen at det bliver implementeret i 2021, da det er en proces der kræver tid.</w:t>
            </w:r>
          </w:p>
          <w:p w14:paraId="08F2F8DA" w14:textId="1C5AB080" w:rsidR="002B2389" w:rsidRPr="0062481E" w:rsidRDefault="0030658E" w:rsidP="00F8580F">
            <w:pPr>
              <w:pStyle w:val="Tekst3"/>
              <w:rPr>
                <w:sz w:val="22"/>
                <w:szCs w:val="22"/>
              </w:rPr>
            </w:pPr>
            <w:r w:rsidRPr="0062481E">
              <w:rPr>
                <w:sz w:val="22"/>
                <w:szCs w:val="22"/>
              </w:rPr>
              <w:t>Der bliver løbende evalueret på arbejdet med de styrkende pædagogiske læreplaner og vores</w:t>
            </w:r>
            <w:r w:rsidR="007D5A7E" w:rsidRPr="0062481E">
              <w:rPr>
                <w:sz w:val="22"/>
                <w:szCs w:val="22"/>
              </w:rPr>
              <w:t xml:space="preserve"> </w:t>
            </w:r>
            <w:r w:rsidR="007D5A7E" w:rsidRPr="0062481E">
              <w:rPr>
                <w:sz w:val="22"/>
                <w:szCs w:val="22"/>
              </w:rPr>
              <w:lastRenderedPageBreak/>
              <w:t xml:space="preserve">pædagogiske </w:t>
            </w:r>
            <w:r w:rsidRPr="0062481E">
              <w:rPr>
                <w:sz w:val="22"/>
                <w:szCs w:val="22"/>
              </w:rPr>
              <w:t>praksis</w:t>
            </w:r>
            <w:r w:rsidR="007D5A7E" w:rsidRPr="0062481E">
              <w:rPr>
                <w:sz w:val="22"/>
                <w:szCs w:val="22"/>
              </w:rPr>
              <w:t>.</w:t>
            </w:r>
            <w:r w:rsidRPr="0062481E">
              <w:rPr>
                <w:sz w:val="22"/>
                <w:szCs w:val="22"/>
              </w:rPr>
              <w:t xml:space="preserve"> </w:t>
            </w:r>
            <w:r w:rsidR="007D5A7E" w:rsidRPr="0062481E">
              <w:rPr>
                <w:sz w:val="22"/>
                <w:szCs w:val="22"/>
              </w:rPr>
              <w:t>E</w:t>
            </w:r>
            <w:r w:rsidRPr="0062481E">
              <w:rPr>
                <w:sz w:val="22"/>
                <w:szCs w:val="22"/>
              </w:rPr>
              <w:t xml:space="preserve">valuering </w:t>
            </w:r>
            <w:r w:rsidR="007D5A7E" w:rsidRPr="0062481E">
              <w:rPr>
                <w:sz w:val="22"/>
                <w:szCs w:val="22"/>
              </w:rPr>
              <w:t xml:space="preserve">heraf </w:t>
            </w:r>
            <w:r w:rsidRPr="0062481E">
              <w:rPr>
                <w:sz w:val="22"/>
                <w:szCs w:val="22"/>
              </w:rPr>
              <w:t>sker både i dagligdagen i form af faglige</w:t>
            </w:r>
            <w:r w:rsidR="002B2389" w:rsidRPr="0062481E">
              <w:rPr>
                <w:sz w:val="22"/>
                <w:szCs w:val="22"/>
              </w:rPr>
              <w:t>,</w:t>
            </w:r>
            <w:r w:rsidRPr="0062481E">
              <w:rPr>
                <w:sz w:val="22"/>
                <w:szCs w:val="22"/>
              </w:rPr>
              <w:t xml:space="preserve"> snakke mellem personalet og på personalemøder, hvor der </w:t>
            </w:r>
            <w:r w:rsidR="007D5A7E" w:rsidRPr="0062481E">
              <w:rPr>
                <w:sz w:val="22"/>
                <w:szCs w:val="22"/>
              </w:rPr>
              <w:t>er</w:t>
            </w:r>
            <w:r w:rsidRPr="0062481E">
              <w:rPr>
                <w:sz w:val="22"/>
                <w:szCs w:val="22"/>
              </w:rPr>
              <w:t xml:space="preserve"> være plads til at man kan </w:t>
            </w:r>
            <w:r w:rsidR="002B2389" w:rsidRPr="0062481E">
              <w:rPr>
                <w:sz w:val="22"/>
                <w:szCs w:val="22"/>
              </w:rPr>
              <w:t xml:space="preserve">gå mere i dybden. Vi benytter praksisfortællinger i evaluering samt vores Aktions skema som er med til at konkretisere processen. </w:t>
            </w:r>
          </w:p>
          <w:p w14:paraId="6E00A83B" w14:textId="2A6C1EF0" w:rsidR="008970CB" w:rsidRPr="0062481E" w:rsidRDefault="008970CB" w:rsidP="00F8580F">
            <w:pPr>
              <w:pStyle w:val="Tekst3"/>
              <w:rPr>
                <w:sz w:val="22"/>
                <w:szCs w:val="22"/>
              </w:rPr>
            </w:pPr>
            <w:r w:rsidRPr="0062481E">
              <w:rPr>
                <w:sz w:val="22"/>
                <w:szCs w:val="22"/>
              </w:rPr>
              <w:t xml:space="preserve">Derudover har vi udarbejdet et skema som skal være med til at </w:t>
            </w:r>
            <w:bookmarkStart w:id="5" w:name="_Hlk52531022"/>
            <w:r w:rsidRPr="0062481E">
              <w:rPr>
                <w:sz w:val="22"/>
                <w:szCs w:val="22"/>
              </w:rPr>
              <w:t xml:space="preserve">tydeliggøre, og forenkle de konkrete temaer fra læreplanen. Skemaerne skal være med </w:t>
            </w:r>
            <w:r w:rsidR="007D5A7E" w:rsidRPr="0062481E">
              <w:rPr>
                <w:sz w:val="22"/>
                <w:szCs w:val="22"/>
              </w:rPr>
              <w:t>til</w:t>
            </w:r>
            <w:r w:rsidRPr="0062481E">
              <w:rPr>
                <w:sz w:val="22"/>
                <w:szCs w:val="22"/>
              </w:rPr>
              <w:t xml:space="preserve"> at</w:t>
            </w:r>
            <w:r w:rsidR="007D5A7E" w:rsidRPr="0062481E">
              <w:rPr>
                <w:sz w:val="22"/>
                <w:szCs w:val="22"/>
              </w:rPr>
              <w:t>,</w:t>
            </w:r>
            <w:r w:rsidRPr="0062481E">
              <w:rPr>
                <w:sz w:val="22"/>
                <w:szCs w:val="22"/>
              </w:rPr>
              <w:t xml:space="preserve"> sikre arbejdet med læreplanerne samt sikre at der bliver evalueret på processerne så vi styrker det pædagogiske arbejde i BørneBiksen.</w:t>
            </w:r>
            <w:bookmarkEnd w:id="5"/>
          </w:p>
          <w:p w14:paraId="3A3B0137" w14:textId="419F0A61" w:rsidR="005F1611" w:rsidRPr="0062481E" w:rsidRDefault="005F1611" w:rsidP="00F8580F">
            <w:pPr>
              <w:pStyle w:val="Tekst3"/>
              <w:rPr>
                <w:sz w:val="22"/>
                <w:szCs w:val="22"/>
              </w:rPr>
            </w:pPr>
            <w:r w:rsidRPr="0062481E">
              <w:rPr>
                <w:sz w:val="22"/>
                <w:szCs w:val="22"/>
              </w:rPr>
              <w:t>Skemaerne kan og skal også bruges i hverdagens rutiner og pædagogik da de er med til at skabe et fokus for den enkelte medarbejder og dermed kvalitetssikre sikre det pædagogiske arbejde.</w:t>
            </w:r>
          </w:p>
          <w:p w14:paraId="79B1FE66" w14:textId="3DE83BE2" w:rsidR="0013374B" w:rsidRPr="0062481E" w:rsidRDefault="0013374B" w:rsidP="00F8580F">
            <w:pPr>
              <w:pStyle w:val="Tekst3"/>
              <w:rPr>
                <w:b/>
                <w:bCs/>
                <w:sz w:val="28"/>
                <w:szCs w:val="28"/>
              </w:rPr>
            </w:pPr>
            <w:r w:rsidRPr="0062481E">
              <w:rPr>
                <w:b/>
                <w:bCs/>
                <w:sz w:val="28"/>
                <w:szCs w:val="28"/>
              </w:rPr>
              <w:t xml:space="preserve">Eksempel </w:t>
            </w:r>
            <w:bookmarkStart w:id="6" w:name="_Hlk52531207"/>
            <w:r w:rsidRPr="0062481E">
              <w:rPr>
                <w:b/>
                <w:bCs/>
                <w:sz w:val="28"/>
                <w:szCs w:val="28"/>
              </w:rPr>
              <w:t xml:space="preserve">på </w:t>
            </w:r>
            <w:r w:rsidR="002B2389" w:rsidRPr="0062481E">
              <w:rPr>
                <w:b/>
                <w:bCs/>
                <w:sz w:val="28"/>
                <w:szCs w:val="28"/>
              </w:rPr>
              <w:t>Aktions skema</w:t>
            </w:r>
            <w:r w:rsidR="00C869B9" w:rsidRPr="0062481E">
              <w:rPr>
                <w:b/>
                <w:bCs/>
                <w:sz w:val="28"/>
                <w:szCs w:val="28"/>
              </w:rPr>
              <w:t>:</w:t>
            </w:r>
          </w:p>
          <w:tbl>
            <w:tblPr>
              <w:tblStyle w:val="Tabel-Gitter"/>
              <w:tblpPr w:leftFromText="141" w:rightFromText="141" w:vertAnchor="text" w:horzAnchor="margin" w:tblpY="186"/>
              <w:tblOverlap w:val="never"/>
              <w:tblW w:w="0" w:type="auto"/>
              <w:tblLayout w:type="fixed"/>
              <w:tblLook w:val="04A0" w:firstRow="1" w:lastRow="0" w:firstColumn="1" w:lastColumn="0" w:noHBand="0" w:noVBand="1"/>
            </w:tblPr>
            <w:tblGrid>
              <w:gridCol w:w="6091"/>
              <w:gridCol w:w="3402"/>
            </w:tblGrid>
            <w:tr w:rsidR="002621B0" w14:paraId="09B9FE67" w14:textId="77777777" w:rsidTr="002621B0">
              <w:tc>
                <w:tcPr>
                  <w:tcW w:w="9493" w:type="dxa"/>
                  <w:gridSpan w:val="2"/>
                </w:tcPr>
                <w:p w14:paraId="26F37DC8"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Indhold:</w:t>
                  </w:r>
                </w:p>
                <w:p w14:paraId="662D3367" w14:textId="430D54EC"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Hvad vil vi arbejde med?</w:t>
                  </w:r>
                </w:p>
                <w:p w14:paraId="6F19D6C6" w14:textId="77777777" w:rsidR="002621B0" w:rsidRDefault="002621B0" w:rsidP="002621B0">
                  <w:pPr>
                    <w:autoSpaceDE w:val="0"/>
                    <w:autoSpaceDN w:val="0"/>
                    <w:adjustRightInd w:val="0"/>
                    <w:spacing w:line="240" w:lineRule="auto"/>
                    <w:rPr>
                      <w:rFonts w:ascii="National-Book" w:hAnsi="National-Book" w:cs="National-Book"/>
                      <w:color w:val="0078B4"/>
                    </w:rPr>
                  </w:pPr>
                </w:p>
                <w:p w14:paraId="4D515A66" w14:textId="77777777" w:rsidR="002621B0" w:rsidRDefault="002621B0" w:rsidP="002621B0">
                  <w:pPr>
                    <w:autoSpaceDE w:val="0"/>
                    <w:autoSpaceDN w:val="0"/>
                    <w:adjustRightInd w:val="0"/>
                    <w:spacing w:line="240" w:lineRule="auto"/>
                    <w:rPr>
                      <w:rFonts w:ascii="National-Book" w:hAnsi="National-Book" w:cs="National-Book"/>
                      <w:color w:val="0078B4"/>
                    </w:rPr>
                  </w:pPr>
                </w:p>
                <w:p w14:paraId="4505C742" w14:textId="77777777" w:rsidR="002621B0" w:rsidRDefault="002621B0" w:rsidP="002621B0">
                  <w:pPr>
                    <w:autoSpaceDE w:val="0"/>
                    <w:autoSpaceDN w:val="0"/>
                    <w:adjustRightInd w:val="0"/>
                    <w:spacing w:line="240" w:lineRule="auto"/>
                    <w:rPr>
                      <w:rFonts w:ascii="National-Book" w:hAnsi="National-Book" w:cs="National-Book"/>
                      <w:color w:val="0078B4"/>
                    </w:rPr>
                  </w:pPr>
                </w:p>
              </w:tc>
            </w:tr>
            <w:tr w:rsidR="002621B0" w14:paraId="3C974680" w14:textId="77777777" w:rsidTr="002621B0">
              <w:tc>
                <w:tcPr>
                  <w:tcW w:w="9493" w:type="dxa"/>
                  <w:gridSpan w:val="2"/>
                </w:tcPr>
                <w:p w14:paraId="3F617D93"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MÅL:</w:t>
                  </w:r>
                </w:p>
                <w:p w14:paraId="1A1B472C"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Hvad vil vi gerne opnå?</w:t>
                  </w:r>
                </w:p>
                <w:p w14:paraId="23862380" w14:textId="77777777" w:rsidR="002621B0" w:rsidRDefault="002621B0" w:rsidP="002621B0">
                  <w:pPr>
                    <w:autoSpaceDE w:val="0"/>
                    <w:autoSpaceDN w:val="0"/>
                    <w:adjustRightInd w:val="0"/>
                    <w:spacing w:line="240" w:lineRule="auto"/>
                    <w:rPr>
                      <w:rFonts w:ascii="National-Book" w:hAnsi="National-Book" w:cs="National-Book"/>
                      <w:color w:val="0078B4"/>
                    </w:rPr>
                  </w:pPr>
                </w:p>
                <w:p w14:paraId="6C0CA809" w14:textId="77777777" w:rsidR="002621B0" w:rsidRDefault="002621B0" w:rsidP="002621B0">
                  <w:pPr>
                    <w:autoSpaceDE w:val="0"/>
                    <w:autoSpaceDN w:val="0"/>
                    <w:adjustRightInd w:val="0"/>
                    <w:spacing w:line="240" w:lineRule="auto"/>
                    <w:rPr>
                      <w:rFonts w:ascii="National-Book" w:hAnsi="National-Book" w:cs="National-Book"/>
                      <w:color w:val="0078B4"/>
                    </w:rPr>
                  </w:pPr>
                </w:p>
              </w:tc>
            </w:tr>
            <w:tr w:rsidR="002621B0" w14:paraId="5126CF13" w14:textId="77777777" w:rsidTr="008970CB">
              <w:tc>
                <w:tcPr>
                  <w:tcW w:w="6091" w:type="dxa"/>
                </w:tcPr>
                <w:p w14:paraId="12785F44"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Tiltag:</w:t>
                  </w:r>
                </w:p>
                <w:p w14:paraId="6CE2A5E1"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Hvad vil vi gøre for at opnå målet?</w:t>
                  </w:r>
                </w:p>
              </w:tc>
              <w:tc>
                <w:tcPr>
                  <w:tcW w:w="3402" w:type="dxa"/>
                </w:tcPr>
                <w:p w14:paraId="16F94BDC" w14:textId="643DF176"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Ansvarlig:</w:t>
                  </w:r>
                </w:p>
                <w:p w14:paraId="376533C1" w14:textId="33E97B8B"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Hvem gør hvad?</w:t>
                  </w:r>
                </w:p>
                <w:p w14:paraId="5282D8CB" w14:textId="77777777" w:rsidR="002621B0" w:rsidRDefault="002621B0" w:rsidP="002621B0">
                  <w:pPr>
                    <w:autoSpaceDE w:val="0"/>
                    <w:autoSpaceDN w:val="0"/>
                    <w:adjustRightInd w:val="0"/>
                    <w:spacing w:line="240" w:lineRule="auto"/>
                    <w:rPr>
                      <w:rFonts w:ascii="National-Book" w:hAnsi="National-Book" w:cs="National-Book"/>
                      <w:color w:val="0078B4"/>
                    </w:rPr>
                  </w:pPr>
                </w:p>
                <w:p w14:paraId="73944F66" w14:textId="77777777" w:rsidR="008970CB" w:rsidRDefault="008970CB" w:rsidP="002621B0">
                  <w:pPr>
                    <w:autoSpaceDE w:val="0"/>
                    <w:autoSpaceDN w:val="0"/>
                    <w:adjustRightInd w:val="0"/>
                    <w:spacing w:line="240" w:lineRule="auto"/>
                    <w:rPr>
                      <w:rFonts w:ascii="National-Book" w:hAnsi="National-Book" w:cs="National-Book"/>
                      <w:color w:val="0078B4"/>
                    </w:rPr>
                  </w:pPr>
                </w:p>
                <w:p w14:paraId="74E004D8" w14:textId="00C3D378" w:rsidR="008970CB" w:rsidRDefault="008970CB" w:rsidP="002621B0">
                  <w:pPr>
                    <w:autoSpaceDE w:val="0"/>
                    <w:autoSpaceDN w:val="0"/>
                    <w:adjustRightInd w:val="0"/>
                    <w:spacing w:line="240" w:lineRule="auto"/>
                    <w:rPr>
                      <w:rFonts w:ascii="National-Book" w:hAnsi="National-Book" w:cs="National-Book"/>
                      <w:color w:val="0078B4"/>
                    </w:rPr>
                  </w:pPr>
                </w:p>
              </w:tc>
            </w:tr>
            <w:tr w:rsidR="002621B0" w14:paraId="515F9A19" w14:textId="77777777" w:rsidTr="002621B0">
              <w:tc>
                <w:tcPr>
                  <w:tcW w:w="9493" w:type="dxa"/>
                  <w:gridSpan w:val="2"/>
                </w:tcPr>
                <w:p w14:paraId="58E2E870"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Tegn:</w:t>
                  </w:r>
                </w:p>
                <w:p w14:paraId="13FBF70B"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Hvad vil vi se efter for at vurdere, om vi er på vej til målet?</w:t>
                  </w:r>
                </w:p>
                <w:p w14:paraId="4441191E" w14:textId="77777777" w:rsidR="002621B0" w:rsidRDefault="002621B0" w:rsidP="002621B0">
                  <w:pPr>
                    <w:autoSpaceDE w:val="0"/>
                    <w:autoSpaceDN w:val="0"/>
                    <w:adjustRightInd w:val="0"/>
                    <w:spacing w:line="240" w:lineRule="auto"/>
                    <w:rPr>
                      <w:rFonts w:ascii="National-Book" w:hAnsi="National-Book" w:cs="National-Book"/>
                      <w:color w:val="0078B4"/>
                    </w:rPr>
                  </w:pPr>
                </w:p>
                <w:p w14:paraId="106D6F9D" w14:textId="77777777" w:rsidR="002621B0" w:rsidRDefault="002621B0" w:rsidP="002621B0">
                  <w:pPr>
                    <w:autoSpaceDE w:val="0"/>
                    <w:autoSpaceDN w:val="0"/>
                    <w:adjustRightInd w:val="0"/>
                    <w:spacing w:line="240" w:lineRule="auto"/>
                    <w:rPr>
                      <w:rFonts w:ascii="National-Book" w:hAnsi="National-Book" w:cs="National-Book"/>
                      <w:color w:val="0078B4"/>
                    </w:rPr>
                  </w:pPr>
                </w:p>
              </w:tc>
            </w:tr>
            <w:tr w:rsidR="002621B0" w14:paraId="53E41390" w14:textId="77777777" w:rsidTr="008970CB">
              <w:tc>
                <w:tcPr>
                  <w:tcW w:w="6091" w:type="dxa"/>
                </w:tcPr>
                <w:p w14:paraId="5BA79689"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Opfølgning:</w:t>
                  </w:r>
                </w:p>
                <w:p w14:paraId="6FE82273" w14:textId="77777777"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Hvordan og hvornår vil vi vurdere, om vi har nået målet?</w:t>
                  </w:r>
                </w:p>
              </w:tc>
              <w:tc>
                <w:tcPr>
                  <w:tcW w:w="3402" w:type="dxa"/>
                </w:tcPr>
                <w:p w14:paraId="04A6F93A" w14:textId="52C72DEF"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Ansvarlig:</w:t>
                  </w:r>
                </w:p>
                <w:p w14:paraId="3E3A15DF" w14:textId="04AEDAD2" w:rsidR="002621B0" w:rsidRDefault="002621B0" w:rsidP="002621B0">
                  <w:pPr>
                    <w:autoSpaceDE w:val="0"/>
                    <w:autoSpaceDN w:val="0"/>
                    <w:adjustRightInd w:val="0"/>
                    <w:spacing w:line="240" w:lineRule="auto"/>
                    <w:rPr>
                      <w:rFonts w:ascii="National-Book" w:hAnsi="National-Book" w:cs="National-Book"/>
                      <w:color w:val="0078B4"/>
                    </w:rPr>
                  </w:pPr>
                  <w:r>
                    <w:rPr>
                      <w:rFonts w:ascii="National-Book" w:hAnsi="National-Book" w:cs="National-Book"/>
                      <w:color w:val="0078B4"/>
                    </w:rPr>
                    <w:t>Hvem gør hvad?</w:t>
                  </w:r>
                </w:p>
                <w:p w14:paraId="53CAA65A" w14:textId="77777777" w:rsidR="002621B0" w:rsidRDefault="002621B0" w:rsidP="002621B0">
                  <w:pPr>
                    <w:autoSpaceDE w:val="0"/>
                    <w:autoSpaceDN w:val="0"/>
                    <w:adjustRightInd w:val="0"/>
                    <w:spacing w:line="240" w:lineRule="auto"/>
                    <w:rPr>
                      <w:rFonts w:ascii="National-Book" w:hAnsi="National-Book" w:cs="National-Book"/>
                      <w:color w:val="0078B4"/>
                    </w:rPr>
                  </w:pPr>
                </w:p>
                <w:p w14:paraId="1D070E9C" w14:textId="77777777" w:rsidR="008970CB" w:rsidRDefault="008970CB" w:rsidP="002621B0">
                  <w:pPr>
                    <w:autoSpaceDE w:val="0"/>
                    <w:autoSpaceDN w:val="0"/>
                    <w:adjustRightInd w:val="0"/>
                    <w:spacing w:line="240" w:lineRule="auto"/>
                    <w:rPr>
                      <w:rFonts w:ascii="National-Book" w:hAnsi="National-Book" w:cs="National-Book"/>
                      <w:color w:val="0078B4"/>
                    </w:rPr>
                  </w:pPr>
                </w:p>
                <w:p w14:paraId="14B3E1A4" w14:textId="205CA3DD" w:rsidR="008970CB" w:rsidRDefault="008970CB" w:rsidP="002621B0">
                  <w:pPr>
                    <w:autoSpaceDE w:val="0"/>
                    <w:autoSpaceDN w:val="0"/>
                    <w:adjustRightInd w:val="0"/>
                    <w:spacing w:line="240" w:lineRule="auto"/>
                    <w:rPr>
                      <w:rFonts w:ascii="National-Book" w:hAnsi="National-Book" w:cs="National-Book"/>
                      <w:color w:val="0078B4"/>
                    </w:rPr>
                  </w:pPr>
                </w:p>
              </w:tc>
            </w:tr>
            <w:bookmarkEnd w:id="6"/>
          </w:tbl>
          <w:p w14:paraId="2A5D1BFB" w14:textId="51072BA6" w:rsidR="00E4749D" w:rsidRDefault="00E4749D" w:rsidP="00F8580F">
            <w:pPr>
              <w:pStyle w:val="Tekst3"/>
            </w:pPr>
          </w:p>
          <w:p w14:paraId="1B225360" w14:textId="244E4AD2" w:rsidR="00E4749D" w:rsidRPr="0062481E" w:rsidRDefault="001D2E8C" w:rsidP="00F8580F">
            <w:pPr>
              <w:pStyle w:val="Tekst3"/>
              <w:rPr>
                <w:sz w:val="22"/>
                <w:szCs w:val="22"/>
              </w:rPr>
            </w:pPr>
            <w:r w:rsidRPr="0062481E">
              <w:rPr>
                <w:sz w:val="22"/>
                <w:szCs w:val="22"/>
              </w:rPr>
              <w:t>Evaluering af skemaerne sker løbende, og i personalegruppen. Altså vil der både være evaluering i grupperne (vuggestuen og børnehavestuer</w:t>
            </w:r>
            <w:r w:rsidR="0075676E" w:rsidRPr="0062481E">
              <w:rPr>
                <w:sz w:val="22"/>
                <w:szCs w:val="22"/>
              </w:rPr>
              <w:t>ne</w:t>
            </w:r>
            <w:r w:rsidRPr="0062481E">
              <w:rPr>
                <w:sz w:val="22"/>
                <w:szCs w:val="22"/>
              </w:rPr>
              <w:t>) og evalueringer på personalemøder hvor det er oplagt at man her har mulighed for at gå lidt mere i dybden med arbejdet.</w:t>
            </w:r>
          </w:p>
          <w:p w14:paraId="28CF1958" w14:textId="71FC0F56" w:rsidR="0013374B" w:rsidRPr="00E57D42" w:rsidRDefault="0013374B" w:rsidP="0013374B">
            <w:pPr>
              <w:pStyle w:val="Tekst3"/>
            </w:pPr>
          </w:p>
        </w:tc>
      </w:tr>
    </w:tbl>
    <w:p w14:paraId="682C1B30" w14:textId="77777777" w:rsidR="002773B3" w:rsidRDefault="002773B3" w:rsidP="002773B3">
      <w:pPr>
        <w:pStyle w:val="MiniPara"/>
      </w:pPr>
    </w:p>
    <w:p w14:paraId="7F1BF0FA" w14:textId="77777777" w:rsidR="002773B3" w:rsidRDefault="002773B3" w:rsidP="002773B3">
      <w:pPr>
        <w:pStyle w:val="TyndSort"/>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496"/>
      </w:tblGrid>
      <w:tr w:rsidR="002773B3" w14:paraId="75EC464D" w14:textId="77777777" w:rsidTr="0075676E">
        <w:tc>
          <w:tcPr>
            <w:tcW w:w="9496" w:type="dxa"/>
          </w:tcPr>
          <w:p w14:paraId="6DF8A047" w14:textId="77777777" w:rsidR="002773B3" w:rsidRDefault="009C4229" w:rsidP="00F8580F">
            <w:pPr>
              <w:pStyle w:val="Tekst5bl"/>
            </w:pPr>
            <w:r w:rsidRPr="009C4229">
              <w:t>Hvordan evaluerer vi arbejdet med den pædagogiske læreplan, som skal foretages mindst hvert andet år?</w:t>
            </w:r>
          </w:p>
          <w:p w14:paraId="7629AE90" w14:textId="47C484D9" w:rsidR="009C4229" w:rsidRPr="0075676E" w:rsidRDefault="009C4229" w:rsidP="00FC6CA1">
            <w:pPr>
              <w:pStyle w:val="Tekst1bl"/>
              <w:rPr>
                <w:color w:val="auto"/>
              </w:rPr>
            </w:pPr>
            <w:r w:rsidRPr="009C4229">
              <w:t>Her kan I fx kort beskrive, hvordan evaluering af læreplanen kan ses i forhold til jeres evalueringskultur i hverdagen.</w:t>
            </w:r>
          </w:p>
          <w:p w14:paraId="52FB3C3F" w14:textId="6ADB3632" w:rsidR="00B530B3" w:rsidRPr="0062481E" w:rsidRDefault="00C5414F" w:rsidP="00B530B3">
            <w:pPr>
              <w:pStyle w:val="Tekst3"/>
              <w:rPr>
                <w:sz w:val="22"/>
                <w:szCs w:val="22"/>
              </w:rPr>
            </w:pPr>
            <w:r w:rsidRPr="0062481E">
              <w:rPr>
                <w:sz w:val="22"/>
                <w:szCs w:val="22"/>
              </w:rPr>
              <w:lastRenderedPageBreak/>
              <w:t>Det er intentionen, at opfølgning på og evalueringen af den pædagogiske læreplan, s</w:t>
            </w:r>
            <w:r w:rsidR="005F10E2">
              <w:rPr>
                <w:sz w:val="22"/>
                <w:szCs w:val="22"/>
              </w:rPr>
              <w:t>k</w:t>
            </w:r>
            <w:r w:rsidRPr="0062481E">
              <w:rPr>
                <w:sz w:val="22"/>
                <w:szCs w:val="22"/>
              </w:rPr>
              <w:t>er i personalegruppen én gang hvert andet år på en pædagogisk dag. Her skal fokus være på om vi i praksis le</w:t>
            </w:r>
            <w:r w:rsidR="005F10E2">
              <w:rPr>
                <w:sz w:val="22"/>
                <w:szCs w:val="22"/>
              </w:rPr>
              <w:t>v</w:t>
            </w:r>
            <w:r w:rsidRPr="0062481E">
              <w:rPr>
                <w:sz w:val="22"/>
                <w:szCs w:val="22"/>
              </w:rPr>
              <w:t xml:space="preserve">er op til og arbejder hen imod vores pædagogiske mål for de </w:t>
            </w:r>
            <w:r w:rsidR="0075676E" w:rsidRPr="0062481E">
              <w:rPr>
                <w:sz w:val="22"/>
                <w:szCs w:val="22"/>
              </w:rPr>
              <w:t>for</w:t>
            </w:r>
            <w:r w:rsidRPr="0062481E">
              <w:rPr>
                <w:sz w:val="22"/>
                <w:szCs w:val="22"/>
              </w:rPr>
              <w:t>skellige</w:t>
            </w:r>
            <w:r w:rsidR="0075676E" w:rsidRPr="0062481E">
              <w:rPr>
                <w:sz w:val="22"/>
                <w:szCs w:val="22"/>
              </w:rPr>
              <w:t xml:space="preserve"> </w:t>
            </w:r>
            <w:r w:rsidRPr="0062481E">
              <w:rPr>
                <w:sz w:val="22"/>
                <w:szCs w:val="22"/>
              </w:rPr>
              <w:t>læreplanstemaer</w:t>
            </w:r>
            <w:r w:rsidR="0075676E" w:rsidRPr="0062481E">
              <w:rPr>
                <w:sz w:val="22"/>
                <w:szCs w:val="22"/>
              </w:rPr>
              <w:t xml:space="preserve">. </w:t>
            </w:r>
          </w:p>
          <w:p w14:paraId="31F6348C" w14:textId="54349E12" w:rsidR="00B530B3" w:rsidRPr="0062481E" w:rsidRDefault="00B530B3" w:rsidP="00B530B3">
            <w:pPr>
              <w:pStyle w:val="Tekst3"/>
              <w:rPr>
                <w:sz w:val="22"/>
                <w:szCs w:val="22"/>
              </w:rPr>
            </w:pPr>
            <w:r w:rsidRPr="0062481E">
              <w:rPr>
                <w:sz w:val="22"/>
                <w:szCs w:val="22"/>
              </w:rPr>
              <w:t xml:space="preserve">Evaluering af læreplanen og det pædagogiske grundlag </w:t>
            </w:r>
            <w:r w:rsidR="0075676E" w:rsidRPr="0062481E">
              <w:rPr>
                <w:sz w:val="22"/>
                <w:szCs w:val="22"/>
              </w:rPr>
              <w:t xml:space="preserve">vil også </w:t>
            </w:r>
            <w:r w:rsidRPr="0062481E">
              <w:rPr>
                <w:sz w:val="22"/>
                <w:szCs w:val="22"/>
              </w:rPr>
              <w:t>ske i tråd med f.eks. nye tiltag/overordnede strategier (fra bestyrelsen), der har nødvendiggør justering af læreplanen (det pædagogiske grundlag</w:t>
            </w:r>
            <w:r w:rsidR="00C5414F" w:rsidRPr="0062481E">
              <w:rPr>
                <w:sz w:val="22"/>
                <w:szCs w:val="22"/>
              </w:rPr>
              <w:t>)</w:t>
            </w:r>
            <w:r w:rsidRPr="0062481E">
              <w:rPr>
                <w:sz w:val="22"/>
                <w:szCs w:val="22"/>
              </w:rPr>
              <w:t>.</w:t>
            </w:r>
          </w:p>
          <w:p w14:paraId="4D4ABF84" w14:textId="776C0EAC" w:rsidR="00B530B3" w:rsidRPr="0062481E" w:rsidRDefault="00B530B3" w:rsidP="00B530B3">
            <w:pPr>
              <w:pStyle w:val="Tekst3"/>
              <w:rPr>
                <w:sz w:val="22"/>
                <w:szCs w:val="22"/>
              </w:rPr>
            </w:pPr>
            <w:r w:rsidRPr="0062481E">
              <w:rPr>
                <w:sz w:val="22"/>
                <w:szCs w:val="22"/>
              </w:rPr>
              <w:t>Ved løbende evaluering af læringsgruppearbejdet, hverdagen og traditioner kan konklusionen blive, at vi finder det nødvendigt at justere på den beskrevne praksis (læreplanen).</w:t>
            </w:r>
            <w:r w:rsidR="00C5414F" w:rsidRPr="0062481E">
              <w:rPr>
                <w:sz w:val="22"/>
                <w:szCs w:val="22"/>
              </w:rPr>
              <w:t xml:space="preserve"> </w:t>
            </w:r>
          </w:p>
          <w:p w14:paraId="40E4BD4B" w14:textId="4B49162E" w:rsidR="002773B3" w:rsidRDefault="002773B3" w:rsidP="00F8580F">
            <w:pPr>
              <w:pStyle w:val="Tekst3"/>
            </w:pPr>
          </w:p>
          <w:p w14:paraId="381AC45F" w14:textId="3ECFB1CC" w:rsidR="0027786D" w:rsidRPr="007400E9" w:rsidRDefault="0027786D" w:rsidP="00F8580F">
            <w:pPr>
              <w:pStyle w:val="Tekst3"/>
            </w:pPr>
          </w:p>
        </w:tc>
      </w:tr>
    </w:tbl>
    <w:p w14:paraId="0451F75B" w14:textId="77777777" w:rsidR="00044652" w:rsidRDefault="00044652">
      <w:pPr>
        <w:spacing w:line="240" w:lineRule="auto"/>
      </w:pPr>
      <w:r>
        <w:lastRenderedPageBreak/>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BF61469" w14:textId="77777777" w:rsidTr="00ED2F8D">
        <w:trPr>
          <w:cantSplit/>
          <w:trHeight w:hRule="exact" w:val="2325"/>
        </w:trPr>
        <w:tc>
          <w:tcPr>
            <w:tcW w:w="9638" w:type="dxa"/>
          </w:tcPr>
          <w:p w14:paraId="578B0971"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2D50C561" w14:textId="77777777" w:rsidTr="00ED2F8D">
        <w:trPr>
          <w:cantSplit/>
          <w:trHeight w:hRule="exact" w:val="2155"/>
        </w:trPr>
        <w:tc>
          <w:tcPr>
            <w:tcW w:w="9638" w:type="dxa"/>
            <w:tcMar>
              <w:top w:w="567" w:type="dxa"/>
            </w:tcMar>
          </w:tcPr>
          <w:p w14:paraId="7A79CA3F"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0" w:history="1">
              <w:r w:rsidR="00336E4B">
                <w:rPr>
                  <w:rStyle w:val="Hyperlink"/>
                  <w:rFonts w:cs="Arial"/>
                </w:rPr>
                <w:t>www.emu.dk/dagtilbud</w:t>
              </w:r>
            </w:hyperlink>
          </w:p>
        </w:tc>
      </w:tr>
    </w:tbl>
    <w:p w14:paraId="0EB0E2B3"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3BBC716B" w14:textId="77777777" w:rsidTr="006A62A6">
        <w:trPr>
          <w:cantSplit/>
          <w:trHeight w:hRule="exact" w:val="2722"/>
        </w:trPr>
        <w:tc>
          <w:tcPr>
            <w:tcW w:w="2041" w:type="dxa"/>
          </w:tcPr>
          <w:p w14:paraId="32F592F1" w14:textId="77777777" w:rsidR="00BF5585" w:rsidRDefault="00BF5585" w:rsidP="00BF5585">
            <w:r>
              <w:rPr>
                <w:noProof/>
                <w:lang w:eastAsia="da-DK"/>
              </w:rPr>
              <w:drawing>
                <wp:inline distT="0" distB="0" distL="0" distR="0" wp14:anchorId="20042812" wp14:editId="5A81FFC6">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1212FDF2" w14:textId="77777777" w:rsidR="00BF5585" w:rsidRDefault="00BF5585" w:rsidP="00BF5585">
            <w:r>
              <w:rPr>
                <w:noProof/>
                <w:lang w:eastAsia="da-DK"/>
              </w:rPr>
              <w:drawing>
                <wp:inline distT="0" distB="0" distL="0" distR="0" wp14:anchorId="483E2279" wp14:editId="12BD6A1B">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DA4F0F2" w14:textId="77777777" w:rsidR="00BF5585" w:rsidRDefault="00BF5585" w:rsidP="00BF5585">
            <w:pPr>
              <w:spacing w:before="737"/>
            </w:pPr>
            <w:r>
              <w:rPr>
                <w:noProof/>
                <w:lang w:eastAsia="da-DK"/>
              </w:rPr>
              <w:drawing>
                <wp:inline distT="0" distB="0" distL="0" distR="0" wp14:anchorId="079C41BD" wp14:editId="10929E6B">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2F55341C" w14:textId="77777777" w:rsidTr="00E93F10">
        <w:trPr>
          <w:gridAfter w:val="1"/>
          <w:wAfter w:w="28" w:type="dxa"/>
          <w:cantSplit/>
          <w:trHeight w:hRule="exact" w:val="2154"/>
        </w:trPr>
        <w:tc>
          <w:tcPr>
            <w:tcW w:w="2041" w:type="dxa"/>
          </w:tcPr>
          <w:p w14:paraId="4757F94D"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1503DA3D"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4FD812C7"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5FFC373C" w14:textId="77777777" w:rsidTr="00E93F10">
        <w:trPr>
          <w:gridAfter w:val="1"/>
          <w:wAfter w:w="28" w:type="dxa"/>
          <w:cantSplit/>
          <w:trHeight w:hRule="exact" w:val="2722"/>
        </w:trPr>
        <w:tc>
          <w:tcPr>
            <w:tcW w:w="2041" w:type="dxa"/>
          </w:tcPr>
          <w:p w14:paraId="72BCEB83" w14:textId="77777777" w:rsidR="00BF5585" w:rsidRDefault="00E93F10" w:rsidP="00BF5585">
            <w:pPr>
              <w:rPr>
                <w:noProof/>
              </w:rPr>
            </w:pPr>
            <w:r>
              <w:rPr>
                <w:noProof/>
                <w:lang w:eastAsia="da-DK"/>
              </w:rPr>
              <w:drawing>
                <wp:inline distT="0" distB="0" distL="0" distR="0" wp14:anchorId="63D42F88" wp14:editId="5E306B3E">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54A3FC85" w14:textId="77777777" w:rsidR="00BF5585" w:rsidRDefault="00E93F10" w:rsidP="00BF5585">
            <w:pPr>
              <w:rPr>
                <w:noProof/>
              </w:rPr>
            </w:pPr>
            <w:r>
              <w:rPr>
                <w:noProof/>
                <w:lang w:eastAsia="da-DK"/>
              </w:rPr>
              <w:drawing>
                <wp:inline distT="0" distB="0" distL="0" distR="0" wp14:anchorId="028F0683" wp14:editId="43F99307">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321B64F1" w14:textId="77777777" w:rsidR="00BF5585" w:rsidRDefault="00E93F10" w:rsidP="00BF5585">
            <w:pPr>
              <w:rPr>
                <w:noProof/>
              </w:rPr>
            </w:pPr>
            <w:r>
              <w:rPr>
                <w:noProof/>
                <w:lang w:eastAsia="da-DK"/>
              </w:rPr>
              <w:drawing>
                <wp:inline distT="0" distB="0" distL="0" distR="0" wp14:anchorId="588A394D" wp14:editId="49C533EF">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69DFCFC9" w14:textId="77777777" w:rsidR="00BF5585" w:rsidRDefault="00BF5585" w:rsidP="00815D8D">
      <w:pPr>
        <w:pStyle w:val="MiniPara"/>
      </w:pPr>
    </w:p>
    <w:p w14:paraId="4A334DCD" w14:textId="18D3E466" w:rsidR="004722B2" w:rsidRDefault="001145EF">
      <w:r>
        <w:rPr>
          <w:noProof/>
        </w:rPr>
        <w:pict w14:anchorId="40B27233">
          <v:shape id="Text Box 26" o:spid="_x0000_s1026" type="#_x0000_t202" style="position:absolute;margin-left:0;margin-top:0;width:506pt;height:164.4pt;z-index:251661312;visibility:visible;mso-position-horizontal-relative:margin;mso-position-vertical:bottom;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956B4A" w14:paraId="3F32FD5C" w14:textId="77777777" w:rsidTr="004722B2">
                    <w:trPr>
                      <w:cantSplit/>
                      <w:trHeight w:hRule="exact" w:val="2239"/>
                    </w:trPr>
                    <w:tc>
                      <w:tcPr>
                        <w:tcW w:w="7116" w:type="dxa"/>
                        <w:shd w:val="clear" w:color="auto" w:fill="auto"/>
                      </w:tcPr>
                      <w:p w14:paraId="622F278C" w14:textId="77777777" w:rsidR="00956B4A" w:rsidRDefault="00956B4A"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60D1BCC" w14:textId="77777777" w:rsidR="00956B4A" w:rsidRPr="00815D8D" w:rsidRDefault="00956B4A" w:rsidP="004722B2">
                        <w:pPr>
                          <w:pStyle w:val="Billedtekst"/>
                        </w:pPr>
                      </w:p>
                      <w:p w14:paraId="7FF03733" w14:textId="77777777" w:rsidR="00956B4A" w:rsidRDefault="00956B4A" w:rsidP="004722B2">
                        <w:pPr>
                          <w:pStyle w:val="Billedtekst"/>
                        </w:pPr>
                        <w:r w:rsidRPr="00175045">
                          <w:t xml:space="preserve">Der offentliggøres løbende nye temaer. </w:t>
                        </w:r>
                      </w:p>
                      <w:p w14:paraId="3D82946A" w14:textId="77777777" w:rsidR="00956B4A" w:rsidRPr="00815D8D" w:rsidRDefault="00956B4A" w:rsidP="004722B2">
                        <w:pPr>
                          <w:pStyle w:val="Billedtekst"/>
                        </w:pPr>
                      </w:p>
                      <w:p w14:paraId="55848E22" w14:textId="77777777" w:rsidR="00956B4A" w:rsidRDefault="00956B4A" w:rsidP="004722B2">
                        <w:pPr>
                          <w:pStyle w:val="Billedtekst"/>
                          <w:rPr>
                            <w:rStyle w:val="Hyperlink"/>
                          </w:rPr>
                        </w:pPr>
                        <w:r w:rsidRPr="00815D8D">
                          <w:t>Alle materialer kan findes på</w:t>
                        </w:r>
                        <w:r>
                          <w:t xml:space="preserve"> </w:t>
                        </w:r>
                        <w:hyperlink r:id="rId37" w:history="1">
                          <w:r w:rsidRPr="006D7A82">
                            <w:rPr>
                              <w:rStyle w:val="Hyperlink"/>
                            </w:rPr>
                            <w:t>www.emu.dk/dagtilbud</w:t>
                          </w:r>
                        </w:hyperlink>
                      </w:p>
                      <w:p w14:paraId="594D9035" w14:textId="77777777" w:rsidR="00956B4A" w:rsidRPr="00477D40" w:rsidRDefault="00956B4A" w:rsidP="004722B2">
                        <w:pPr>
                          <w:spacing w:before="300"/>
                        </w:pPr>
                        <w:r>
                          <w:rPr>
                            <w:noProof/>
                            <w:lang w:eastAsia="da-DK"/>
                          </w:rPr>
                          <w:drawing>
                            <wp:inline distT="0" distB="0" distL="0" distR="0" wp14:anchorId="35858609" wp14:editId="5E73C648">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8">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0FA223A3" w14:textId="77777777" w:rsidR="00956B4A" w:rsidRPr="000469C8" w:rsidRDefault="00956B4A" w:rsidP="004722B2">
                        <w:pPr>
                          <w:pStyle w:val="Kolofon"/>
                        </w:pPr>
                        <w:r w:rsidRPr="000469C8">
                          <w:t>Pædagogisk læreplan </w:t>
                        </w:r>
                      </w:p>
                      <w:p w14:paraId="5A3DEAA5" w14:textId="77777777" w:rsidR="00956B4A" w:rsidRPr="000469C8" w:rsidRDefault="00956B4A" w:rsidP="004722B2">
                        <w:pPr>
                          <w:pStyle w:val="Kolofon"/>
                        </w:pPr>
                        <w:r w:rsidRPr="000469C8">
                          <w:t>© 2019</w:t>
                        </w:r>
                        <w:r w:rsidRPr="000469C8">
                          <w:br/>
                          <w:t xml:space="preserve">Danmarks Evalueringsinstitut </w:t>
                        </w:r>
                        <w:r>
                          <w:t xml:space="preserve">og </w:t>
                        </w:r>
                        <w:r w:rsidRPr="000469C8">
                          <w:t>Børne- og Socialministeriet</w:t>
                        </w:r>
                      </w:p>
                      <w:p w14:paraId="145FB242" w14:textId="77777777" w:rsidR="00956B4A" w:rsidRPr="000469C8" w:rsidRDefault="00956B4A" w:rsidP="004722B2">
                        <w:pPr>
                          <w:pStyle w:val="Kolofon"/>
                        </w:pPr>
                        <w:r w:rsidRPr="000469C8">
                          <w:t>Citat med kildeangivelse er tilladt</w:t>
                        </w:r>
                      </w:p>
                      <w:p w14:paraId="36463A2F" w14:textId="77777777" w:rsidR="00956B4A" w:rsidRDefault="00956B4A" w:rsidP="004722B2">
                        <w:pPr>
                          <w:pStyle w:val="Kolofon"/>
                          <w:spacing w:after="85"/>
                        </w:pPr>
                        <w:r w:rsidRPr="000469C8">
                          <w:t xml:space="preserve">Design: BGRAPHIC </w:t>
                        </w:r>
                      </w:p>
                    </w:tc>
                  </w:tr>
                </w:tbl>
                <w:p w14:paraId="222E758F" w14:textId="77777777" w:rsidR="00956B4A" w:rsidRDefault="00956B4A"/>
              </w:txbxContent>
            </v:textbox>
            <w10:wrap anchorx="margin" anchory="page"/>
          </v:shape>
        </w:pict>
      </w:r>
    </w:p>
    <w:p w14:paraId="2D3C8E03"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D0461" w14:textId="77777777" w:rsidR="005D02B5" w:rsidRDefault="005D02B5" w:rsidP="000A7ADE">
      <w:pPr>
        <w:spacing w:line="240" w:lineRule="auto"/>
      </w:pPr>
      <w:r>
        <w:separator/>
      </w:r>
    </w:p>
  </w:endnote>
  <w:endnote w:type="continuationSeparator" w:id="0">
    <w:p w14:paraId="4C58E3A9" w14:textId="77777777" w:rsidR="005D02B5" w:rsidRDefault="005D02B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ational-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3C43" w14:textId="77777777" w:rsidR="00956B4A" w:rsidRDefault="00956B4A" w:rsidP="003F742D">
    <w:pPr>
      <w:pStyle w:val="Sidefod"/>
      <w:jc w:val="right"/>
    </w:pPr>
    <w:r>
      <w:fldChar w:fldCharType="begin"/>
    </w:r>
    <w:r>
      <w:instrText>PAGE   \* MERGEFORMAT</w:instrText>
    </w:r>
    <w:r>
      <w:fldChar w:fldCharType="separate"/>
    </w:r>
    <w:r>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191CA" w14:textId="77777777" w:rsidR="005D02B5" w:rsidRDefault="005D02B5" w:rsidP="000A7ADE">
      <w:pPr>
        <w:spacing w:line="240" w:lineRule="auto"/>
      </w:pPr>
      <w:r>
        <w:separator/>
      </w:r>
    </w:p>
  </w:footnote>
  <w:footnote w:type="continuationSeparator" w:id="0">
    <w:p w14:paraId="7A7BDEA7" w14:textId="77777777" w:rsidR="005D02B5" w:rsidRDefault="005D02B5"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7EB6" w14:textId="77777777" w:rsidR="00956B4A" w:rsidRDefault="00956B4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A70145"/>
    <w:multiLevelType w:val="hybridMultilevel"/>
    <w:tmpl w:val="C464C7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63608C8"/>
    <w:multiLevelType w:val="multilevel"/>
    <w:tmpl w:val="1B1A392A"/>
    <w:numStyleLink w:val="Hvidtalopstilling"/>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5493F0D"/>
    <w:multiLevelType w:val="hybridMultilevel"/>
    <w:tmpl w:val="189EBD42"/>
    <w:lvl w:ilvl="0" w:tplc="9A5C6ACC">
      <w:start w:val="1"/>
      <w:numFmt w:val="bullet"/>
      <w:lvlText w:val=""/>
      <w:lvlJc w:val="left"/>
      <w:pPr>
        <w:ind w:left="-944" w:hanging="360"/>
      </w:pPr>
      <w:rPr>
        <w:rFonts w:ascii="Symbol" w:hAnsi="Symbol" w:hint="default"/>
        <w:color w:val="auto"/>
      </w:rPr>
    </w:lvl>
    <w:lvl w:ilvl="1" w:tplc="04060003" w:tentative="1">
      <w:start w:val="1"/>
      <w:numFmt w:val="bullet"/>
      <w:lvlText w:val="o"/>
      <w:lvlJc w:val="left"/>
      <w:pPr>
        <w:ind w:left="-224" w:hanging="360"/>
      </w:pPr>
      <w:rPr>
        <w:rFonts w:ascii="Courier New" w:hAnsi="Courier New" w:cs="Courier New" w:hint="default"/>
      </w:rPr>
    </w:lvl>
    <w:lvl w:ilvl="2" w:tplc="04060005" w:tentative="1">
      <w:start w:val="1"/>
      <w:numFmt w:val="bullet"/>
      <w:lvlText w:val=""/>
      <w:lvlJc w:val="left"/>
      <w:pPr>
        <w:ind w:left="496" w:hanging="360"/>
      </w:pPr>
      <w:rPr>
        <w:rFonts w:ascii="Wingdings" w:hAnsi="Wingdings" w:hint="default"/>
      </w:rPr>
    </w:lvl>
    <w:lvl w:ilvl="3" w:tplc="04060001" w:tentative="1">
      <w:start w:val="1"/>
      <w:numFmt w:val="bullet"/>
      <w:lvlText w:val=""/>
      <w:lvlJc w:val="left"/>
      <w:pPr>
        <w:ind w:left="1216" w:hanging="360"/>
      </w:pPr>
      <w:rPr>
        <w:rFonts w:ascii="Symbol" w:hAnsi="Symbol" w:hint="default"/>
      </w:rPr>
    </w:lvl>
    <w:lvl w:ilvl="4" w:tplc="04060003" w:tentative="1">
      <w:start w:val="1"/>
      <w:numFmt w:val="bullet"/>
      <w:lvlText w:val="o"/>
      <w:lvlJc w:val="left"/>
      <w:pPr>
        <w:ind w:left="1936" w:hanging="360"/>
      </w:pPr>
      <w:rPr>
        <w:rFonts w:ascii="Courier New" w:hAnsi="Courier New" w:cs="Courier New" w:hint="default"/>
      </w:rPr>
    </w:lvl>
    <w:lvl w:ilvl="5" w:tplc="04060005" w:tentative="1">
      <w:start w:val="1"/>
      <w:numFmt w:val="bullet"/>
      <w:lvlText w:val=""/>
      <w:lvlJc w:val="left"/>
      <w:pPr>
        <w:ind w:left="2656" w:hanging="360"/>
      </w:pPr>
      <w:rPr>
        <w:rFonts w:ascii="Wingdings" w:hAnsi="Wingdings" w:hint="default"/>
      </w:rPr>
    </w:lvl>
    <w:lvl w:ilvl="6" w:tplc="04060001" w:tentative="1">
      <w:start w:val="1"/>
      <w:numFmt w:val="bullet"/>
      <w:lvlText w:val=""/>
      <w:lvlJc w:val="left"/>
      <w:pPr>
        <w:ind w:left="3376" w:hanging="360"/>
      </w:pPr>
      <w:rPr>
        <w:rFonts w:ascii="Symbol" w:hAnsi="Symbol" w:hint="default"/>
      </w:rPr>
    </w:lvl>
    <w:lvl w:ilvl="7" w:tplc="04060003" w:tentative="1">
      <w:start w:val="1"/>
      <w:numFmt w:val="bullet"/>
      <w:lvlText w:val="o"/>
      <w:lvlJc w:val="left"/>
      <w:pPr>
        <w:ind w:left="4096" w:hanging="360"/>
      </w:pPr>
      <w:rPr>
        <w:rFonts w:ascii="Courier New" w:hAnsi="Courier New" w:cs="Courier New" w:hint="default"/>
      </w:rPr>
    </w:lvl>
    <w:lvl w:ilvl="8" w:tplc="04060005" w:tentative="1">
      <w:start w:val="1"/>
      <w:numFmt w:val="bullet"/>
      <w:lvlText w:val=""/>
      <w:lvlJc w:val="left"/>
      <w:pPr>
        <w:ind w:left="4816" w:hanging="360"/>
      </w:pPr>
      <w:rPr>
        <w:rFonts w:ascii="Wingdings" w:hAnsi="Wingdings" w:hint="default"/>
      </w:rPr>
    </w:lvl>
  </w:abstractNum>
  <w:abstractNum w:abstractNumId="16"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A21169E"/>
    <w:multiLevelType w:val="multilevel"/>
    <w:tmpl w:val="1B1A392A"/>
    <w:numStyleLink w:val="Hvidtalopstilling"/>
  </w:abstractNum>
  <w:abstractNum w:abstractNumId="18"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1CFA6C0B"/>
    <w:multiLevelType w:val="hybridMultilevel"/>
    <w:tmpl w:val="4D202C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39658EC"/>
    <w:multiLevelType w:val="multilevel"/>
    <w:tmpl w:val="1B1A392A"/>
    <w:numStyleLink w:val="Hvidtalopstilling"/>
  </w:abstractNum>
  <w:abstractNum w:abstractNumId="22" w15:restartNumberingAfterBreak="0">
    <w:nsid w:val="284E7C6B"/>
    <w:multiLevelType w:val="hybridMultilevel"/>
    <w:tmpl w:val="7E366678"/>
    <w:lvl w:ilvl="0" w:tplc="9A5C6ACC">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D1F5DC4"/>
    <w:multiLevelType w:val="hybridMultilevel"/>
    <w:tmpl w:val="C2DE55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0CF2E0E"/>
    <w:multiLevelType w:val="multilevel"/>
    <w:tmpl w:val="1B1A392A"/>
    <w:numStyleLink w:val="Hvidtalopstilling"/>
  </w:abstractNum>
  <w:abstractNum w:abstractNumId="32"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54B0CAC"/>
    <w:multiLevelType w:val="hybridMultilevel"/>
    <w:tmpl w:val="A20C1B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AE25D6"/>
    <w:multiLevelType w:val="multilevel"/>
    <w:tmpl w:val="1B1A392A"/>
    <w:numStyleLink w:val="Hvidtalopstilling"/>
  </w:abstractNum>
  <w:num w:numId="1" w16cid:durableId="1102532611">
    <w:abstractNumId w:val="9"/>
  </w:num>
  <w:num w:numId="2" w16cid:durableId="270623217">
    <w:abstractNumId w:val="7"/>
  </w:num>
  <w:num w:numId="3" w16cid:durableId="979922014">
    <w:abstractNumId w:val="6"/>
  </w:num>
  <w:num w:numId="4" w16cid:durableId="1711802387">
    <w:abstractNumId w:val="5"/>
  </w:num>
  <w:num w:numId="5" w16cid:durableId="1724788321">
    <w:abstractNumId w:val="4"/>
  </w:num>
  <w:num w:numId="6" w16cid:durableId="1877233410">
    <w:abstractNumId w:val="8"/>
  </w:num>
  <w:num w:numId="7" w16cid:durableId="2136605242">
    <w:abstractNumId w:val="3"/>
  </w:num>
  <w:num w:numId="8" w16cid:durableId="688532904">
    <w:abstractNumId w:val="2"/>
  </w:num>
  <w:num w:numId="9" w16cid:durableId="1316834506">
    <w:abstractNumId w:val="1"/>
  </w:num>
  <w:num w:numId="10" w16cid:durableId="1100561395">
    <w:abstractNumId w:val="0"/>
  </w:num>
  <w:num w:numId="11" w16cid:durableId="1065645883">
    <w:abstractNumId w:val="26"/>
  </w:num>
  <w:num w:numId="12" w16cid:durableId="1739012950">
    <w:abstractNumId w:val="32"/>
  </w:num>
  <w:num w:numId="13" w16cid:durableId="1493838932">
    <w:abstractNumId w:val="13"/>
  </w:num>
  <w:num w:numId="14" w16cid:durableId="1215896006">
    <w:abstractNumId w:val="25"/>
  </w:num>
  <w:num w:numId="15" w16cid:durableId="722558014">
    <w:abstractNumId w:val="29"/>
  </w:num>
  <w:num w:numId="16" w16cid:durableId="1896353322">
    <w:abstractNumId w:val="37"/>
  </w:num>
  <w:num w:numId="17" w16cid:durableId="2090301042">
    <w:abstractNumId w:val="14"/>
  </w:num>
  <w:num w:numId="18" w16cid:durableId="1429152684">
    <w:abstractNumId w:val="23"/>
  </w:num>
  <w:num w:numId="19" w16cid:durableId="736822763">
    <w:abstractNumId w:val="34"/>
  </w:num>
  <w:num w:numId="20" w16cid:durableId="1364600962">
    <w:abstractNumId w:val="38"/>
  </w:num>
  <w:num w:numId="21" w16cid:durableId="1877034882">
    <w:abstractNumId w:val="23"/>
    <w:lvlOverride w:ilvl="0">
      <w:startOverride w:val="1"/>
    </w:lvlOverride>
  </w:num>
  <w:num w:numId="22" w16cid:durableId="431628402">
    <w:abstractNumId w:val="23"/>
    <w:lvlOverride w:ilvl="0">
      <w:startOverride w:val="1"/>
    </w:lvlOverride>
  </w:num>
  <w:num w:numId="23" w16cid:durableId="161824775">
    <w:abstractNumId w:val="23"/>
    <w:lvlOverride w:ilvl="0">
      <w:startOverride w:val="1"/>
    </w:lvlOverride>
  </w:num>
  <w:num w:numId="24" w16cid:durableId="267545350">
    <w:abstractNumId w:val="19"/>
  </w:num>
  <w:num w:numId="25" w16cid:durableId="2114276822">
    <w:abstractNumId w:val="24"/>
  </w:num>
  <w:num w:numId="26" w16cid:durableId="1970164926">
    <w:abstractNumId w:val="12"/>
  </w:num>
  <w:num w:numId="27" w16cid:durableId="597369438">
    <w:abstractNumId w:val="21"/>
  </w:num>
  <w:num w:numId="28" w16cid:durableId="1344043693">
    <w:abstractNumId w:val="17"/>
  </w:num>
  <w:num w:numId="29" w16cid:durableId="1620380853">
    <w:abstractNumId w:val="31"/>
  </w:num>
  <w:num w:numId="30" w16cid:durableId="135033090">
    <w:abstractNumId w:val="39"/>
  </w:num>
  <w:num w:numId="31" w16cid:durableId="1684431527">
    <w:abstractNumId w:val="28"/>
  </w:num>
  <w:num w:numId="32" w16cid:durableId="546112047">
    <w:abstractNumId w:val="33"/>
  </w:num>
  <w:num w:numId="33" w16cid:durableId="132798220">
    <w:abstractNumId w:val="36"/>
  </w:num>
  <w:num w:numId="34" w16cid:durableId="1126585541">
    <w:abstractNumId w:val="18"/>
  </w:num>
  <w:num w:numId="35" w16cid:durableId="1785996594">
    <w:abstractNumId w:val="27"/>
  </w:num>
  <w:num w:numId="36" w16cid:durableId="810750941">
    <w:abstractNumId w:val="16"/>
  </w:num>
  <w:num w:numId="37" w16cid:durableId="309552964">
    <w:abstractNumId w:val="10"/>
  </w:num>
  <w:num w:numId="38" w16cid:durableId="824393429">
    <w:abstractNumId w:val="22"/>
  </w:num>
  <w:num w:numId="39" w16cid:durableId="1973902387">
    <w:abstractNumId w:val="15"/>
  </w:num>
  <w:num w:numId="40" w16cid:durableId="1649940172">
    <w:abstractNumId w:val="20"/>
  </w:num>
  <w:num w:numId="41" w16cid:durableId="1093893060">
    <w:abstractNumId w:val="30"/>
  </w:num>
  <w:num w:numId="42" w16cid:durableId="485784252">
    <w:abstractNumId w:val="11"/>
  </w:num>
  <w:num w:numId="43" w16cid:durableId="94878367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0C5B"/>
    <w:rsid w:val="00000A69"/>
    <w:rsid w:val="00000C5B"/>
    <w:rsid w:val="00001A55"/>
    <w:rsid w:val="00013AA4"/>
    <w:rsid w:val="000255D5"/>
    <w:rsid w:val="00032D5C"/>
    <w:rsid w:val="00036360"/>
    <w:rsid w:val="00044652"/>
    <w:rsid w:val="00045BCD"/>
    <w:rsid w:val="0004651B"/>
    <w:rsid w:val="000469C8"/>
    <w:rsid w:val="00047E0D"/>
    <w:rsid w:val="000509F1"/>
    <w:rsid w:val="0006204E"/>
    <w:rsid w:val="00062F42"/>
    <w:rsid w:val="00065C82"/>
    <w:rsid w:val="00074478"/>
    <w:rsid w:val="00077EEB"/>
    <w:rsid w:val="00084F73"/>
    <w:rsid w:val="00086542"/>
    <w:rsid w:val="00086B9A"/>
    <w:rsid w:val="0009203D"/>
    <w:rsid w:val="000A05D3"/>
    <w:rsid w:val="000A1D4B"/>
    <w:rsid w:val="000A7ADE"/>
    <w:rsid w:val="000B42A5"/>
    <w:rsid w:val="000D27A2"/>
    <w:rsid w:val="000D32EA"/>
    <w:rsid w:val="000D618C"/>
    <w:rsid w:val="000E19B9"/>
    <w:rsid w:val="000E2424"/>
    <w:rsid w:val="000F3F24"/>
    <w:rsid w:val="000F7EA1"/>
    <w:rsid w:val="0010231B"/>
    <w:rsid w:val="00107DFA"/>
    <w:rsid w:val="0011037D"/>
    <w:rsid w:val="00110732"/>
    <w:rsid w:val="00112672"/>
    <w:rsid w:val="001142B1"/>
    <w:rsid w:val="001145EF"/>
    <w:rsid w:val="00114853"/>
    <w:rsid w:val="00122187"/>
    <w:rsid w:val="001235F4"/>
    <w:rsid w:val="00125B15"/>
    <w:rsid w:val="00125FCD"/>
    <w:rsid w:val="00126ED6"/>
    <w:rsid w:val="001277A8"/>
    <w:rsid w:val="00127978"/>
    <w:rsid w:val="0013374B"/>
    <w:rsid w:val="00133FE6"/>
    <w:rsid w:val="00144B21"/>
    <w:rsid w:val="00145FE6"/>
    <w:rsid w:val="001527A1"/>
    <w:rsid w:val="0015568F"/>
    <w:rsid w:val="00164F4C"/>
    <w:rsid w:val="001735AF"/>
    <w:rsid w:val="001768F5"/>
    <w:rsid w:val="00182693"/>
    <w:rsid w:val="00185236"/>
    <w:rsid w:val="0019454B"/>
    <w:rsid w:val="00196232"/>
    <w:rsid w:val="001A38A0"/>
    <w:rsid w:val="001D2E8C"/>
    <w:rsid w:val="001D4135"/>
    <w:rsid w:val="001D6E4C"/>
    <w:rsid w:val="001E4C60"/>
    <w:rsid w:val="001E5991"/>
    <w:rsid w:val="001E5F00"/>
    <w:rsid w:val="001F1CF7"/>
    <w:rsid w:val="001F21C0"/>
    <w:rsid w:val="001F7DCD"/>
    <w:rsid w:val="002000EC"/>
    <w:rsid w:val="00203A03"/>
    <w:rsid w:val="00207F59"/>
    <w:rsid w:val="002223B4"/>
    <w:rsid w:val="0022774A"/>
    <w:rsid w:val="00230383"/>
    <w:rsid w:val="00241918"/>
    <w:rsid w:val="00243968"/>
    <w:rsid w:val="00247A1D"/>
    <w:rsid w:val="00255E0C"/>
    <w:rsid w:val="002573D4"/>
    <w:rsid w:val="002621B0"/>
    <w:rsid w:val="0026430E"/>
    <w:rsid w:val="00272867"/>
    <w:rsid w:val="002773B3"/>
    <w:rsid w:val="0027786D"/>
    <w:rsid w:val="00285986"/>
    <w:rsid w:val="0028768B"/>
    <w:rsid w:val="002969AE"/>
    <w:rsid w:val="002B2389"/>
    <w:rsid w:val="002B7EAD"/>
    <w:rsid w:val="002D40F1"/>
    <w:rsid w:val="002D42F2"/>
    <w:rsid w:val="002E0E4C"/>
    <w:rsid w:val="002E4D7A"/>
    <w:rsid w:val="00300A8A"/>
    <w:rsid w:val="00303FD1"/>
    <w:rsid w:val="00304522"/>
    <w:rsid w:val="00306195"/>
    <w:rsid w:val="0030658E"/>
    <w:rsid w:val="0031135D"/>
    <w:rsid w:val="003123A4"/>
    <w:rsid w:val="00322875"/>
    <w:rsid w:val="00325917"/>
    <w:rsid w:val="00336E4B"/>
    <w:rsid w:val="00343521"/>
    <w:rsid w:val="0034362B"/>
    <w:rsid w:val="00345371"/>
    <w:rsid w:val="0036270F"/>
    <w:rsid w:val="00364E96"/>
    <w:rsid w:val="003717E6"/>
    <w:rsid w:val="00371894"/>
    <w:rsid w:val="00371E8D"/>
    <w:rsid w:val="00373C52"/>
    <w:rsid w:val="00384E73"/>
    <w:rsid w:val="00385ABB"/>
    <w:rsid w:val="003A1C2B"/>
    <w:rsid w:val="003B4C9C"/>
    <w:rsid w:val="003C040F"/>
    <w:rsid w:val="003C07BF"/>
    <w:rsid w:val="003C4FC9"/>
    <w:rsid w:val="003C5900"/>
    <w:rsid w:val="003C7386"/>
    <w:rsid w:val="003D318A"/>
    <w:rsid w:val="003D4CFD"/>
    <w:rsid w:val="003D64E9"/>
    <w:rsid w:val="003D75DA"/>
    <w:rsid w:val="003E072B"/>
    <w:rsid w:val="003E07D7"/>
    <w:rsid w:val="003E3AB1"/>
    <w:rsid w:val="003E3FF8"/>
    <w:rsid w:val="003E45D1"/>
    <w:rsid w:val="003F263E"/>
    <w:rsid w:val="003F2C36"/>
    <w:rsid w:val="003F5A3E"/>
    <w:rsid w:val="003F742D"/>
    <w:rsid w:val="00401B93"/>
    <w:rsid w:val="0040554A"/>
    <w:rsid w:val="004074D8"/>
    <w:rsid w:val="00427560"/>
    <w:rsid w:val="00431423"/>
    <w:rsid w:val="00432E14"/>
    <w:rsid w:val="00433B67"/>
    <w:rsid w:val="00440F77"/>
    <w:rsid w:val="00462911"/>
    <w:rsid w:val="00466BFC"/>
    <w:rsid w:val="004720D7"/>
    <w:rsid w:val="004722B2"/>
    <w:rsid w:val="00477942"/>
    <w:rsid w:val="00477D40"/>
    <w:rsid w:val="00491E77"/>
    <w:rsid w:val="004929B8"/>
    <w:rsid w:val="004A3288"/>
    <w:rsid w:val="004A6503"/>
    <w:rsid w:val="004A7A01"/>
    <w:rsid w:val="004B1E17"/>
    <w:rsid w:val="004B409E"/>
    <w:rsid w:val="004C70A4"/>
    <w:rsid w:val="004D14AC"/>
    <w:rsid w:val="004F60F9"/>
    <w:rsid w:val="0050724D"/>
    <w:rsid w:val="00507CFD"/>
    <w:rsid w:val="00507E9F"/>
    <w:rsid w:val="005239E3"/>
    <w:rsid w:val="005252DB"/>
    <w:rsid w:val="00526F49"/>
    <w:rsid w:val="0053392F"/>
    <w:rsid w:val="00534105"/>
    <w:rsid w:val="00536A05"/>
    <w:rsid w:val="00542957"/>
    <w:rsid w:val="005522B5"/>
    <w:rsid w:val="0055263C"/>
    <w:rsid w:val="0055344D"/>
    <w:rsid w:val="005556E0"/>
    <w:rsid w:val="00562570"/>
    <w:rsid w:val="00562615"/>
    <w:rsid w:val="00572465"/>
    <w:rsid w:val="005739FB"/>
    <w:rsid w:val="00586C06"/>
    <w:rsid w:val="005A03C3"/>
    <w:rsid w:val="005A5302"/>
    <w:rsid w:val="005B58A8"/>
    <w:rsid w:val="005B66CF"/>
    <w:rsid w:val="005C2EFE"/>
    <w:rsid w:val="005D02B5"/>
    <w:rsid w:val="005D3542"/>
    <w:rsid w:val="005D401A"/>
    <w:rsid w:val="005E010E"/>
    <w:rsid w:val="005E703B"/>
    <w:rsid w:val="005F10E2"/>
    <w:rsid w:val="005F1611"/>
    <w:rsid w:val="005F2C95"/>
    <w:rsid w:val="005F6023"/>
    <w:rsid w:val="00603B11"/>
    <w:rsid w:val="0062481E"/>
    <w:rsid w:val="00627A62"/>
    <w:rsid w:val="0063419F"/>
    <w:rsid w:val="006406AA"/>
    <w:rsid w:val="00645AC9"/>
    <w:rsid w:val="00652EBB"/>
    <w:rsid w:val="00656C6B"/>
    <w:rsid w:val="00667453"/>
    <w:rsid w:val="00670DBD"/>
    <w:rsid w:val="00673E94"/>
    <w:rsid w:val="0068608F"/>
    <w:rsid w:val="006904B0"/>
    <w:rsid w:val="00690550"/>
    <w:rsid w:val="00693090"/>
    <w:rsid w:val="006A62A6"/>
    <w:rsid w:val="006B05E6"/>
    <w:rsid w:val="006B2C18"/>
    <w:rsid w:val="006C01ED"/>
    <w:rsid w:val="006C0234"/>
    <w:rsid w:val="006D6984"/>
    <w:rsid w:val="006E22B2"/>
    <w:rsid w:val="006E3820"/>
    <w:rsid w:val="006F1048"/>
    <w:rsid w:val="006F71F5"/>
    <w:rsid w:val="0070357C"/>
    <w:rsid w:val="00712F89"/>
    <w:rsid w:val="007238F8"/>
    <w:rsid w:val="00724F83"/>
    <w:rsid w:val="00725222"/>
    <w:rsid w:val="007343DC"/>
    <w:rsid w:val="0073625B"/>
    <w:rsid w:val="007400E9"/>
    <w:rsid w:val="0075670A"/>
    <w:rsid w:val="0075676E"/>
    <w:rsid w:val="00777CE1"/>
    <w:rsid w:val="007801A8"/>
    <w:rsid w:val="00790DFF"/>
    <w:rsid w:val="00791A68"/>
    <w:rsid w:val="00794D9E"/>
    <w:rsid w:val="0079535C"/>
    <w:rsid w:val="00797308"/>
    <w:rsid w:val="007A5108"/>
    <w:rsid w:val="007B344B"/>
    <w:rsid w:val="007D04F1"/>
    <w:rsid w:val="007D5A7E"/>
    <w:rsid w:val="007E0879"/>
    <w:rsid w:val="007E0EA2"/>
    <w:rsid w:val="007E301E"/>
    <w:rsid w:val="007E57CE"/>
    <w:rsid w:val="007F019B"/>
    <w:rsid w:val="007F60F0"/>
    <w:rsid w:val="008030CE"/>
    <w:rsid w:val="008107A0"/>
    <w:rsid w:val="00815D8D"/>
    <w:rsid w:val="0082740D"/>
    <w:rsid w:val="008410DB"/>
    <w:rsid w:val="00844948"/>
    <w:rsid w:val="00852E3F"/>
    <w:rsid w:val="00860F50"/>
    <w:rsid w:val="008627AE"/>
    <w:rsid w:val="0086582D"/>
    <w:rsid w:val="0086665C"/>
    <w:rsid w:val="008725D5"/>
    <w:rsid w:val="0087377D"/>
    <w:rsid w:val="008810EA"/>
    <w:rsid w:val="00882727"/>
    <w:rsid w:val="00883D94"/>
    <w:rsid w:val="00890D09"/>
    <w:rsid w:val="00894D78"/>
    <w:rsid w:val="008970CB"/>
    <w:rsid w:val="00897F6E"/>
    <w:rsid w:val="008A5370"/>
    <w:rsid w:val="008A5A3B"/>
    <w:rsid w:val="008B1B69"/>
    <w:rsid w:val="008B4524"/>
    <w:rsid w:val="008B73E6"/>
    <w:rsid w:val="008C0086"/>
    <w:rsid w:val="008C2608"/>
    <w:rsid w:val="008D51AB"/>
    <w:rsid w:val="008E472F"/>
    <w:rsid w:val="008E7AB2"/>
    <w:rsid w:val="008F001F"/>
    <w:rsid w:val="008F067B"/>
    <w:rsid w:val="008F3E1A"/>
    <w:rsid w:val="008F4A2D"/>
    <w:rsid w:val="00901D62"/>
    <w:rsid w:val="009037A2"/>
    <w:rsid w:val="00903D9F"/>
    <w:rsid w:val="009044C5"/>
    <w:rsid w:val="00906708"/>
    <w:rsid w:val="00906A42"/>
    <w:rsid w:val="00913D4F"/>
    <w:rsid w:val="00920E71"/>
    <w:rsid w:val="009233DE"/>
    <w:rsid w:val="00924C1F"/>
    <w:rsid w:val="00930783"/>
    <w:rsid w:val="0093649B"/>
    <w:rsid w:val="00940611"/>
    <w:rsid w:val="00945C0F"/>
    <w:rsid w:val="00946390"/>
    <w:rsid w:val="009469AD"/>
    <w:rsid w:val="00946F02"/>
    <w:rsid w:val="0095134B"/>
    <w:rsid w:val="00952889"/>
    <w:rsid w:val="00954E38"/>
    <w:rsid w:val="0095554B"/>
    <w:rsid w:val="00956B4A"/>
    <w:rsid w:val="00957527"/>
    <w:rsid w:val="0096187A"/>
    <w:rsid w:val="00961E00"/>
    <w:rsid w:val="009670B2"/>
    <w:rsid w:val="0097159A"/>
    <w:rsid w:val="009739CD"/>
    <w:rsid w:val="009823FA"/>
    <w:rsid w:val="0099200E"/>
    <w:rsid w:val="00994526"/>
    <w:rsid w:val="009A0281"/>
    <w:rsid w:val="009A38B8"/>
    <w:rsid w:val="009A5C89"/>
    <w:rsid w:val="009A5CFD"/>
    <w:rsid w:val="009A74B6"/>
    <w:rsid w:val="009C4229"/>
    <w:rsid w:val="009C4B59"/>
    <w:rsid w:val="009C55F0"/>
    <w:rsid w:val="009D0110"/>
    <w:rsid w:val="009E1428"/>
    <w:rsid w:val="009E2298"/>
    <w:rsid w:val="009E4DFD"/>
    <w:rsid w:val="009F0204"/>
    <w:rsid w:val="009F0ECE"/>
    <w:rsid w:val="009F1CF4"/>
    <w:rsid w:val="009F4245"/>
    <w:rsid w:val="009F74F4"/>
    <w:rsid w:val="00A03759"/>
    <w:rsid w:val="00A04BCA"/>
    <w:rsid w:val="00A10B4D"/>
    <w:rsid w:val="00A1179B"/>
    <w:rsid w:val="00A17EB5"/>
    <w:rsid w:val="00A2193A"/>
    <w:rsid w:val="00A34EEB"/>
    <w:rsid w:val="00A3746D"/>
    <w:rsid w:val="00A4097E"/>
    <w:rsid w:val="00A44657"/>
    <w:rsid w:val="00A511EB"/>
    <w:rsid w:val="00A523CB"/>
    <w:rsid w:val="00A62BE5"/>
    <w:rsid w:val="00A62C15"/>
    <w:rsid w:val="00A63F15"/>
    <w:rsid w:val="00A75A81"/>
    <w:rsid w:val="00A80601"/>
    <w:rsid w:val="00A80F7A"/>
    <w:rsid w:val="00A820D0"/>
    <w:rsid w:val="00A9631A"/>
    <w:rsid w:val="00A96913"/>
    <w:rsid w:val="00AA4A17"/>
    <w:rsid w:val="00AA7383"/>
    <w:rsid w:val="00AA7627"/>
    <w:rsid w:val="00AB2704"/>
    <w:rsid w:val="00AB459C"/>
    <w:rsid w:val="00AB51A4"/>
    <w:rsid w:val="00AE5C60"/>
    <w:rsid w:val="00AE765F"/>
    <w:rsid w:val="00AE7FAD"/>
    <w:rsid w:val="00AF06B6"/>
    <w:rsid w:val="00AF1E99"/>
    <w:rsid w:val="00B02D50"/>
    <w:rsid w:val="00B03CE8"/>
    <w:rsid w:val="00B05321"/>
    <w:rsid w:val="00B10310"/>
    <w:rsid w:val="00B1159A"/>
    <w:rsid w:val="00B15555"/>
    <w:rsid w:val="00B15CED"/>
    <w:rsid w:val="00B15E27"/>
    <w:rsid w:val="00B23243"/>
    <w:rsid w:val="00B23B09"/>
    <w:rsid w:val="00B2567D"/>
    <w:rsid w:val="00B514A9"/>
    <w:rsid w:val="00B530B3"/>
    <w:rsid w:val="00B55141"/>
    <w:rsid w:val="00B65F98"/>
    <w:rsid w:val="00B66474"/>
    <w:rsid w:val="00B6690C"/>
    <w:rsid w:val="00B671A4"/>
    <w:rsid w:val="00B67C99"/>
    <w:rsid w:val="00B743E0"/>
    <w:rsid w:val="00B83C6E"/>
    <w:rsid w:val="00B83D53"/>
    <w:rsid w:val="00BA32D8"/>
    <w:rsid w:val="00BA7A7C"/>
    <w:rsid w:val="00BE3DFB"/>
    <w:rsid w:val="00BE76F3"/>
    <w:rsid w:val="00BF5585"/>
    <w:rsid w:val="00BF79D8"/>
    <w:rsid w:val="00C04D54"/>
    <w:rsid w:val="00C16401"/>
    <w:rsid w:val="00C254CC"/>
    <w:rsid w:val="00C258DD"/>
    <w:rsid w:val="00C25BBA"/>
    <w:rsid w:val="00C365A7"/>
    <w:rsid w:val="00C411A7"/>
    <w:rsid w:val="00C437D8"/>
    <w:rsid w:val="00C524BD"/>
    <w:rsid w:val="00C53F99"/>
    <w:rsid w:val="00C5414F"/>
    <w:rsid w:val="00C74434"/>
    <w:rsid w:val="00C7458D"/>
    <w:rsid w:val="00C869B9"/>
    <w:rsid w:val="00C96934"/>
    <w:rsid w:val="00C97A55"/>
    <w:rsid w:val="00CA50D5"/>
    <w:rsid w:val="00CB0C7F"/>
    <w:rsid w:val="00CB22A0"/>
    <w:rsid w:val="00CB4761"/>
    <w:rsid w:val="00CC1601"/>
    <w:rsid w:val="00CD4684"/>
    <w:rsid w:val="00CD48BB"/>
    <w:rsid w:val="00CD6945"/>
    <w:rsid w:val="00CD7516"/>
    <w:rsid w:val="00CE460E"/>
    <w:rsid w:val="00CE486D"/>
    <w:rsid w:val="00CE5143"/>
    <w:rsid w:val="00CE769B"/>
    <w:rsid w:val="00CF28F5"/>
    <w:rsid w:val="00D0649E"/>
    <w:rsid w:val="00D065DF"/>
    <w:rsid w:val="00D2766F"/>
    <w:rsid w:val="00D34409"/>
    <w:rsid w:val="00D42389"/>
    <w:rsid w:val="00D5119D"/>
    <w:rsid w:val="00D51BA3"/>
    <w:rsid w:val="00D55EF3"/>
    <w:rsid w:val="00D57120"/>
    <w:rsid w:val="00D63E12"/>
    <w:rsid w:val="00D761DC"/>
    <w:rsid w:val="00D76DBF"/>
    <w:rsid w:val="00D8541D"/>
    <w:rsid w:val="00D908E2"/>
    <w:rsid w:val="00D90FD5"/>
    <w:rsid w:val="00D910C8"/>
    <w:rsid w:val="00D94A46"/>
    <w:rsid w:val="00DA2623"/>
    <w:rsid w:val="00DA32D7"/>
    <w:rsid w:val="00DC07FE"/>
    <w:rsid w:val="00DE3B1C"/>
    <w:rsid w:val="00DE499A"/>
    <w:rsid w:val="00DE4B95"/>
    <w:rsid w:val="00E034E5"/>
    <w:rsid w:val="00E07207"/>
    <w:rsid w:val="00E14C50"/>
    <w:rsid w:val="00E20CBD"/>
    <w:rsid w:val="00E24457"/>
    <w:rsid w:val="00E25B3C"/>
    <w:rsid w:val="00E42830"/>
    <w:rsid w:val="00E4504E"/>
    <w:rsid w:val="00E46AB7"/>
    <w:rsid w:val="00E4719B"/>
    <w:rsid w:val="00E4749D"/>
    <w:rsid w:val="00E50731"/>
    <w:rsid w:val="00E536AC"/>
    <w:rsid w:val="00E57D42"/>
    <w:rsid w:val="00E6564E"/>
    <w:rsid w:val="00E6714F"/>
    <w:rsid w:val="00E80963"/>
    <w:rsid w:val="00E8451D"/>
    <w:rsid w:val="00E872DF"/>
    <w:rsid w:val="00E93F10"/>
    <w:rsid w:val="00EC000E"/>
    <w:rsid w:val="00EC142A"/>
    <w:rsid w:val="00EC1CBA"/>
    <w:rsid w:val="00ED2F8D"/>
    <w:rsid w:val="00ED3A0A"/>
    <w:rsid w:val="00EE0949"/>
    <w:rsid w:val="00EE6953"/>
    <w:rsid w:val="00F02AC6"/>
    <w:rsid w:val="00F06FFE"/>
    <w:rsid w:val="00F102CA"/>
    <w:rsid w:val="00F132B8"/>
    <w:rsid w:val="00F141CE"/>
    <w:rsid w:val="00F23B10"/>
    <w:rsid w:val="00F26B77"/>
    <w:rsid w:val="00F329CC"/>
    <w:rsid w:val="00F33B97"/>
    <w:rsid w:val="00F41769"/>
    <w:rsid w:val="00F458E3"/>
    <w:rsid w:val="00F500BE"/>
    <w:rsid w:val="00F50875"/>
    <w:rsid w:val="00F607E9"/>
    <w:rsid w:val="00F67833"/>
    <w:rsid w:val="00F74A46"/>
    <w:rsid w:val="00F7593D"/>
    <w:rsid w:val="00F82C40"/>
    <w:rsid w:val="00F8580F"/>
    <w:rsid w:val="00F92A6F"/>
    <w:rsid w:val="00F97078"/>
    <w:rsid w:val="00FB2C7A"/>
    <w:rsid w:val="00FB63FF"/>
    <w:rsid w:val="00FC0FA8"/>
    <w:rsid w:val="00FC3135"/>
    <w:rsid w:val="00FC6CA1"/>
    <w:rsid w:val="00FD10EB"/>
    <w:rsid w:val="00FD304C"/>
    <w:rsid w:val="00FD3E50"/>
    <w:rsid w:val="00FD6413"/>
    <w:rsid w:val="00FE68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6DE300"/>
  <w15:docId w15:val="{C97D3F44-617F-41E8-A772-CD7D19825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styleId="Ulstomtale">
    <w:name w:val="Unresolved Mention"/>
    <w:basedOn w:val="Standardskrifttypeiafsnit"/>
    <w:uiPriority w:val="99"/>
    <w:semiHidden/>
    <w:unhideWhenUsed/>
    <w:rsid w:val="00F132B8"/>
    <w:rPr>
      <w:color w:val="605E5C"/>
      <w:shd w:val="clear" w:color="auto" w:fill="E1DFDD"/>
    </w:rPr>
  </w:style>
  <w:style w:type="paragraph" w:customStyle="1" w:styleId="Standard">
    <w:name w:val="Standard"/>
    <w:rsid w:val="00572465"/>
    <w:pPr>
      <w:widowControl w:val="0"/>
      <w:suppressAutoHyphens/>
      <w:autoSpaceDN w:val="0"/>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91520">
      <w:bodyDiv w:val="1"/>
      <w:marLeft w:val="0"/>
      <w:marRight w:val="0"/>
      <w:marTop w:val="0"/>
      <w:marBottom w:val="0"/>
      <w:divBdr>
        <w:top w:val="none" w:sz="0" w:space="0" w:color="auto"/>
        <w:left w:val="none" w:sz="0" w:space="0" w:color="auto"/>
        <w:bottom w:val="none" w:sz="0" w:space="0" w:color="auto"/>
        <w:right w:val="none" w:sz="0" w:space="0" w:color="auto"/>
      </w:divBdr>
    </w:div>
    <w:div w:id="394400317">
      <w:bodyDiv w:val="1"/>
      <w:marLeft w:val="0"/>
      <w:marRight w:val="0"/>
      <w:marTop w:val="0"/>
      <w:marBottom w:val="0"/>
      <w:divBdr>
        <w:top w:val="none" w:sz="0" w:space="0" w:color="auto"/>
        <w:left w:val="none" w:sz="0" w:space="0" w:color="auto"/>
        <w:bottom w:val="none" w:sz="0" w:space="0" w:color="auto"/>
        <w:right w:val="none" w:sz="0" w:space="0" w:color="auto"/>
      </w:divBdr>
    </w:div>
    <w:div w:id="531650175">
      <w:bodyDiv w:val="1"/>
      <w:marLeft w:val="0"/>
      <w:marRight w:val="0"/>
      <w:marTop w:val="0"/>
      <w:marBottom w:val="0"/>
      <w:divBdr>
        <w:top w:val="none" w:sz="0" w:space="0" w:color="auto"/>
        <w:left w:val="none" w:sz="0" w:space="0" w:color="auto"/>
        <w:bottom w:val="none" w:sz="0" w:space="0" w:color="auto"/>
        <w:right w:val="none" w:sz="0" w:space="0" w:color="auto"/>
      </w:divBdr>
    </w:div>
    <w:div w:id="590700686">
      <w:bodyDiv w:val="1"/>
      <w:marLeft w:val="0"/>
      <w:marRight w:val="0"/>
      <w:marTop w:val="0"/>
      <w:marBottom w:val="0"/>
      <w:divBdr>
        <w:top w:val="none" w:sz="0" w:space="0" w:color="auto"/>
        <w:left w:val="none" w:sz="0" w:space="0" w:color="auto"/>
        <w:bottom w:val="none" w:sz="0" w:space="0" w:color="auto"/>
        <w:right w:val="none" w:sz="0" w:space="0" w:color="auto"/>
      </w:divBdr>
    </w:div>
    <w:div w:id="664624796">
      <w:bodyDiv w:val="1"/>
      <w:marLeft w:val="0"/>
      <w:marRight w:val="0"/>
      <w:marTop w:val="0"/>
      <w:marBottom w:val="0"/>
      <w:divBdr>
        <w:top w:val="none" w:sz="0" w:space="0" w:color="auto"/>
        <w:left w:val="none" w:sz="0" w:space="0" w:color="auto"/>
        <w:bottom w:val="none" w:sz="0" w:space="0" w:color="auto"/>
        <w:right w:val="none" w:sz="0" w:space="0" w:color="auto"/>
      </w:divBdr>
    </w:div>
    <w:div w:id="891843063">
      <w:bodyDiv w:val="1"/>
      <w:marLeft w:val="0"/>
      <w:marRight w:val="0"/>
      <w:marTop w:val="0"/>
      <w:marBottom w:val="0"/>
      <w:divBdr>
        <w:top w:val="none" w:sz="0" w:space="0" w:color="auto"/>
        <w:left w:val="none" w:sz="0" w:space="0" w:color="auto"/>
        <w:bottom w:val="none" w:sz="0" w:space="0" w:color="auto"/>
        <w:right w:val="none" w:sz="0" w:space="0" w:color="auto"/>
      </w:divBdr>
    </w:div>
    <w:div w:id="954025391">
      <w:bodyDiv w:val="1"/>
      <w:marLeft w:val="0"/>
      <w:marRight w:val="0"/>
      <w:marTop w:val="0"/>
      <w:marBottom w:val="0"/>
      <w:divBdr>
        <w:top w:val="none" w:sz="0" w:space="0" w:color="auto"/>
        <w:left w:val="none" w:sz="0" w:space="0" w:color="auto"/>
        <w:bottom w:val="none" w:sz="0" w:space="0" w:color="auto"/>
        <w:right w:val="none" w:sz="0" w:space="0" w:color="auto"/>
      </w:divBdr>
    </w:div>
    <w:div w:id="1070229068">
      <w:bodyDiv w:val="1"/>
      <w:marLeft w:val="0"/>
      <w:marRight w:val="0"/>
      <w:marTop w:val="0"/>
      <w:marBottom w:val="0"/>
      <w:divBdr>
        <w:top w:val="none" w:sz="0" w:space="0" w:color="auto"/>
        <w:left w:val="none" w:sz="0" w:space="0" w:color="auto"/>
        <w:bottom w:val="none" w:sz="0" w:space="0" w:color="auto"/>
        <w:right w:val="none" w:sz="0" w:space="0" w:color="auto"/>
      </w:divBdr>
    </w:div>
    <w:div w:id="1103960679">
      <w:bodyDiv w:val="1"/>
      <w:marLeft w:val="0"/>
      <w:marRight w:val="0"/>
      <w:marTop w:val="0"/>
      <w:marBottom w:val="0"/>
      <w:divBdr>
        <w:top w:val="none" w:sz="0" w:space="0" w:color="auto"/>
        <w:left w:val="none" w:sz="0" w:space="0" w:color="auto"/>
        <w:bottom w:val="none" w:sz="0" w:space="0" w:color="auto"/>
        <w:right w:val="none" w:sz="0" w:space="0" w:color="auto"/>
      </w:divBdr>
    </w:div>
    <w:div w:id="1139610007">
      <w:bodyDiv w:val="1"/>
      <w:marLeft w:val="0"/>
      <w:marRight w:val="0"/>
      <w:marTop w:val="0"/>
      <w:marBottom w:val="0"/>
      <w:divBdr>
        <w:top w:val="none" w:sz="0" w:space="0" w:color="auto"/>
        <w:left w:val="none" w:sz="0" w:space="0" w:color="auto"/>
        <w:bottom w:val="none" w:sz="0" w:space="0" w:color="auto"/>
        <w:right w:val="none" w:sz="0" w:space="0" w:color="auto"/>
      </w:divBdr>
    </w:div>
    <w:div w:id="1287392932">
      <w:bodyDiv w:val="1"/>
      <w:marLeft w:val="0"/>
      <w:marRight w:val="0"/>
      <w:marTop w:val="0"/>
      <w:marBottom w:val="0"/>
      <w:divBdr>
        <w:top w:val="none" w:sz="0" w:space="0" w:color="auto"/>
        <w:left w:val="none" w:sz="0" w:space="0" w:color="auto"/>
        <w:bottom w:val="none" w:sz="0" w:space="0" w:color="auto"/>
        <w:right w:val="none" w:sz="0" w:space="0" w:color="auto"/>
      </w:divBdr>
    </w:div>
    <w:div w:id="1356927334">
      <w:bodyDiv w:val="1"/>
      <w:marLeft w:val="0"/>
      <w:marRight w:val="0"/>
      <w:marTop w:val="0"/>
      <w:marBottom w:val="0"/>
      <w:divBdr>
        <w:top w:val="none" w:sz="0" w:space="0" w:color="auto"/>
        <w:left w:val="none" w:sz="0" w:space="0" w:color="auto"/>
        <w:bottom w:val="none" w:sz="0" w:space="0" w:color="auto"/>
        <w:right w:val="none" w:sz="0" w:space="0" w:color="auto"/>
      </w:divBdr>
    </w:div>
    <w:div w:id="1365255318">
      <w:bodyDiv w:val="1"/>
      <w:marLeft w:val="0"/>
      <w:marRight w:val="0"/>
      <w:marTop w:val="0"/>
      <w:marBottom w:val="0"/>
      <w:divBdr>
        <w:top w:val="none" w:sz="0" w:space="0" w:color="auto"/>
        <w:left w:val="none" w:sz="0" w:space="0" w:color="auto"/>
        <w:bottom w:val="none" w:sz="0" w:space="0" w:color="auto"/>
        <w:right w:val="none" w:sz="0" w:space="0" w:color="auto"/>
      </w:divBdr>
    </w:div>
    <w:div w:id="1468352688">
      <w:bodyDiv w:val="1"/>
      <w:marLeft w:val="0"/>
      <w:marRight w:val="0"/>
      <w:marTop w:val="0"/>
      <w:marBottom w:val="0"/>
      <w:divBdr>
        <w:top w:val="none" w:sz="0" w:space="0" w:color="auto"/>
        <w:left w:val="none" w:sz="0" w:space="0" w:color="auto"/>
        <w:bottom w:val="none" w:sz="0" w:space="0" w:color="auto"/>
        <w:right w:val="none" w:sz="0" w:space="0" w:color="auto"/>
      </w:divBdr>
    </w:div>
    <w:div w:id="1656252555">
      <w:bodyDiv w:val="1"/>
      <w:marLeft w:val="0"/>
      <w:marRight w:val="0"/>
      <w:marTop w:val="0"/>
      <w:marBottom w:val="0"/>
      <w:divBdr>
        <w:top w:val="none" w:sz="0" w:space="0" w:color="auto"/>
        <w:left w:val="none" w:sz="0" w:space="0" w:color="auto"/>
        <w:bottom w:val="none" w:sz="0" w:space="0" w:color="auto"/>
        <w:right w:val="none" w:sz="0" w:space="0" w:color="auto"/>
      </w:divBdr>
    </w:div>
    <w:div w:id="1689060841">
      <w:bodyDiv w:val="1"/>
      <w:marLeft w:val="0"/>
      <w:marRight w:val="0"/>
      <w:marTop w:val="0"/>
      <w:marBottom w:val="0"/>
      <w:divBdr>
        <w:top w:val="none" w:sz="0" w:space="0" w:color="auto"/>
        <w:left w:val="none" w:sz="0" w:space="0" w:color="auto"/>
        <w:bottom w:val="none" w:sz="0" w:space="0" w:color="auto"/>
        <w:right w:val="none" w:sz="0" w:space="0" w:color="auto"/>
      </w:divBdr>
    </w:div>
    <w:div w:id="1704668018">
      <w:bodyDiv w:val="1"/>
      <w:marLeft w:val="0"/>
      <w:marRight w:val="0"/>
      <w:marTop w:val="0"/>
      <w:marBottom w:val="0"/>
      <w:divBdr>
        <w:top w:val="none" w:sz="0" w:space="0" w:color="auto"/>
        <w:left w:val="none" w:sz="0" w:space="0" w:color="auto"/>
        <w:bottom w:val="none" w:sz="0" w:space="0" w:color="auto"/>
        <w:right w:val="none" w:sz="0" w:space="0" w:color="auto"/>
      </w:divBdr>
    </w:div>
    <w:div w:id="1721124459">
      <w:bodyDiv w:val="1"/>
      <w:marLeft w:val="0"/>
      <w:marRight w:val="0"/>
      <w:marTop w:val="0"/>
      <w:marBottom w:val="0"/>
      <w:divBdr>
        <w:top w:val="none" w:sz="0" w:space="0" w:color="auto"/>
        <w:left w:val="none" w:sz="0" w:space="0" w:color="auto"/>
        <w:bottom w:val="none" w:sz="0" w:space="0" w:color="auto"/>
        <w:right w:val="none" w:sz="0" w:space="0" w:color="auto"/>
      </w:divBdr>
    </w:div>
    <w:div w:id="1724981439">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760523127">
      <w:bodyDiv w:val="1"/>
      <w:marLeft w:val="0"/>
      <w:marRight w:val="0"/>
      <w:marTop w:val="0"/>
      <w:marBottom w:val="0"/>
      <w:divBdr>
        <w:top w:val="none" w:sz="0" w:space="0" w:color="auto"/>
        <w:left w:val="none" w:sz="0" w:space="0" w:color="auto"/>
        <w:bottom w:val="none" w:sz="0" w:space="0" w:color="auto"/>
        <w:right w:val="none" w:sz="0" w:space="0" w:color="auto"/>
      </w:divBdr>
    </w:div>
    <w:div w:id="1865289985">
      <w:bodyDiv w:val="1"/>
      <w:marLeft w:val="0"/>
      <w:marRight w:val="0"/>
      <w:marTop w:val="0"/>
      <w:marBottom w:val="0"/>
      <w:divBdr>
        <w:top w:val="none" w:sz="0" w:space="0" w:color="auto"/>
        <w:left w:val="none" w:sz="0" w:space="0" w:color="auto"/>
        <w:bottom w:val="none" w:sz="0" w:space="0" w:color="auto"/>
        <w:right w:val="none" w:sz="0" w:space="0" w:color="auto"/>
      </w:divBdr>
    </w:div>
    <w:div w:id="1877279450">
      <w:bodyDiv w:val="1"/>
      <w:marLeft w:val="0"/>
      <w:marRight w:val="0"/>
      <w:marTop w:val="0"/>
      <w:marBottom w:val="0"/>
      <w:divBdr>
        <w:top w:val="none" w:sz="0" w:space="0" w:color="auto"/>
        <w:left w:val="none" w:sz="0" w:space="0" w:color="auto"/>
        <w:bottom w:val="none" w:sz="0" w:space="0" w:color="auto"/>
        <w:right w:val="none" w:sz="0" w:space="0" w:color="auto"/>
      </w:divBdr>
    </w:div>
    <w:div w:id="1985575972">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 w:id="2117364456">
      <w:bodyDiv w:val="1"/>
      <w:marLeft w:val="0"/>
      <w:marRight w:val="0"/>
      <w:marTop w:val="0"/>
      <w:marBottom w:val="0"/>
      <w:divBdr>
        <w:top w:val="none" w:sz="0" w:space="0" w:color="auto"/>
        <w:left w:val="none" w:sz="0" w:space="0" w:color="auto"/>
        <w:bottom w:val="none" w:sz="0" w:space="0" w:color="auto"/>
        <w:right w:val="none" w:sz="0" w:space="0" w:color="auto"/>
      </w:divBdr>
    </w:div>
    <w:div w:id="2117947210">
      <w:bodyDiv w:val="1"/>
      <w:marLeft w:val="0"/>
      <w:marRight w:val="0"/>
      <w:marTop w:val="0"/>
      <w:marBottom w:val="0"/>
      <w:divBdr>
        <w:top w:val="none" w:sz="0" w:space="0" w:color="auto"/>
        <w:left w:val="none" w:sz="0" w:space="0" w:color="auto"/>
        <w:bottom w:val="none" w:sz="0" w:space="0" w:color="auto"/>
        <w:right w:val="none" w:sz="0" w:space="0" w:color="auto"/>
      </w:divBdr>
    </w:div>
    <w:div w:id="2143689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emu.dk/dagtilbud"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boernebiksen.dk/"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emu.dk/dagtilbud" TargetMode="External"/><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mus%20Bendtzen\Downloads\P&#9500;&#170;dagogisk%20l&#9500;&#17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5D97F3C57144BEA2251CF7FB3ED55A"/>
        <w:category>
          <w:name w:val="Generelt"/>
          <w:gallery w:val="placeholder"/>
        </w:category>
        <w:types>
          <w:type w:val="bbPlcHdr"/>
        </w:types>
        <w:behaviors>
          <w:behavior w:val="content"/>
        </w:behaviors>
        <w:guid w:val="{85BE98A0-5583-4BE3-8EEB-CB7BE6EA9990}"/>
      </w:docPartPr>
      <w:docPartBody>
        <w:p w:rsidR="00D8438C" w:rsidRDefault="007130F6">
          <w:pPr>
            <w:pStyle w:val="0E5D97F3C57144BEA2251CF7FB3ED55A"/>
          </w:pPr>
          <w:r>
            <w:rPr>
              <w:rStyle w:val="Pladsholdertekst"/>
            </w:rPr>
            <w:t>Skriv dagtilbuddets navn</w:t>
          </w:r>
        </w:p>
      </w:docPartBody>
    </w:docPart>
    <w:docPart>
      <w:docPartPr>
        <w:name w:val="3DFE1942D0A74407B8093DE5CCFC9C03"/>
        <w:category>
          <w:name w:val="Generelt"/>
          <w:gallery w:val="placeholder"/>
        </w:category>
        <w:types>
          <w:type w:val="bbPlcHdr"/>
        </w:types>
        <w:behaviors>
          <w:behavior w:val="content"/>
        </w:behaviors>
        <w:guid w:val="{4BFCAB7F-2582-4135-A137-C88764F7B1DF}"/>
      </w:docPartPr>
      <w:docPartBody>
        <w:p w:rsidR="00D8438C" w:rsidRDefault="007130F6">
          <w:pPr>
            <w:pStyle w:val="3DFE1942D0A74407B8093DE5CCFC9C03"/>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ational-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0F6"/>
    <w:rsid w:val="003B620C"/>
    <w:rsid w:val="003E4405"/>
    <w:rsid w:val="003F501A"/>
    <w:rsid w:val="0043237A"/>
    <w:rsid w:val="00571100"/>
    <w:rsid w:val="005C0686"/>
    <w:rsid w:val="005E055A"/>
    <w:rsid w:val="007130F6"/>
    <w:rsid w:val="007E7991"/>
    <w:rsid w:val="00A22FFD"/>
    <w:rsid w:val="00A773DC"/>
    <w:rsid w:val="00AD16BF"/>
    <w:rsid w:val="00AE2C98"/>
    <w:rsid w:val="00AF228C"/>
    <w:rsid w:val="00BE5297"/>
    <w:rsid w:val="00C34C78"/>
    <w:rsid w:val="00D1444B"/>
    <w:rsid w:val="00D31696"/>
    <w:rsid w:val="00D408CE"/>
    <w:rsid w:val="00D8438C"/>
    <w:rsid w:val="00E23C41"/>
    <w:rsid w:val="00E904AF"/>
    <w:rsid w:val="00F776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E5D97F3C57144BEA2251CF7FB3ED55A">
    <w:name w:val="0E5D97F3C57144BEA2251CF7FB3ED55A"/>
  </w:style>
  <w:style w:type="paragraph" w:customStyle="1" w:styleId="3DFE1942D0A74407B8093DE5CCFC9C03">
    <w:name w:val="3DFE1942D0A74407B8093DE5CCFC9C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Børnebiksen </ns:dagtilbudsnavn>
    <ns:aarstal>2021</ns:aarstal>
  </ns:dokumentinfo>
</ns:gsit_EVA_laereplan>
</file>

<file path=customXml/itemProps1.xml><?xml version="1.0" encoding="utf-8"?>
<ds:datastoreItem xmlns:ds="http://schemas.openxmlformats.org/officeDocument/2006/customXml" ds:itemID="{D7BB07AA-768C-43E0-BDD0-951A476392C0}">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P├ªdagogisk l├ªreplan.dotx</Template>
  <TotalTime>31997</TotalTime>
  <Pages>32</Pages>
  <Words>10360</Words>
  <Characters>63199</Characters>
  <Application>Microsoft Office Word</Application>
  <DocSecurity>0</DocSecurity>
  <Lines>526</Lines>
  <Paragraphs>146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Nanna C. Jæger</dc:creator>
  <cp:keywords/>
  <dc:description/>
  <cp:lastModifiedBy>Nanna Jæger</cp:lastModifiedBy>
  <cp:revision>19</cp:revision>
  <cp:lastPrinted>2021-06-29T12:49:00Z</cp:lastPrinted>
  <dcterms:created xsi:type="dcterms:W3CDTF">2020-03-23T10:38:00Z</dcterms:created>
  <dcterms:modified xsi:type="dcterms:W3CDTF">2023-10-09T16:31:00Z</dcterms:modified>
</cp:coreProperties>
</file>